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Default Extension="jpg" ContentType="image/jp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footer11.xml" ContentType="application/vnd.openxmlformats-officedocument.wordprocessingml.footer+xml"/>
  <Override PartName="/word/header10.xml" ContentType="application/vnd.openxmlformats-officedocument.wordprocessingml.header+xml"/>
  <Override PartName="/word/footer12.xml" ContentType="application/vnd.openxmlformats-officedocument.wordprocessingml.footer+xml"/>
  <Override PartName="/word/header11.xml" ContentType="application/vnd.openxmlformats-officedocument.wordprocessingml.header+xml"/>
  <Override PartName="/word/footer13.xml" ContentType="application/vnd.openxmlformats-officedocument.wordprocessingml.footer+xml"/>
  <Override PartName="/word/header12.xml" ContentType="application/vnd.openxmlformats-officedocument.wordprocessingml.header+xml"/>
  <Override PartName="/word/footer14.xml" ContentType="application/vnd.openxmlformats-officedocument.wordprocessingml.footer+xml"/>
  <Override PartName="/word/header13.xml" ContentType="application/vnd.openxmlformats-officedocument.wordprocessingml.header+xml"/>
  <Override PartName="/word/footer15.xml" ContentType="application/vnd.openxmlformats-officedocument.wordprocessingml.footer+xml"/>
  <Override PartName="/word/header14.xml" ContentType="application/vnd.openxmlformats-officedocument.wordprocessingml.header+xml"/>
  <Override PartName="/word/footer16.xml" ContentType="application/vnd.openxmlformats-officedocument.wordprocessingml.footer+xml"/>
  <Override PartName="/word/header15.xml" ContentType="application/vnd.openxmlformats-officedocument.wordprocessingml.header+xml"/>
  <Override PartName="/word/footer17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/>
        <w:pict>
          <v:group style="position:absolute;margin-left:7.8789pt;margin-top:7.87931pt;width:638.526pt;height:307.7248pt;mso-position-horizontal-relative:page;mso-position-vertical-relative:page;z-index:-3471" coordorigin="158,158" coordsize="12771,6154">
            <v:shape style="position:absolute;left:420;top:420;width:12246;height:2430" type="#_x0000_t75">
              <v:imagedata r:id="rId9" o:title=""/>
            </v:shape>
            <v:shape style="position:absolute;left:1157;top:1092;width:3118;height:867" type="#_x0000_t75">
              <v:imagedata r:id="rId10" o:title=""/>
            </v:shape>
            <v:shape style="position:absolute;left:10256;top:1183;width:1689;height:683" type="#_x0000_t75">
              <v:imagedata r:id="rId11" o:title=""/>
            </v:shape>
            <v:group style="position:absolute;left:1340;top:2881;width:7455;height:3402" coordorigin="1340,2881" coordsize="7455,3402">
              <v:shape style="position:absolute;left:1340;top:2881;width:7455;height:3402" coordorigin="1340,2881" coordsize="7455,3402" path="m1737,2881l1673,2886,1611,2901,1555,2925,1503,2957,1456,2997,1417,3043,1384,3095,1360,3152,1345,3213,1340,3277,1340,5885,1345,5950,1360,6011,1384,6068,1417,6120,1456,6166,1503,6206,1555,6238,1611,6262,1673,6277,1737,6282,8398,6282,8463,6277,8524,6262,8581,6238,8633,6206,8679,6166,8719,6120,8751,6068,8775,6011,8790,5950,8795,5885,8795,3277,8790,3213,8775,3152,8751,3095,8719,3043,8679,2997,8633,2957,8581,2925,8524,2901,8463,2886,8398,2881,1737,2881xe" filled="f" stroked="t" strokeweight="3.0pt" strokecolor="#338DC6">
                <v:path arrowok="t"/>
              </v:shape>
            </v:group>
            <v:group style="position:absolute;left:170;top:578;width:300;height:25" coordorigin="170,578" coordsize="300,25">
              <v:shape style="position:absolute;left:170;top:578;width:300;height:25" coordorigin="170,578" coordsize="300,25" path="m170,603l470,603,470,578,170,578,170,603xe" filled="t" fillcolor="#FFFFFF" stroked="f">
                <v:path arrowok="t"/>
                <v:fill/>
              </v:shape>
            </v:group>
            <v:group style="position:absolute;left:12616;top:578;width:300;height:25" coordorigin="12616,578" coordsize="300,25">
              <v:shape style="position:absolute;left:12616;top:578;width:300;height:25" coordorigin="12616,578" coordsize="300,25" path="m12616,603l12916,603,12916,578,12616,578,12616,603xe" filled="t" fillcolor="#FFFFFF" stroked="f">
                <v:path arrowok="t"/>
                <v:fill/>
              </v:shape>
            </v:group>
            <v:group style="position:absolute;left:578;top:170;width:25;height:300" coordorigin="578,170" coordsize="25,300">
              <v:shape style="position:absolute;left:578;top:170;width:25;height:300" coordorigin="578,170" coordsize="25,300" path="m578,470l603,470,603,170,578,170,578,470xe" filled="t" fillcolor="#FFFFFF" stroked="f">
                <v:path arrowok="t"/>
                <v:fill/>
              </v:shape>
            </v:group>
            <v:group style="position:absolute;left:12483;top:170;width:25;height:300" coordorigin="12483,170" coordsize="25,300">
              <v:shape style="position:absolute;left:12483;top:170;width:25;height:300" coordorigin="12483,170" coordsize="25,300" path="m12483,470l12508,470,12508,170,12483,170,12483,470xe" filled="t" fillcolor="#FFFFFF" stroked="f">
                <v:path arrowok="t"/>
                <v:fill/>
              </v:shape>
            </v:group>
            <v:group style="position:absolute;left:170;top:588;width:300;height:5" coordorigin="170,588" coordsize="300,5">
              <v:shape style="position:absolute;left:170;top:588;width:300;height:5" coordorigin="170,588" coordsize="300,5" path="m170,593l470,593,470,588,170,588,170,593xe" filled="t" fillcolor="#000000" stroked="f">
                <v:path arrowok="t"/>
                <v:fill/>
              </v:shape>
            </v:group>
            <v:group style="position:absolute;left:12616;top:588;width:300;height:5" coordorigin="12616,588" coordsize="300,5">
              <v:shape style="position:absolute;left:12616;top:588;width:300;height:5" coordorigin="12616,588" coordsize="300,5" path="m12616,593l12916,593,12916,588,12616,588,12616,593xe" filled="t" fillcolor="#000000" stroked="f">
                <v:path arrowok="t"/>
                <v:fill/>
              </v:shape>
            </v:group>
            <v:group style="position:absolute;left:588;top:170;width:5;height:300" coordorigin="588,170" coordsize="5,300">
              <v:shape style="position:absolute;left:588;top:170;width:5;height:300" coordorigin="588,170" coordsize="5,300" path="m588,470l593,470,593,170,588,170,588,470xe" filled="t" fillcolor="#000000" stroked="f">
                <v:path arrowok="t"/>
                <v:fill/>
              </v:shape>
            </v:group>
            <v:group style="position:absolute;left:12493;top:170;width:5;height:300" coordorigin="12493,170" coordsize="5,300">
              <v:shape style="position:absolute;left:12493;top:170;width:5;height:300" coordorigin="12493,170" coordsize="5,300" path="m12493,470l12498,470,12498,170,12493,170,12493,470x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0pt;margin-top:21.00041pt;width:18pt;height:.1pt;mso-position-horizontal-relative:page;mso-position-vertical-relative:page;z-index:-3469" coordorigin="0,420" coordsize="360,2">
            <v:shape style="position:absolute;left:0;top:420;width:360;height:2" coordorigin="0,420" coordsize="360,0" path="m360,420l0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21.00041pt;width:18pt;height:.1pt;mso-position-horizontal-relative:page;mso-position-vertical-relative:page;z-index:-3468" coordorigin="12726,420" coordsize="360,2">
            <v:shape style="position:absolute;left:12726;top:420;width:360;height:2" coordorigin="12726,420" coordsize="360,0" path="m12726,420l13086,420e" filled="f" stroked="t" strokeweight=".25pt" strokecolor="#000000">
              <v:path arrowok="t"/>
            </v:shape>
          </v:group>
          <w10:wrap type="none"/>
        </w:pict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09" w:lineRule="exact"/>
        <w:ind w:left="1723" w:right="-20"/>
        <w:jc w:val="left"/>
        <w:tabs>
          <w:tab w:pos="4840" w:val="left"/>
        </w:tabs>
        <w:rPr>
          <w:rFonts w:ascii="Century Gothic" w:hAnsi="Century Gothic" w:cs="Century Gothic" w:eastAsia="Century Gothic"/>
          <w:sz w:val="120"/>
          <w:szCs w:val="120"/>
        </w:rPr>
      </w:pPr>
      <w:rPr/>
      <w:r>
        <w:rPr>
          <w:rFonts w:ascii="Century Gothic" w:hAnsi="Century Gothic" w:cs="Century Gothic" w:eastAsia="Century Gothic"/>
          <w:sz w:val="120"/>
          <w:szCs w:val="120"/>
          <w:color w:val="0070B8"/>
          <w:spacing w:val="0"/>
          <w:w w:val="100"/>
          <w:b/>
          <w:bCs/>
        </w:rPr>
        <w:t>Early</w:t>
      </w:r>
      <w:r>
        <w:rPr>
          <w:rFonts w:ascii="Century Gothic" w:hAnsi="Century Gothic" w:cs="Century Gothic" w:eastAsia="Century Gothic"/>
          <w:sz w:val="120"/>
          <w:szCs w:val="120"/>
          <w:color w:val="0070B8"/>
          <w:spacing w:val="0"/>
          <w:w w:val="100"/>
          <w:b/>
          <w:bCs/>
        </w:rPr>
        <w:tab/>
      </w:r>
      <w:r>
        <w:rPr>
          <w:rFonts w:ascii="Century Gothic" w:hAnsi="Century Gothic" w:cs="Century Gothic" w:eastAsia="Century Gothic"/>
          <w:sz w:val="120"/>
          <w:szCs w:val="120"/>
          <w:color w:val="0070B8"/>
          <w:spacing w:val="0"/>
          <w:w w:val="100"/>
          <w:b/>
          <w:bCs/>
        </w:rPr>
        <w:t>Days:</w:t>
      </w:r>
      <w:r>
        <w:rPr>
          <w:rFonts w:ascii="Century Gothic" w:hAnsi="Century Gothic" w:cs="Century Gothic" w:eastAsia="Century Gothic"/>
          <w:sz w:val="120"/>
          <w:szCs w:val="120"/>
          <w:color w:val="000000"/>
          <w:spacing w:val="0"/>
          <w:w w:val="100"/>
        </w:rPr>
      </w:r>
    </w:p>
    <w:p>
      <w:pPr>
        <w:spacing w:before="0" w:after="0" w:line="729" w:lineRule="exact"/>
        <w:ind w:left="1723" w:right="-20"/>
        <w:jc w:val="left"/>
        <w:rPr>
          <w:rFonts w:ascii="Century Gothic" w:hAnsi="Century Gothic" w:cs="Century Gothic" w:eastAsia="Century Gothic"/>
          <w:sz w:val="72"/>
          <w:szCs w:val="72"/>
        </w:rPr>
      </w:pPr>
      <w:rPr/>
      <w:r>
        <w:rPr>
          <w:rFonts w:ascii="Century Gothic" w:hAnsi="Century Gothic" w:cs="Century Gothic" w:eastAsia="Century Gothic"/>
          <w:sz w:val="72"/>
          <w:szCs w:val="72"/>
          <w:color w:val="0070B8"/>
          <w:spacing w:val="0"/>
          <w:w w:val="100"/>
          <w:b/>
          <w:bCs/>
          <w:position w:val="-2"/>
        </w:rPr>
        <w:t>your</w:t>
      </w:r>
      <w:r>
        <w:rPr>
          <w:rFonts w:ascii="Century Gothic" w:hAnsi="Century Gothic" w:cs="Century Gothic" w:eastAsia="Century Gothic"/>
          <w:sz w:val="72"/>
          <w:szCs w:val="72"/>
          <w:color w:val="0070B8"/>
          <w:spacing w:val="35"/>
          <w:w w:val="100"/>
          <w:b/>
          <w:bCs/>
          <w:position w:val="-2"/>
        </w:rPr>
        <w:t> </w:t>
      </w:r>
      <w:r>
        <w:rPr>
          <w:rFonts w:ascii="Century Gothic" w:hAnsi="Century Gothic" w:cs="Century Gothic" w:eastAsia="Century Gothic"/>
          <w:sz w:val="72"/>
          <w:szCs w:val="72"/>
          <w:color w:val="0070B8"/>
          <w:spacing w:val="0"/>
          <w:w w:val="100"/>
          <w:b/>
          <w:bCs/>
          <w:position w:val="-2"/>
        </w:rPr>
        <w:t>baby</w:t>
      </w:r>
      <w:r>
        <w:rPr>
          <w:rFonts w:ascii="Century Gothic" w:hAnsi="Century Gothic" w:cs="Century Gothic" w:eastAsia="Century Gothic"/>
          <w:sz w:val="72"/>
          <w:szCs w:val="72"/>
          <w:color w:val="0070B8"/>
          <w:spacing w:val="41"/>
          <w:w w:val="100"/>
          <w:b/>
          <w:bCs/>
          <w:position w:val="-2"/>
        </w:rPr>
        <w:t> </w:t>
      </w:r>
      <w:r>
        <w:rPr>
          <w:rFonts w:ascii="Century Gothic" w:hAnsi="Century Gothic" w:cs="Century Gothic" w:eastAsia="Century Gothic"/>
          <w:sz w:val="72"/>
          <w:szCs w:val="72"/>
          <w:color w:val="0070B8"/>
          <w:spacing w:val="0"/>
          <w:w w:val="100"/>
          <w:b/>
          <w:bCs/>
          <w:position w:val="-2"/>
        </w:rPr>
        <w:t>&amp;</w:t>
      </w:r>
      <w:r>
        <w:rPr>
          <w:rFonts w:ascii="Century Gothic" w:hAnsi="Century Gothic" w:cs="Century Gothic" w:eastAsia="Century Gothic"/>
          <w:sz w:val="72"/>
          <w:szCs w:val="72"/>
          <w:color w:val="0070B8"/>
          <w:spacing w:val="14"/>
          <w:w w:val="100"/>
          <w:b/>
          <w:bCs/>
          <w:position w:val="-2"/>
        </w:rPr>
        <w:t> </w:t>
      </w:r>
      <w:r>
        <w:rPr>
          <w:rFonts w:ascii="Century Gothic" w:hAnsi="Century Gothic" w:cs="Century Gothic" w:eastAsia="Century Gothic"/>
          <w:sz w:val="72"/>
          <w:szCs w:val="72"/>
          <w:color w:val="0070B8"/>
          <w:spacing w:val="0"/>
          <w:w w:val="102"/>
          <w:b/>
          <w:bCs/>
          <w:position w:val="-2"/>
        </w:rPr>
        <w:t>you</w:t>
      </w:r>
      <w:r>
        <w:rPr>
          <w:rFonts w:ascii="Century Gothic" w:hAnsi="Century Gothic" w:cs="Century Gothic" w:eastAsia="Century Gothic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12.617106pt;height:419.895pt;mso-position-horizontal-relative:char;mso-position-vertical-relative:line" type="#_x0000_t75">
            <v:imagedata r:id="rId1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275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21.26pt;height:43.215pt;mso-position-horizontal-relative:char;mso-position-vertical-relative:line" type="#_x0000_t75">
            <v:imagedata r:id="rId1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34" w:after="0" w:line="250" w:lineRule="auto"/>
        <w:ind w:left="1136" w:right="1044" w:firstLine="-1"/>
        <w:jc w:val="center"/>
        <w:rPr>
          <w:rFonts w:ascii="Arial" w:hAnsi="Arial" w:cs="Arial" w:eastAsia="Arial"/>
          <w:sz w:val="20"/>
          <w:szCs w:val="20"/>
        </w:rPr>
      </w:pPr>
      <w:rPr/>
      <w:r>
        <w:rPr/>
        <w:pict>
          <v:shape style="position:absolute;margin-left:425.128662pt;margin-top:-52.893284pt;width:120.27pt;height:33.915pt;mso-position-horizontal-relative:page;mso-position-vertical-relative:paragraph;z-index:-3470" type="#_x0000_t75">
            <v:imagedata r:id="rId14" o:title=""/>
          </v:shape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Bedfordshire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adult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children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services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provided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partnership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London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NHS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Foundation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rust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(ELFT)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Cambridgeshire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Services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(CCS)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NHS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rust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Cambridgeshire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Services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NHS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99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rust: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delivering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excellence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children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services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across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Bedfordshire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Luton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center"/>
        <w:spacing w:after="0"/>
        <w:sectPr>
          <w:pgMar w:header="0" w:footer="320" w:top="140" w:bottom="520" w:left="0" w:right="0"/>
          <w:headerReference w:type="default" r:id="rId7"/>
          <w:footerReference w:type="default" r:id="rId8"/>
          <w:type w:val="continuous"/>
          <w:pgSz w:w="13100" w:h="18020"/>
        </w:sectPr>
      </w:pPr>
      <w:rPr/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7.8789pt;margin-top:7.87931pt;width:618.151pt;height:893.0187pt;mso-position-horizontal-relative:page;mso-position-vertical-relative:page;z-index:-3467" coordorigin="158,158" coordsize="12363,17860">
            <v:shape style="position:absolute;left:448;top:463;width:12217;height:2267" type="#_x0000_t75">
              <v:imagedata r:id="rId16" o:title=""/>
            </v:shape>
            <v:shape style="position:absolute;left:420;top:434;width:6167;height:17164" type="#_x0000_t75">
              <v:imagedata r:id="rId17" o:title=""/>
            </v:shape>
            <v:group style="position:absolute;left:170;top:578;width:300;height:25" coordorigin="170,578" coordsize="300,25">
              <v:shape style="position:absolute;left:170;top:578;width:300;height:25" coordorigin="170,578" coordsize="300,25" path="m170,603l470,603,470,578,170,578,170,603xe" filled="t" fillcolor="#FFFFFF" stroked="f">
                <v:path arrowok="t"/>
                <v:fill/>
              </v:shape>
            </v:group>
            <v:group style="position:absolute;left:170;top:17415;width:300;height:25" coordorigin="170,17415" coordsize="300,25">
              <v:shape style="position:absolute;left:170;top:17415;width:300;height:25" coordorigin="170,17415" coordsize="300,25" path="m170,17440l470,17440,470,17415,170,17415,170,17440xe" filled="t" fillcolor="#FFFFFF" stroked="f">
                <v:path arrowok="t"/>
                <v:fill/>
              </v:shape>
            </v:group>
            <v:group style="position:absolute;left:578;top:170;width:25;height:300" coordorigin="578,170" coordsize="25,300">
              <v:shape style="position:absolute;left:578;top:170;width:25;height:300" coordorigin="578,170" coordsize="25,300" path="m578,470l603,470,603,170,578,170,578,470xe" filled="t" fillcolor="#FFFFFF" stroked="f">
                <v:path arrowok="t"/>
                <v:fill/>
              </v:shape>
            </v:group>
            <v:group style="position:absolute;left:578;top:17548;width:25;height:300" coordorigin="578,17548" coordsize="25,300">
              <v:shape style="position:absolute;left:578;top:17548;width:25;height:300" coordorigin="578,17548" coordsize="25,300" path="m578,17848l603,17848,603,17548,578,17548,578,17848xe" filled="t" fillcolor="#FFFFFF" stroked="f">
                <v:path arrowok="t"/>
                <v:fill/>
              </v:shape>
            </v:group>
            <v:group style="position:absolute;left:12483;top:170;width:25;height:300" coordorigin="12483,170" coordsize="25,300">
              <v:shape style="position:absolute;left:12483;top:170;width:25;height:300" coordorigin="12483,170" coordsize="25,300" path="m12483,470l12508,470,12508,170,12483,170,12483,470xe" filled="t" fillcolor="#FFFFFF" stroked="f">
                <v:path arrowok="t"/>
                <v:fill/>
              </v:shape>
            </v:group>
            <v:group style="position:absolute;left:170;top:588;width:300;height:5" coordorigin="170,588" coordsize="300,5">
              <v:shape style="position:absolute;left:170;top:588;width:300;height:5" coordorigin="170,588" coordsize="300,5" path="m170,593l470,593,470,588,170,588,170,593xe" filled="t" fillcolor="#000000" stroked="f">
                <v:path arrowok="t"/>
                <v:fill/>
              </v:shape>
            </v:group>
            <v:group style="position:absolute;left:170;top:17425;width:300;height:5" coordorigin="170,17425" coordsize="300,5">
              <v:shape style="position:absolute;left:170;top:17425;width:300;height:5" coordorigin="170,17425" coordsize="300,5" path="m170,17430l470,17430,470,17425,170,17425,170,17430xe" filled="t" fillcolor="#000000" stroked="f">
                <v:path arrowok="t"/>
                <v:fill/>
              </v:shape>
            </v:group>
            <v:group style="position:absolute;left:588;top:170;width:5;height:300" coordorigin="588,170" coordsize="5,300">
              <v:shape style="position:absolute;left:588;top:170;width:5;height:300" coordorigin="588,170" coordsize="5,300" path="m588,470l593,470,593,170,588,170,588,470xe" filled="t" fillcolor="#000000" stroked="f">
                <v:path arrowok="t"/>
                <v:fill/>
              </v:shape>
            </v:group>
            <v:group style="position:absolute;left:588;top:17548;width:5;height:300" coordorigin="588,17548" coordsize="5,300">
              <v:shape style="position:absolute;left:588;top:17548;width:5;height:300" coordorigin="588,17548" coordsize="5,300" path="m588,17848l593,17848,593,17548,588,17548,588,17848xe" filled="t" fillcolor="#000000" stroked="f">
                <v:path arrowok="t"/>
                <v:fill/>
              </v:shape>
            </v:group>
            <v:group style="position:absolute;left:12493;top:170;width:5;height:300" coordorigin="12493,170" coordsize="5,300">
              <v:shape style="position:absolute;left:12493;top:170;width:5;height:300" coordorigin="12493,170" coordsize="5,300" path="m12493,470l12498,470,12498,170,12493,170,12493,470xe" filled="t" fillcolor="#000000" stroked="f">
                <v:path arrowok="t"/>
                <v:fill/>
              </v:shape>
            </v:group>
            <v:group style="position:absolute;left:420;top:17658;width:2;height:360" coordorigin="420,17658" coordsize="2,360">
              <v:shape style="position:absolute;left:420;top:17658;width:2;height:360" coordorigin="420,17658" coordsize="0,360" path="m420,17658l420,18018e" filled="f" stroked="t" strokeweight=".25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630.779907pt;margin-top:871.394287pt;width:15pt;height:.1pt;mso-position-horizontal-relative:page;mso-position-vertical-relative:page;z-index:-3465" coordorigin="12616,17428" coordsize="300,2">
            <v:shape style="position:absolute;left:12616;top:17428;width:300;height:2" coordorigin="12616,17428" coordsize="300,0" path="m12616,17428l12916,17428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24.779907pt;margin-top:877.394287pt;width:.1pt;height:15pt;mso-position-horizontal-relative:page;mso-position-vertical-relative:page;z-index:-3464" coordorigin="12496,17548" coordsize="2,300">
            <v:shape style="position:absolute;left:12496;top:17548;width:2;height:300" coordorigin="12496,17548" coordsize="0,300" path="m12496,17548l12496,17848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0pt;margin-top:21.00041pt;width:18pt;height:.1pt;mso-position-horizontal-relative:page;mso-position-vertical-relative:page;z-index:-3463" coordorigin="0,420" coordsize="360,2">
            <v:shape style="position:absolute;left:0;top:420;width:360;height:2" coordorigin="0,420" coordsize="360,0" path="m360,420l0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21.00041pt;width:18pt;height:.1pt;mso-position-horizontal-relative:page;mso-position-vertical-relative:page;z-index:-3462" coordorigin="12726,420" coordsize="360,2">
            <v:shape style="position:absolute;left:12726;top:420;width:360;height:2" coordorigin="12726,420" coordsize="360,0" path="m12726,420l13086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0pt;margin-top:879.898438pt;width:18pt;height:.1pt;mso-position-horizontal-relative:page;mso-position-vertical-relative:page;z-index:-3461" coordorigin="0,17598" coordsize="360,2">
            <v:shape style="position:absolute;left:0;top:17598;width:360;height:2" coordorigin="0,17598" coordsize="360,0" path="m360,17598l0,17598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879.898438pt;width:18pt;height:.1pt;mso-position-horizontal-relative:page;mso-position-vertical-relative:page;z-index:-3460" coordorigin="12726,17598" coordsize="360,2">
            <v:shape style="position:absolute;left:12726;top:17598;width:360;height:2" coordorigin="12726,17598" coordsize="360,0" path="m12726,17598l13086,17598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3.28302pt;margin-top:882.898438pt;width:.1pt;height:17.9996pt;mso-position-horizontal-relative:page;mso-position-vertical-relative:page;z-index:-3459" coordorigin="12666,17658" coordsize="2,360">
            <v:shape style="position:absolute;left:12666;top:17658;width:2;height:360" coordorigin="12666,17658" coordsize="0,360" path="m12666,17658l12666,18018e" filled="f" stroked="t" strokeweight=".25pt" strokecolor="#000000">
              <v:path arrowok="t"/>
            </v:shape>
          </v:group>
          <w10:wrap type="none"/>
        </w:pict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73" w:lineRule="exact"/>
        <w:ind w:left="7376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/>
        <w:pict>
          <v:group style="position:absolute;margin-left:630.154907pt;margin-top:-35.340359pt;width:16.25pt;height:2.5pt;mso-position-horizontal-relative:page;mso-position-vertical-relative:paragraph;z-index:-3466" coordorigin="12603,-707" coordsize="325,50">
            <v:group style="position:absolute;left:12616;top:-694;width:300;height:25" coordorigin="12616,-694" coordsize="300,25">
              <v:shape style="position:absolute;left:12616;top:-694;width:300;height:25" coordorigin="12616,-694" coordsize="300,25" path="m12616,-669l12916,-669,12916,-694,12616,-694,12616,-669xe" filled="t" fillcolor="#FFFFFF" stroked="f">
                <v:path arrowok="t"/>
                <v:fill/>
              </v:shape>
            </v:group>
            <v:group style="position:absolute;left:12616;top:-684;width:300;height:5" coordorigin="12616,-684" coordsize="300,5">
              <v:shape style="position:absolute;left:12616;top:-684;width:300;height:5" coordorigin="12616,-684" coordsize="300,5" path="m12616,-679l12916,-679,12916,-684,12616,-684,12616,-679xe" filled="t" fillcolor="#000000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60"/>
          <w:szCs w:val="60"/>
          <w:color w:val="953A81"/>
          <w:spacing w:val="0"/>
          <w:w w:val="100"/>
          <w:b/>
          <w:bCs/>
          <w:position w:val="-1"/>
        </w:rPr>
        <w:t>Contents</w:t>
      </w:r>
      <w:r>
        <w:rPr>
          <w:rFonts w:ascii="Arial" w:hAnsi="Arial" w:cs="Arial" w:eastAsia="Arial"/>
          <w:sz w:val="60"/>
          <w:szCs w:val="60"/>
          <w:color w:val="953A81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60"/>
          <w:szCs w:val="60"/>
          <w:color w:val="953A81"/>
          <w:spacing w:val="0"/>
          <w:w w:val="100"/>
          <w:b/>
          <w:bCs/>
          <w:position w:val="-1"/>
        </w:rPr>
        <w:t>Page</w:t>
      </w:r>
      <w:r>
        <w:rPr>
          <w:rFonts w:ascii="Arial" w:hAnsi="Arial" w:cs="Arial" w:eastAsia="Arial"/>
          <w:sz w:val="60"/>
          <w:szCs w:val="60"/>
          <w:color w:val="000000"/>
          <w:spacing w:val="0"/>
          <w:w w:val="100"/>
          <w:position w:val="0"/>
        </w:rPr>
      </w:r>
    </w:p>
    <w:p>
      <w:pPr>
        <w:spacing w:before="53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Early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days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car</w:t>
      </w:r>
      <w:r>
        <w:rPr>
          <w:rFonts w:ascii="Arial" w:hAnsi="Arial" w:cs="Arial" w:eastAsia="Arial"/>
          <w:sz w:val="28"/>
          <w:szCs w:val="28"/>
          <w:color w:val="923981"/>
          <w:spacing w:val="15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................................................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3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3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-26"/>
          <w:w w:val="100"/>
        </w:rPr>
        <w:t>Y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our</w:t>
      </w:r>
      <w:r>
        <w:rPr>
          <w:rFonts w:ascii="Arial" w:hAnsi="Arial" w:cs="Arial" w:eastAsia="Arial"/>
          <w:sz w:val="28"/>
          <w:szCs w:val="28"/>
          <w:color w:val="923981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Baby</w:t>
      </w:r>
      <w:r>
        <w:rPr>
          <w:rFonts w:ascii="Arial" w:hAnsi="Arial" w:cs="Arial" w:eastAsia="Arial"/>
          <w:sz w:val="28"/>
          <w:szCs w:val="28"/>
          <w:color w:val="923981"/>
          <w:spacing w:val="-5"/>
          <w:w w:val="100"/>
        </w:rPr>
        <w:t>’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s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amazing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brain</w:t>
      </w:r>
      <w:r>
        <w:rPr>
          <w:rFonts w:ascii="Arial" w:hAnsi="Arial" w:cs="Arial" w:eastAsia="Arial"/>
          <w:sz w:val="28"/>
          <w:szCs w:val="28"/>
          <w:color w:val="923981"/>
          <w:spacing w:val="3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99"/>
        </w:rPr>
        <w:t>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-12"/>
          <w:w w:val="99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4-5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Meeting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baby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for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the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first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time</w:t>
      </w:r>
      <w:r>
        <w:rPr>
          <w:rFonts w:ascii="Arial" w:hAnsi="Arial" w:cs="Arial" w:eastAsia="Arial"/>
          <w:sz w:val="28"/>
          <w:szCs w:val="28"/>
          <w:color w:val="923981"/>
          <w:spacing w:val="46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2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6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Responsive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feeding</w:t>
      </w:r>
      <w:r>
        <w:rPr>
          <w:rFonts w:ascii="Arial" w:hAnsi="Arial" w:cs="Arial" w:eastAsia="Arial"/>
          <w:sz w:val="28"/>
          <w:szCs w:val="28"/>
          <w:color w:val="923981"/>
          <w:spacing w:val="3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3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7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Expressing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breastmilk</w:t>
      </w:r>
      <w:r>
        <w:rPr>
          <w:rFonts w:ascii="Arial" w:hAnsi="Arial" w:cs="Arial" w:eastAsia="Arial"/>
          <w:sz w:val="28"/>
          <w:szCs w:val="28"/>
          <w:color w:val="923981"/>
          <w:spacing w:val="-16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2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..8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Slings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and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Baby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-5"/>
          <w:w w:val="100"/>
        </w:rPr>
        <w:t>W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earing</w:t>
      </w:r>
      <w:r>
        <w:rPr>
          <w:rFonts w:ascii="Arial" w:hAnsi="Arial" w:cs="Arial" w:eastAsia="Arial"/>
          <w:sz w:val="28"/>
          <w:szCs w:val="28"/>
          <w:color w:val="923981"/>
          <w:spacing w:val="48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2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..8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Feeding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assessment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99"/>
        </w:rPr>
        <w:t>too</w:t>
      </w:r>
      <w:r>
        <w:rPr>
          <w:rFonts w:ascii="Arial" w:hAnsi="Arial" w:cs="Arial" w:eastAsia="Arial"/>
          <w:sz w:val="28"/>
          <w:szCs w:val="28"/>
          <w:color w:val="923981"/>
          <w:spacing w:val="-1"/>
          <w:w w:val="99"/>
        </w:rPr>
        <w:t>l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99"/>
        </w:rPr>
        <w:t>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-8"/>
          <w:w w:val="99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12-13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Baby</w:t>
      </w:r>
      <w:r>
        <w:rPr>
          <w:rFonts w:ascii="Arial" w:hAnsi="Arial" w:cs="Arial" w:eastAsia="Arial"/>
          <w:sz w:val="28"/>
          <w:szCs w:val="28"/>
          <w:color w:val="923981"/>
          <w:spacing w:val="-5"/>
          <w:w w:val="100"/>
        </w:rPr>
        <w:t>’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s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poos</w:t>
      </w:r>
      <w:r>
        <w:rPr>
          <w:rFonts w:ascii="Arial" w:hAnsi="Arial" w:cs="Arial" w:eastAsia="Arial"/>
          <w:sz w:val="28"/>
          <w:szCs w:val="28"/>
          <w:color w:val="923981"/>
          <w:spacing w:val="35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................................................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2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..14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Baby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feeding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cues</w:t>
      </w:r>
      <w:r>
        <w:rPr>
          <w:rFonts w:ascii="Arial" w:hAnsi="Arial" w:cs="Arial" w:eastAsia="Arial"/>
          <w:sz w:val="28"/>
          <w:szCs w:val="28"/>
          <w:color w:val="923981"/>
          <w:spacing w:val="3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2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..15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Safe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sleeping</w:t>
      </w:r>
      <w:r>
        <w:rPr>
          <w:rFonts w:ascii="Arial" w:hAnsi="Arial" w:cs="Arial" w:eastAsia="Arial"/>
          <w:sz w:val="28"/>
          <w:szCs w:val="28"/>
          <w:color w:val="923981"/>
          <w:spacing w:val="15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99"/>
        </w:rPr>
        <w:t>...........................................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-12"/>
          <w:w w:val="99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16-17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Starting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solids</w:t>
      </w:r>
      <w:r>
        <w:rPr>
          <w:rFonts w:ascii="Arial" w:hAnsi="Arial" w:cs="Arial" w:eastAsia="Arial"/>
          <w:sz w:val="28"/>
          <w:szCs w:val="28"/>
          <w:color w:val="923981"/>
          <w:spacing w:val="-47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3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.............18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Healthy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Start</w:t>
      </w:r>
      <w:r>
        <w:rPr>
          <w:rFonts w:ascii="Arial" w:hAnsi="Arial" w:cs="Arial" w:eastAsia="Arial"/>
          <w:sz w:val="28"/>
          <w:szCs w:val="28"/>
          <w:color w:val="923981"/>
          <w:spacing w:val="-6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vitamins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&amp;</w:t>
      </w:r>
      <w:r>
        <w:rPr>
          <w:rFonts w:ascii="Arial" w:hAnsi="Arial" w:cs="Arial" w:eastAsia="Arial"/>
          <w:sz w:val="28"/>
          <w:szCs w:val="28"/>
          <w:color w:val="923981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vouchers</w:t>
      </w:r>
      <w:r>
        <w:rPr>
          <w:rFonts w:ascii="Arial" w:hAnsi="Arial" w:cs="Arial" w:eastAsia="Arial"/>
          <w:sz w:val="28"/>
          <w:szCs w:val="28"/>
          <w:color w:val="923981"/>
          <w:spacing w:val="-1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</w:t>
      </w:r>
      <w:r>
        <w:rPr>
          <w:rFonts w:ascii="Arial" w:hAnsi="Arial" w:cs="Arial" w:eastAsia="Arial"/>
          <w:sz w:val="28"/>
          <w:szCs w:val="28"/>
          <w:color w:val="923981"/>
          <w:spacing w:val="2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19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Five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to</w:t>
      </w:r>
      <w:r>
        <w:rPr>
          <w:rFonts w:ascii="Arial" w:hAnsi="Arial" w:cs="Arial" w:eastAsia="Arial"/>
          <w:sz w:val="28"/>
          <w:szCs w:val="28"/>
          <w:color w:val="923981"/>
          <w:spacing w:val="-7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Thrive</w:t>
      </w:r>
      <w:r>
        <w:rPr>
          <w:rFonts w:ascii="Arial" w:hAnsi="Arial" w:cs="Arial" w:eastAsia="Arial"/>
          <w:sz w:val="28"/>
          <w:szCs w:val="28"/>
          <w:color w:val="923981"/>
          <w:spacing w:val="2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................................................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2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20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Perinatal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mental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99"/>
        </w:rPr>
        <w:t>healt</w:t>
      </w:r>
      <w:r>
        <w:rPr>
          <w:rFonts w:ascii="Arial" w:hAnsi="Arial" w:cs="Arial" w:eastAsia="Arial"/>
          <w:sz w:val="28"/>
          <w:szCs w:val="28"/>
          <w:color w:val="923981"/>
          <w:spacing w:val="15"/>
          <w:w w:val="99"/>
        </w:rPr>
        <w:t>h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99"/>
        </w:rPr>
        <w:t>.............................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-4"/>
          <w:w w:val="99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21-22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99"/>
        </w:rPr>
        <w:t>DadPa</w:t>
      </w:r>
      <w:r>
        <w:rPr>
          <w:rFonts w:ascii="Arial" w:hAnsi="Arial" w:cs="Arial" w:eastAsia="Arial"/>
          <w:sz w:val="28"/>
          <w:szCs w:val="28"/>
          <w:color w:val="923981"/>
          <w:spacing w:val="-1"/>
          <w:w w:val="99"/>
        </w:rPr>
        <w:t>d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99"/>
        </w:rPr>
        <w:t>..........................................................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13"/>
          <w:w w:val="99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23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Parent</w:t>
      </w:r>
      <w:r>
        <w:rPr>
          <w:rFonts w:ascii="Arial" w:hAnsi="Arial" w:cs="Arial" w:eastAsia="Arial"/>
          <w:sz w:val="28"/>
          <w:szCs w:val="28"/>
          <w:color w:val="923981"/>
          <w:spacing w:val="-5"/>
          <w:w w:val="100"/>
        </w:rPr>
        <w:t>’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s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role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in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child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development</w:t>
      </w:r>
      <w:r>
        <w:rPr>
          <w:rFonts w:ascii="Arial" w:hAnsi="Arial" w:cs="Arial" w:eastAsia="Arial"/>
          <w:sz w:val="28"/>
          <w:szCs w:val="28"/>
          <w:color w:val="923981"/>
          <w:spacing w:val="4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</w:t>
      </w:r>
      <w:r>
        <w:rPr>
          <w:rFonts w:ascii="Arial" w:hAnsi="Arial" w:cs="Arial" w:eastAsia="Arial"/>
          <w:sz w:val="28"/>
          <w:szCs w:val="28"/>
          <w:color w:val="923981"/>
          <w:spacing w:val="2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24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Understanding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your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mental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healt</w:t>
      </w:r>
      <w:r>
        <w:rPr>
          <w:rFonts w:ascii="Arial" w:hAnsi="Arial" w:cs="Arial" w:eastAsia="Arial"/>
          <w:sz w:val="28"/>
          <w:szCs w:val="28"/>
          <w:color w:val="923981"/>
          <w:spacing w:val="-1"/>
          <w:w w:val="100"/>
        </w:rPr>
        <w:t>h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</w:t>
      </w:r>
      <w:r>
        <w:rPr>
          <w:rFonts w:ascii="Arial" w:hAnsi="Arial" w:cs="Arial" w:eastAsia="Arial"/>
          <w:sz w:val="28"/>
          <w:szCs w:val="28"/>
          <w:color w:val="923981"/>
          <w:spacing w:val="2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25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Children</w:t>
      </w:r>
      <w:r>
        <w:rPr>
          <w:rFonts w:ascii="Arial" w:hAnsi="Arial" w:cs="Arial" w:eastAsia="Arial"/>
          <w:sz w:val="28"/>
          <w:szCs w:val="28"/>
          <w:color w:val="923981"/>
          <w:spacing w:val="-5"/>
          <w:w w:val="100"/>
        </w:rPr>
        <w:t>’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s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Centres</w:t>
      </w:r>
      <w:r>
        <w:rPr>
          <w:rFonts w:ascii="Arial" w:hAnsi="Arial" w:cs="Arial" w:eastAsia="Arial"/>
          <w:sz w:val="28"/>
          <w:szCs w:val="28"/>
          <w:color w:val="923981"/>
          <w:spacing w:val="35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3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26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Support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for</w:t>
      </w:r>
      <w:r>
        <w:rPr>
          <w:rFonts w:ascii="Arial" w:hAnsi="Arial" w:cs="Arial" w:eastAsia="Arial"/>
          <w:sz w:val="28"/>
          <w:szCs w:val="28"/>
          <w:color w:val="923981"/>
          <w:spacing w:val="-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families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2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27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Bump,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Birth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and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Baby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Courses</w:t>
      </w:r>
      <w:r>
        <w:rPr>
          <w:rFonts w:ascii="Arial" w:hAnsi="Arial" w:cs="Arial" w:eastAsia="Arial"/>
          <w:sz w:val="28"/>
          <w:szCs w:val="28"/>
          <w:color w:val="923981"/>
          <w:spacing w:val="-3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.....................</w:t>
      </w:r>
      <w:r>
        <w:rPr>
          <w:rFonts w:ascii="Arial" w:hAnsi="Arial" w:cs="Arial" w:eastAsia="Arial"/>
          <w:sz w:val="28"/>
          <w:szCs w:val="28"/>
          <w:color w:val="923981"/>
          <w:spacing w:val="2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28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Breastfeeding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Hub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app</w:t>
      </w:r>
      <w:r>
        <w:rPr>
          <w:rFonts w:ascii="Arial" w:hAnsi="Arial" w:cs="Arial" w:eastAsia="Arial"/>
          <w:sz w:val="28"/>
          <w:szCs w:val="28"/>
          <w:color w:val="923981"/>
          <w:spacing w:val="14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3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30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Obesity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and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risk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in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pregnancy</w:t>
      </w:r>
      <w:r>
        <w:rPr>
          <w:rFonts w:ascii="Arial" w:hAnsi="Arial" w:cs="Arial" w:eastAsia="Arial"/>
          <w:sz w:val="28"/>
          <w:szCs w:val="28"/>
          <w:color w:val="923981"/>
          <w:spacing w:val="46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2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31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Lullaby</w:t>
      </w:r>
      <w:r>
        <w:rPr>
          <w:rFonts w:ascii="Arial" w:hAnsi="Arial" w:cs="Arial" w:eastAsia="Arial"/>
          <w:sz w:val="28"/>
          <w:szCs w:val="28"/>
          <w:color w:val="923981"/>
          <w:spacing w:val="-5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-10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rust</w:t>
      </w:r>
      <w:r>
        <w:rPr>
          <w:rFonts w:ascii="Arial" w:hAnsi="Arial" w:cs="Arial" w:eastAsia="Arial"/>
          <w:sz w:val="28"/>
          <w:szCs w:val="28"/>
          <w:color w:val="923981"/>
          <w:spacing w:val="-6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Baby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Check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app</w:t>
      </w:r>
      <w:r>
        <w:rPr>
          <w:rFonts w:ascii="Arial" w:hAnsi="Arial" w:cs="Arial" w:eastAsia="Arial"/>
          <w:sz w:val="28"/>
          <w:szCs w:val="28"/>
          <w:color w:val="923981"/>
          <w:spacing w:val="14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2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31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Stop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Smoking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with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Smokefree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Beds</w:t>
      </w:r>
      <w:r>
        <w:rPr>
          <w:rFonts w:ascii="Arial" w:hAnsi="Arial" w:cs="Arial" w:eastAsia="Arial"/>
          <w:sz w:val="28"/>
          <w:szCs w:val="28"/>
          <w:color w:val="923981"/>
          <w:spacing w:val="-3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</w:t>
      </w:r>
      <w:r>
        <w:rPr>
          <w:rFonts w:ascii="Arial" w:hAnsi="Arial" w:cs="Arial" w:eastAsia="Arial"/>
          <w:sz w:val="28"/>
          <w:szCs w:val="28"/>
          <w:color w:val="923981"/>
          <w:spacing w:val="-8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31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605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Help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and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Support</w:t>
      </w:r>
      <w:r>
        <w:rPr>
          <w:rFonts w:ascii="Arial" w:hAnsi="Arial" w:cs="Arial" w:eastAsia="Arial"/>
          <w:sz w:val="28"/>
          <w:szCs w:val="28"/>
          <w:color w:val="923981"/>
          <w:spacing w:val="-1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..........................................</w:t>
      </w:r>
      <w:r>
        <w:rPr>
          <w:rFonts w:ascii="Arial" w:hAnsi="Arial" w:cs="Arial" w:eastAsia="Arial"/>
          <w:sz w:val="28"/>
          <w:szCs w:val="28"/>
          <w:color w:val="923981"/>
          <w:spacing w:val="2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923981"/>
          <w:spacing w:val="0"/>
          <w:w w:val="100"/>
        </w:rPr>
        <w:t>32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jc w:val="left"/>
        <w:spacing w:after="0"/>
        <w:sectPr>
          <w:pgMar w:footer="0" w:header="0" w:top="140" w:bottom="280" w:left="300" w:right="300"/>
          <w:footerReference w:type="default" r:id="rId15"/>
          <w:pgSz w:w="13100" w:h="18020"/>
        </w:sectPr>
      </w:pPr>
      <w:rPr/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1" w:lineRule="exact"/>
        <w:ind w:left="1083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/>
        <w:pict>
          <v:group style="position:absolute;margin-left:7.8789pt;margin-top:-35.834049pt;width:16.25pt;height:2.5pt;mso-position-horizontal-relative:page;mso-position-vertical-relative:paragraph;z-index:-3451" coordorigin="158,-717" coordsize="325,50">
            <v:group style="position:absolute;left:170;top:-704;width:300;height:25" coordorigin="170,-704" coordsize="300,25">
              <v:shape style="position:absolute;left:170;top:-704;width:300;height:25" coordorigin="170,-704" coordsize="300,25" path="m170,-679l470,-679,470,-704,170,-704,170,-679xe" filled="t" fillcolor="#FFFFFF" stroked="f">
                <v:path arrowok="t"/>
                <v:fill/>
              </v:shape>
            </v:group>
            <v:group style="position:absolute;left:170;top:-694;width:300;height:5" coordorigin="170,-694" coordsize="300,5">
              <v:shape style="position:absolute;left:170;top:-694;width:300;height:5" coordorigin="170,-694" coordsize="300,5" path="m170,-689l470,-689,470,-694,170,-694,170,-689x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630.154907pt;margin-top:-35.834049pt;width:16.25pt;height:2.5pt;mso-position-horizontal-relative:page;mso-position-vertical-relative:paragraph;z-index:-3450" coordorigin="12603,-717" coordsize="325,50">
            <v:group style="position:absolute;left:12616;top:-704;width:300;height:25" coordorigin="12616,-704" coordsize="300,25">
              <v:shape style="position:absolute;left:12616;top:-704;width:300;height:25" coordorigin="12616,-704" coordsize="300,25" path="m12616,-679l12916,-679,12916,-704,12616,-704,12616,-679xe" filled="t" fillcolor="#FFFFFF" stroked="f">
                <v:path arrowok="t"/>
                <v:fill/>
              </v:shape>
            </v:group>
            <v:group style="position:absolute;left:12616;top:-694;width:300;height:5" coordorigin="12616,-694" coordsize="300,5">
              <v:shape style="position:absolute;left:12616;top:-694;width:300;height:5" coordorigin="12616,-694" coordsize="300,5" path="m12616,-689l12916,-689,12916,-694,12616,-694,12616,-689x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8.253901pt;margin-top:-56.209049pt;width:2.5pt;height:16.25pt;mso-position-horizontal-relative:page;mso-position-vertical-relative:paragraph;z-index:-3449" coordorigin="565,-1124" coordsize="50,325">
            <v:group style="position:absolute;left:578;top:-1112;width:25;height:300" coordorigin="578,-1112" coordsize="25,300">
              <v:shape style="position:absolute;left:578;top:-1112;width:25;height:300" coordorigin="578,-1112" coordsize="25,300" path="m578,-812l603,-812,603,-1112,578,-1112,578,-812xe" filled="t" fillcolor="#FFFFFF" stroked="f">
                <v:path arrowok="t"/>
                <v:fill/>
              </v:shape>
            </v:group>
            <v:group style="position:absolute;left:588;top:-1112;width:5;height:300" coordorigin="588,-1112" coordsize="5,300">
              <v:shape style="position:absolute;left:588;top:-1112;width:5;height:300" coordorigin="588,-1112" coordsize="5,300" path="m588,-812l593,-812,593,-1112,588,-1112,588,-812x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623.529907pt;margin-top:-56.209049pt;width:2.5pt;height:16.25pt;mso-position-horizontal-relative:page;mso-position-vertical-relative:paragraph;z-index:-3448" coordorigin="12471,-1124" coordsize="50,325">
            <v:group style="position:absolute;left:12483;top:-1112;width:25;height:300" coordorigin="12483,-1112" coordsize="25,300">
              <v:shape style="position:absolute;left:12483;top:-1112;width:25;height:300" coordorigin="12483,-1112" coordsize="25,300" path="m12483,-812l12508,-812,12508,-1112,12483,-1112,12483,-812xe" filled="t" fillcolor="#FFFFFF" stroked="f">
                <v:path arrowok="t"/>
                <v:fill/>
              </v:shape>
            </v:group>
            <v:group style="position:absolute;left:12493;top:-1112;width:5;height:300" coordorigin="12493,-1112" coordsize="5,300">
              <v:shape style="position:absolute;left:12493;top:-1112;width:5;height:300" coordorigin="12493,-1112" coordsize="5,300" path="m12493,-812l12498,-812,12498,-1112,12493,-1112,12493,-812x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0pt;margin-top:-43.087948pt;width:18pt;height:.1pt;mso-position-horizontal-relative:page;mso-position-vertical-relative:paragraph;z-index:-3447" coordorigin="0,-862" coordsize="360,2">
            <v:shape style="position:absolute;left:0;top:-862;width:360;height:2" coordorigin="0,-862" coordsize="360,0" path="m360,-862l0,-862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-43.087948pt;width:18pt;height:.1pt;mso-position-horizontal-relative:page;mso-position-vertical-relative:paragraph;z-index:-3446" coordorigin="12726,-862" coordsize="360,2">
            <v:shape style="position:absolute;left:12726;top:-862;width:360;height:2" coordorigin="12726,-862" coordsize="360,0" path="m12726,-862l13086,-862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EAR</w:t>
      </w:r>
      <w:r>
        <w:rPr>
          <w:rFonts w:ascii="Arial" w:hAnsi="Arial" w:cs="Arial" w:eastAsia="Arial"/>
          <w:sz w:val="48"/>
          <w:szCs w:val="48"/>
          <w:color w:val="0070B8"/>
          <w:spacing w:val="-44"/>
          <w:w w:val="100"/>
          <w:b/>
          <w:bCs/>
          <w:position w:val="-1"/>
        </w:rPr>
        <w:t>L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48"/>
          <w:szCs w:val="48"/>
          <w:color w:val="0070B8"/>
          <w:spacing w:val="-15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D</w:t>
      </w:r>
      <w:r>
        <w:rPr>
          <w:rFonts w:ascii="Arial" w:hAnsi="Arial" w:cs="Arial" w:eastAsia="Arial"/>
          <w:sz w:val="48"/>
          <w:szCs w:val="48"/>
          <w:color w:val="0070B8"/>
          <w:spacing w:val="-44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YS</w:t>
      </w:r>
      <w:r>
        <w:rPr>
          <w:rFonts w:ascii="Arial" w:hAnsi="Arial" w:cs="Arial" w:eastAsia="Arial"/>
          <w:sz w:val="48"/>
          <w:szCs w:val="48"/>
          <w:color w:val="0070B8"/>
          <w:spacing w:val="-6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CARE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24" w:after="0" w:line="240" w:lineRule="auto"/>
        <w:ind w:left="1083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0070B8"/>
          <w:spacing w:val="-37"/>
          <w:w w:val="100"/>
          <w:b/>
          <w:bCs/>
        </w:rPr>
        <w:t>Y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</w:rPr>
        <w:t>our</w:t>
      </w:r>
      <w:r>
        <w:rPr>
          <w:rFonts w:ascii="Arial" w:hAnsi="Arial" w:cs="Arial" w:eastAsia="Arial"/>
          <w:sz w:val="48"/>
          <w:szCs w:val="48"/>
          <w:color w:val="0070B8"/>
          <w:spacing w:val="51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</w:rPr>
        <w:t>baby</w:t>
      </w:r>
      <w:r>
        <w:rPr>
          <w:rFonts w:ascii="Arial" w:hAnsi="Arial" w:cs="Arial" w:eastAsia="Arial"/>
          <w:sz w:val="48"/>
          <w:szCs w:val="48"/>
          <w:color w:val="0070B8"/>
          <w:spacing w:val="52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48"/>
          <w:szCs w:val="48"/>
          <w:color w:val="0070B8"/>
          <w:spacing w:val="41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4"/>
          <w:b/>
          <w:bCs/>
        </w:rPr>
        <w:t>you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93" w:lineRule="exact"/>
        <w:ind w:left="1083" w:right="-20"/>
        <w:jc w:val="left"/>
        <w:rPr>
          <w:rFonts w:ascii="Arial" w:hAnsi="Arial" w:cs="Arial" w:eastAsia="Arial"/>
          <w:sz w:val="26"/>
          <w:szCs w:val="26"/>
        </w:rPr>
      </w:pPr>
      <w:rPr/>
      <w:r>
        <w:rPr/>
        <w:pict>
          <v:shape style="position:absolute;margin-left:20.999001pt;margin-top:-111.177979pt;width:612.284pt;height:113.347948pt;mso-position-horizontal-relative:page;mso-position-vertical-relative:paragraph;z-index:-3458" type="#_x0000_t75">
            <v:imagedata r:id="rId19" o:title=""/>
          </v:shape>
        </w:pict>
      </w:r>
      <w:r>
        <w:rPr/>
        <w:pict>
          <v:group style="position:absolute;margin-left:66.212997pt;margin-top:32.642971pt;width:522.567pt;height:41.102pt;mso-position-horizontal-relative:page;mso-position-vertical-relative:paragraph;z-index:-3456" coordorigin="1324,653" coordsize="10451,822">
            <v:shape style="position:absolute;left:1324;top:653;width:10451;height:822" coordorigin="1324,653" coordsize="10451,822" path="m1324,1475l11776,1475,11776,653,1324,653,1324,1475e" filled="t" fillcolor="#E5F0F8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Building</w:t>
      </w:r>
      <w:r>
        <w:rPr>
          <w:rFonts w:ascii="Arial" w:hAnsi="Arial" w:cs="Arial" w:eastAsia="Arial"/>
          <w:sz w:val="26"/>
          <w:szCs w:val="26"/>
          <w:color w:val="58595B"/>
          <w:spacing w:val="-1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relationship</w:t>
      </w:r>
      <w:r>
        <w:rPr>
          <w:rFonts w:ascii="Arial" w:hAnsi="Arial" w:cs="Arial" w:eastAsia="Arial"/>
          <w:sz w:val="26"/>
          <w:szCs w:val="26"/>
          <w:color w:val="58595B"/>
          <w:spacing w:val="-15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with</w:t>
      </w:r>
      <w:r>
        <w:rPr>
          <w:rFonts w:ascii="Arial" w:hAnsi="Arial" w:cs="Arial" w:eastAsia="Arial"/>
          <w:sz w:val="26"/>
          <w:szCs w:val="26"/>
          <w:color w:val="58595B"/>
          <w:spacing w:val="-5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your</w:t>
      </w:r>
      <w:r>
        <w:rPr>
          <w:rFonts w:ascii="Arial" w:hAnsi="Arial" w:cs="Arial" w:eastAsia="Arial"/>
          <w:sz w:val="26"/>
          <w:szCs w:val="26"/>
          <w:color w:val="58595B"/>
          <w:spacing w:val="-6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baby</w:t>
      </w:r>
      <w:r>
        <w:rPr>
          <w:rFonts w:ascii="Arial" w:hAnsi="Arial" w:cs="Arial" w:eastAsia="Arial"/>
          <w:sz w:val="26"/>
          <w:szCs w:val="26"/>
          <w:color w:val="58595B"/>
          <w:spacing w:val="-6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starts</w: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the</w: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moment</w: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you</w:t>
      </w:r>
      <w:r>
        <w:rPr>
          <w:rFonts w:ascii="Arial" w:hAnsi="Arial" w:cs="Arial" w:eastAsia="Arial"/>
          <w:sz w:val="26"/>
          <w:szCs w:val="26"/>
          <w:color w:val="58595B"/>
          <w:spacing w:val="-5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become</w: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6"/>
          <w:szCs w:val="26"/>
          <w:color w:val="58595B"/>
          <w:spacing w:val="0"/>
          <w:w w:val="100"/>
          <w:b/>
          <w:bCs/>
          <w:position w:val="-1"/>
        </w:rPr>
        <w:t>pregnant.</w:t>
      </w:r>
      <w:r>
        <w:rPr>
          <w:rFonts w:ascii="Arial" w:hAnsi="Arial" w:cs="Arial" w:eastAsia="Arial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40" w:lineRule="auto"/>
        <w:ind w:left="1462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b/>
          <w:bCs/>
        </w:rPr>
        <w:t>By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b/>
          <w:bCs/>
        </w:rPr>
        <w:t>20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b/>
          <w:bCs/>
        </w:rPr>
        <w:t>weeks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aware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noises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outside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womb,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71" w:lineRule="exact"/>
        <w:ind w:left="1462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66.212997pt;margin-top:31.823248pt;width:522.567pt;height:41.102pt;mso-position-horizontal-relative:page;mso-position-vertical-relative:paragraph;z-index:-3454" coordorigin="1324,636" coordsize="10451,822">
            <v:shape style="position:absolute;left:1324;top:636;width:10451;height:822" coordorigin="1324,636" coordsize="10451,822" path="m1324,1459l11776,1459,11776,636,1324,636,1324,1459e" filled="t" fillcolor="#F2F7FB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eyelashes,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eyebrows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fingernails.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22"/>
          <w:w w:val="100"/>
          <w:position w:val="-1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also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becoming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more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active.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40" w:lineRule="auto"/>
        <w:ind w:left="1462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By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24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weeks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taste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buds,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fingerprints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footprints,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parents’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71" w:lineRule="exact"/>
        <w:ind w:left="1462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66.212997pt;margin-top:31.823959pt;width:522.567pt;height:41.102pt;mso-position-horizontal-relative:page;mso-position-vertical-relative:paragraph;z-index:-3455" coordorigin="1324,636" coordsize="10451,822">
            <v:shape style="position:absolute;left:1324;top:636;width:10451;height:822" coordorigin="1324,636" coordsize="10451,822" path="m1324,1459l11776,1459,11776,636,1324,636,1324,1459e" filled="t" fillcolor="#E5F0F8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voices,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startled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loud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noises.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50" w:lineRule="auto"/>
        <w:ind w:left="1462" w:right="249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66.212997pt;margin-top:47.073635pt;width:522.567pt;height:41.102pt;mso-position-horizontal-relative:page;mso-position-vertical-relative:paragraph;z-index:-3452" coordorigin="1324,941" coordsize="10451,822">
            <v:shape style="position:absolute;left:1324;top:941;width:10451;height:822" coordorigin="1324,941" coordsize="10451,822" path="m1324,1764l11776,1764,11776,941,1324,941,1324,1764e" filled="t" fillcolor="#F2F7FB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By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28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weeks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open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eyes,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sense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light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dark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beginning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breathing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type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movements.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left="1462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66.212997pt;margin-top:39.873333pt;width:522.567pt;height:41.102pt;mso-position-horizontal-relative:page;mso-position-vertical-relative:paragraph;z-index:-3453" coordorigin="1324,797" coordsize="10451,822">
            <v:shape style="position:absolute;left:1324;top:797;width:10451;height:822" coordorigin="1324,797" coordsize="10451,822" path="m1324,1620l11776,1620,11776,797,1324,797,1324,1620e" filled="t" fillcolor="#E5F0F8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  <w:position w:val="-1"/>
        </w:rPr>
        <w:t>By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  <w:position w:val="-1"/>
        </w:rPr>
        <w:t>29-32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  <w:position w:val="-1"/>
        </w:rPr>
        <w:t>weeks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making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sucking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movements.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462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By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36-37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weeks</w:t>
      </w:r>
      <w:r>
        <w:rPr>
          <w:rFonts w:ascii="Arial" w:hAnsi="Arial" w:cs="Arial" w:eastAsia="Arial"/>
          <w:sz w:val="24"/>
          <w:szCs w:val="24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sucking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reflex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digestive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system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prepared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71" w:lineRule="exact"/>
        <w:ind w:left="1462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deal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breast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milk.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40" w:lineRule="auto"/>
        <w:ind w:left="8102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pict>
          <v:shape style="position:absolute;margin-left:50.764pt;margin-top:-7.19917pt;width:327.402pt;height:367.618121pt;mso-position-horizontal-relative:page;mso-position-vertical-relative:paragraph;z-index:-3457" type="#_x0000_t75">
            <v:imagedata r:id="rId20" o:title=""/>
          </v:shape>
        </w:pic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Making</w:t>
      </w:r>
      <w:r>
        <w:rPr>
          <w:rFonts w:ascii="Arial" w:hAnsi="Arial" w:cs="Arial" w:eastAsia="Arial"/>
          <w:sz w:val="28"/>
          <w:szCs w:val="28"/>
          <w:color w:val="58595B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connections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8102" w:right="13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-27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alk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aware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growing.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27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ake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every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stroke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bump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think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about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Notice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moves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changes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when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0" w:lineRule="auto"/>
        <w:ind w:left="8102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talk,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sing,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stroke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touch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50" w:lineRule="auto"/>
        <w:ind w:left="8102" w:right="1374"/>
        <w:jc w:val="both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bump.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understand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know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8102" w:right="140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Get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partner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family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members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share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this,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50" w:lineRule="auto"/>
        <w:ind w:left="8102" w:right="127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start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building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relationships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well.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Building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relationships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while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pregnant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brain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development,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50" w:lineRule="auto"/>
        <w:ind w:left="8102" w:right="15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able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continue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growing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building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relationships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together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after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born.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1128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Page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3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right"/>
        <w:spacing w:after="0"/>
        <w:sectPr>
          <w:pgMar w:footer="320" w:header="0" w:top="140" w:bottom="520" w:left="0" w:right="0"/>
          <w:footerReference w:type="default" r:id="rId18"/>
          <w:pgSz w:w="13100" w:h="18020"/>
        </w:sectPr>
      </w:pPr>
      <w:rPr/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1" w:lineRule="exact"/>
        <w:ind w:left="12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0070B8"/>
          <w:spacing w:val="-37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48"/>
          <w:szCs w:val="48"/>
          <w:color w:val="0070B8"/>
          <w:spacing w:val="5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baby</w:t>
      </w:r>
      <w:r>
        <w:rPr>
          <w:rFonts w:ascii="Arial" w:hAnsi="Arial" w:cs="Arial" w:eastAsia="Arial"/>
          <w:sz w:val="48"/>
          <w:szCs w:val="48"/>
          <w:color w:val="0070B8"/>
          <w:spacing w:val="-19"/>
          <w:w w:val="100"/>
          <w:b/>
          <w:bCs/>
          <w:position w:val="-1"/>
        </w:rPr>
        <w:t>’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s</w:t>
      </w:r>
      <w:r>
        <w:rPr>
          <w:rFonts w:ascii="Arial" w:hAnsi="Arial" w:cs="Arial" w:eastAsia="Arial"/>
          <w:sz w:val="48"/>
          <w:szCs w:val="48"/>
          <w:color w:val="0070B8"/>
          <w:spacing w:val="7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amazing</w:t>
      </w:r>
      <w:r>
        <w:rPr>
          <w:rFonts w:ascii="Arial" w:hAnsi="Arial" w:cs="Arial" w:eastAsia="Arial"/>
          <w:sz w:val="48"/>
          <w:szCs w:val="48"/>
          <w:color w:val="0070B8"/>
          <w:spacing w:val="8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4"/>
          <w:b/>
          <w:bCs/>
          <w:position w:val="-1"/>
        </w:rPr>
        <w:t>brain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1339" w:right="5976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our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  <w:b/>
          <w:bCs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brain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starts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grow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develop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pregnanc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6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When</w:t>
      </w:r>
      <w:r>
        <w:rPr>
          <w:rFonts w:ascii="Arial" w:hAnsi="Arial" w:cs="Arial" w:eastAsia="Arial"/>
          <w:sz w:val="24"/>
          <w:szCs w:val="24"/>
          <w:color w:val="58595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talk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sing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them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begin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feel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relaxed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calm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learn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recognise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voice.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339" w:right="5696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shape style="position:absolute;margin-left:66.545334pt;margin-top:42.479839pt;width:268.058666pt;height:184.08pt;mso-position-horizontal-relative:page;mso-position-vertical-relative:paragraph;z-index:-3443" type="#_x0000_t75">
            <v:imagedata r:id="rId23" o:title=""/>
          </v:shape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Communicating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utero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vital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skills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preparation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born.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6968" w:right="1035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7.8789pt;margin-top:97.480438pt;width:617.026pt;height:467.1643pt;mso-position-horizontal-relative:page;mso-position-vertical-relative:paragraph;z-index:-3445" coordorigin="158,1950" coordsize="12341,9343">
            <v:group style="position:absolute;left:420;top:1960;width:12068;height:9071" coordorigin="420,1960" coordsize="12068,9071">
              <v:shape style="position:absolute;left:420;top:1960;width:12068;height:9071" coordorigin="420,1960" coordsize="12068,9071" path="m420,11030l12488,11030,12488,1960,420,1960,420,11030e" filled="t" fillcolor="#FDE9F1" stroked="f">
                <v:path arrowok="t"/>
                <v:fill/>
              </v:shape>
            </v:group>
            <v:group style="position:absolute;left:8412;top:6637;width:2128;height:527" coordorigin="8412,6637" coordsize="2128,527">
              <v:shape style="position:absolute;left:8412;top:6637;width:2128;height:527" coordorigin="8412,6637" coordsize="2128,527" path="m10540,6637l8412,7164e" filled="f" stroked="t" strokeweight="1pt" strokecolor="#231F20">
                <v:path arrowok="t"/>
              </v:shape>
            </v:group>
            <v:group style="position:absolute;left:8306;top:7128;width:148;height:79" coordorigin="8306,7128" coordsize="148,79">
              <v:shape style="position:absolute;left:8306;top:7128;width:148;height:79" coordorigin="8306,7128" coordsize="148,79" path="m8424,7128l8306,7190,8454,7206,8436,7188,8425,7174,8419,7161,8419,7147,8424,7128e" filled="t" fillcolor="#231F20" stroked="f">
                <v:path arrowok="t"/>
                <v:fill/>
              </v:shape>
              <v:shape style="position:absolute;left:2519;top:4094;width:7994;height:5312" type="#_x0000_t75">
                <v:imagedata r:id="rId24" o:title=""/>
              </v:shape>
            </v:group>
            <v:group style="position:absolute;left:1499;top:4528;width:5052;height:1426" coordorigin="1499,4528" coordsize="5052,1426">
              <v:shape style="position:absolute;left:1499;top:4528;width:5052;height:1426" coordorigin="1499,4528" coordsize="5052,1426" path="m1499,4528l6551,5954e" filled="f" stroked="t" strokeweight="1.0pt" strokecolor="#231F20">
                <v:path arrowok="t"/>
              </v:shape>
            </v:group>
            <v:group style="position:absolute;left:6522;top:5896;width:134;height:87" coordorigin="6522,5896" coordsize="134,87">
              <v:shape style="position:absolute;left:6522;top:5896;width:134;height:87" coordorigin="6522,5896" coordsize="134,87" path="m6535,5896l6542,5921,6545,5939,6543,5953,6536,5966,6522,5980,6656,5983,6535,5896e" filled="t" fillcolor="#231F20" stroked="f">
                <v:path arrowok="t"/>
                <v:fill/>
              </v:shape>
            </v:group>
            <v:group style="position:absolute;left:5325;top:3684;width:1629;height:1877" coordorigin="5325,3684" coordsize="1629,1877">
              <v:shape style="position:absolute;left:5325;top:3684;width:1629;height:1877" coordorigin="5325,3684" coordsize="1629,1877" path="m5325,3684l6954,5561e" filled="f" stroked="t" strokeweight="1pt" strokecolor="#231F20">
                <v:path arrowok="t"/>
              </v:shape>
            </v:group>
            <v:group style="position:absolute;left:6899;top:5504;width:127;height:139" coordorigin="6899,5504" coordsize="127,139">
              <v:shape style="position:absolute;left:6899;top:5504;width:127;height:139" coordorigin="6899,5504" coordsize="127,139" path="m6973,5504l6944,5559,6899,5570,7026,5643,6973,5504e" filled="t" fillcolor="#231F20" stroked="f">
                <v:path arrowok="t"/>
                <v:fill/>
              </v:shape>
            </v:group>
            <v:group style="position:absolute;left:8323;top:3772;width:1396;height:3160" coordorigin="8323,3772" coordsize="1396,3160">
              <v:shape style="position:absolute;left:8323;top:3772;width:1396;height:3160" coordorigin="8323,3772" coordsize="1396,3160" path="m9719,3772l8323,6932e" filled="f" stroked="t" strokeweight="1.0pt" strokecolor="#231F20">
                <v:path arrowok="t"/>
              </v:shape>
            </v:group>
            <v:group style="position:absolute;left:8279;top:6895;width:103;height:137" coordorigin="8279,6895" coordsize="103,137">
              <v:shape style="position:absolute;left:8279;top:6895;width:103;height:137" coordorigin="8279,6895" coordsize="103,137" path="m8297,6895l8279,7032,8379,6928,8337,6928,8323,6923,8311,6913,8297,6895e" filled="t" fillcolor="#231F20" stroked="f">
                <v:path arrowok="t"/>
                <v:fill/>
              </v:shape>
              <v:shape style="position:absolute;left:8279;top:6895;width:103;height:137" coordorigin="8279,6895" coordsize="103,137" path="m8382,6924l8355,6928,8337,6928,8379,6928,8382,6924e" filled="t" fillcolor="#231F20" stroked="f">
                <v:path arrowok="t"/>
                <v:fill/>
              </v:shape>
            </v:group>
            <v:group style="position:absolute;left:10383;top:5530;width:696;height:851" coordorigin="10383,5530" coordsize="696,851">
              <v:shape style="position:absolute;left:10383;top:5530;width:696;height:851" coordorigin="10383,5530" coordsize="696,851" path="m11080,5530l10383,6381e" filled="f" stroked="t" strokeweight="1.0pt" strokecolor="#231F20">
                <v:path arrowok="t"/>
              </v:shape>
            </v:group>
            <v:group style="position:absolute;left:10314;top:6328;width:128;height:138" coordorigin="10314,6328" coordsize="128,138">
              <v:shape style="position:absolute;left:10314;top:6328;width:128;height:138" coordorigin="10314,6328" coordsize="128,138" path="m10365,6328l10314,6465,10443,6389,10414,6384,10396,6379,10384,6370,10374,6354,10365,6328e" filled="t" fillcolor="#231F20" stroked="f">
                <v:path arrowok="t"/>
                <v:fill/>
              </v:shape>
            </v:group>
            <v:group style="position:absolute;left:5526;top:7673;width:735;height:1967" coordorigin="5526,7673" coordsize="735,1967">
              <v:shape style="position:absolute;left:5526;top:7673;width:735;height:1967" coordorigin="5526,7673" coordsize="735,1967" path="m6261,9640l5526,7673e" filled="f" stroked="t" strokeweight="1pt" strokecolor="#231F20">
                <v:path arrowok="t"/>
              </v:shape>
            </v:group>
            <v:group style="position:absolute;left:5488;top:7571;width:80;height:149" coordorigin="5488,7571" coordsize="80,149">
              <v:shape style="position:absolute;left:5488;top:7571;width:80;height:149" coordorigin="5488,7571" coordsize="80,149" path="m5488,7571l5489,7720,5506,7699,5519,7686,5531,7679,5546,7678,5566,7678,5488,7571e" filled="t" fillcolor="#231F20" stroked="f">
                <v:path arrowok="t"/>
                <v:fill/>
              </v:shape>
              <v:shape style="position:absolute;left:5488;top:7571;width:80;height:149" coordorigin="5488,7571" coordsize="80,149" path="m5566,7678l5546,7678,5568,7681,5566,7678e" filled="t" fillcolor="#231F20" stroked="f">
                <v:path arrowok="t"/>
                <v:fill/>
              </v:shape>
            </v:group>
            <v:group style="position:absolute;left:2154;top:7140;width:2274;height:761" coordorigin="2154,7140" coordsize="2274,761">
              <v:shape style="position:absolute;left:2154;top:7140;width:2274;height:761" coordorigin="2154,7140" coordsize="2274,761" path="m2154,7901l4428,7140e" filled="f" stroked="t" strokeweight="1pt" strokecolor="#231F20">
                <v:path arrowok="t"/>
              </v:shape>
            </v:group>
            <v:group style="position:absolute;left:4382;top:7102;width:149;height:79" coordorigin="4382,7102" coordsize="149,79">
              <v:shape style="position:absolute;left:4382;top:7102;width:149;height:79" coordorigin="4382,7102" coordsize="149,79" path="m4382,7102l4402,7119,4415,7132,4421,7145,4422,7160,4419,7180,4532,7106,4382,7102e" filled="t" fillcolor="#231F20" stroked="f">
                <v:path arrowok="t"/>
                <v:fill/>
              </v:shape>
            </v:group>
            <v:group style="position:absolute;left:2237;top:6114;width:3534;height:425" coordorigin="2237,6114" coordsize="3534,425">
              <v:shape style="position:absolute;left:2237;top:6114;width:3534;height:425" coordorigin="2237,6114" coordsize="3534,425" path="m2237,6114l5770,6539e" filled="f" stroked="t" strokeweight="1pt" strokecolor="#231F20">
                <v:path arrowok="t"/>
              </v:shape>
            </v:group>
            <v:group style="position:absolute;left:5746;top:6485;width:133;height:82" coordorigin="5746,6485" coordsize="133,82">
              <v:shape style="position:absolute;left:5746;top:6485;width:133;height:82" coordorigin="5746,6485" coordsize="133,82" path="m5746,6485l5756,6508,5762,6525,5763,6539,5758,6552,5748,6567,5879,6552,5746,6485e" filled="t" fillcolor="#231F20" stroked="f">
                <v:path arrowok="t"/>
                <v:fill/>
              </v:shape>
            </v:group>
            <v:group style="position:absolute;left:7709;top:7990;width:3013;height:1202" coordorigin="7709,7990" coordsize="3013,1202">
              <v:shape style="position:absolute;left:7709;top:7990;width:3013;height:1202" coordorigin="7709,7990" coordsize="3013,1202" path="m10722,7990l7709,9192e" filled="f" stroked="t" strokeweight="1pt" strokecolor="#231F20">
                <v:path arrowok="t"/>
              </v:shape>
            </v:group>
            <v:group style="position:absolute;left:7607;top:9149;width:149;height:84" coordorigin="7607,9149" coordsize="149,84">
              <v:shape style="position:absolute;left:7607;top:9149;width:149;height:84" coordorigin="7607,9149" coordsize="149,84" path="m7716,9149l7607,9233,7756,9228,7735,9212,7722,9199,7715,9187,7713,9171,7716,9149e" filled="t" fillcolor="#231F20" stroked="f">
                <v:path arrowok="t"/>
                <v:fill/>
              </v:shape>
            </v:group>
            <v:group style="position:absolute;left:170;top:10848;width:300;height:25" coordorigin="170,10848" coordsize="300,25">
              <v:shape style="position:absolute;left:170;top:10848;width:300;height:25" coordorigin="170,10848" coordsize="300,25" path="m170,10873l470,10873,470,10848,170,10848,170,10873xe" filled="t" fillcolor="#FFFFFF" stroked="f">
                <v:path arrowok="t"/>
                <v:fill/>
              </v:shape>
            </v:group>
            <v:group style="position:absolute;left:578;top:10980;width:25;height:300" coordorigin="578,10980" coordsize="25,300">
              <v:shape style="position:absolute;left:578;top:10980;width:25;height:300" coordorigin="578,10980" coordsize="25,300" path="m578,11280l603,11280,603,10980,578,10980,578,11280xe" filled="t" fillcolor="#FFFFFF" stroked="f">
                <v:path arrowok="t"/>
                <v:fill/>
              </v:shape>
            </v:group>
            <v:group style="position:absolute;left:170;top:10858;width:300;height:5" coordorigin="170,10858" coordsize="300,5">
              <v:shape style="position:absolute;left:170;top:10858;width:300;height:5" coordorigin="170,10858" coordsize="300,5" path="m170,10863l470,10863,470,10858,170,10858,170,10863xe" filled="t" fillcolor="#000000" stroked="f">
                <v:path arrowok="t"/>
                <v:fill/>
              </v:shape>
            </v:group>
            <v:group style="position:absolute;left:588;top:10980;width:5;height:300" coordorigin="588,10980" coordsize="5,300">
              <v:shape style="position:absolute;left:588;top:10980;width:5;height:300" coordorigin="588,10980" coordsize="5,300" path="m588,11280l593,11280,593,10980,588,10980,588,11280xe" filled="t" fillcolor="#000000" stroked="f">
                <v:path arrowok="t"/>
                <v:fill/>
              </v:shape>
            </v:group>
            <v:group style="position:absolute;left:12496;top:10980;width:2;height:300" coordorigin="12496,10980" coordsize="2,300">
              <v:shape style="position:absolute;left:12496;top:10980;width:2;height:300" coordorigin="12496,10980" coordsize="0,300" path="m12496,10980l12496,11280e" filled="f" stroked="t" strokeweight=".25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After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birth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able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baby's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brain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development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providing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comfort,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closeness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food,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responding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needs.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Doing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things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secure,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loved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safe.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06" w:lineRule="exact"/>
        <w:ind w:left="1339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58595B"/>
          <w:spacing w:val="0"/>
          <w:w w:val="100"/>
          <w:b/>
          <w:bCs/>
          <w:position w:val="-1"/>
        </w:rPr>
        <w:t>Some</w:t>
      </w:r>
      <w:r>
        <w:rPr>
          <w:rFonts w:ascii="Arial" w:hAnsi="Arial" w:cs="Arial" w:eastAsia="Arial"/>
          <w:sz w:val="36"/>
          <w:szCs w:val="36"/>
          <w:color w:val="58595B"/>
          <w:spacing w:val="5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6"/>
          <w:szCs w:val="36"/>
          <w:color w:val="58595B"/>
          <w:spacing w:val="0"/>
          <w:w w:val="100"/>
          <w:b/>
          <w:bCs/>
          <w:position w:val="-1"/>
        </w:rPr>
        <w:t>examples</w:t>
      </w:r>
      <w:r>
        <w:rPr>
          <w:rFonts w:ascii="Arial" w:hAnsi="Arial" w:cs="Arial" w:eastAsia="Arial"/>
          <w:sz w:val="36"/>
          <w:szCs w:val="36"/>
          <w:color w:val="58595B"/>
          <w:spacing w:val="8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6"/>
          <w:szCs w:val="36"/>
          <w:color w:val="58595B"/>
          <w:spacing w:val="0"/>
          <w:w w:val="100"/>
          <w:b/>
          <w:bCs/>
          <w:position w:val="-1"/>
        </w:rPr>
        <w:t>of</w:t>
      </w:r>
      <w:r>
        <w:rPr>
          <w:rFonts w:ascii="Arial" w:hAnsi="Arial" w:cs="Arial" w:eastAsia="Arial"/>
          <w:sz w:val="36"/>
          <w:szCs w:val="36"/>
          <w:color w:val="58595B"/>
          <w:spacing w:val="19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6"/>
          <w:szCs w:val="36"/>
          <w:color w:val="58595B"/>
          <w:spacing w:val="0"/>
          <w:w w:val="100"/>
          <w:b/>
          <w:bCs/>
          <w:position w:val="-1"/>
        </w:rPr>
        <w:t>the</w:t>
      </w:r>
      <w:r>
        <w:rPr>
          <w:rFonts w:ascii="Arial" w:hAnsi="Arial" w:cs="Arial" w:eastAsia="Arial"/>
          <w:sz w:val="36"/>
          <w:szCs w:val="36"/>
          <w:color w:val="58595B"/>
          <w:spacing w:val="3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6"/>
          <w:szCs w:val="36"/>
          <w:color w:val="58595B"/>
          <w:spacing w:val="0"/>
          <w:w w:val="100"/>
          <w:b/>
          <w:bCs/>
          <w:position w:val="-1"/>
        </w:rPr>
        <w:t>sensations</w:t>
      </w:r>
      <w:r>
        <w:rPr>
          <w:rFonts w:ascii="Arial" w:hAnsi="Arial" w:cs="Arial" w:eastAsia="Arial"/>
          <w:sz w:val="36"/>
          <w:szCs w:val="36"/>
          <w:color w:val="58595B"/>
          <w:spacing w:val="99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6"/>
          <w:szCs w:val="36"/>
          <w:color w:val="58595B"/>
          <w:spacing w:val="0"/>
          <w:w w:val="100"/>
          <w:b/>
          <w:bCs/>
          <w:position w:val="-1"/>
        </w:rPr>
        <w:t>that</w:t>
      </w:r>
      <w:r>
        <w:rPr>
          <w:rFonts w:ascii="Arial" w:hAnsi="Arial" w:cs="Arial" w:eastAsia="Arial"/>
          <w:sz w:val="36"/>
          <w:szCs w:val="36"/>
          <w:color w:val="58595B"/>
          <w:spacing w:val="3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6"/>
          <w:szCs w:val="36"/>
          <w:color w:val="58595B"/>
          <w:spacing w:val="0"/>
          <w:w w:val="100"/>
          <w:b/>
          <w:bCs/>
          <w:position w:val="-1"/>
        </w:rPr>
        <w:t>wire</w:t>
      </w:r>
      <w:r>
        <w:rPr>
          <w:rFonts w:ascii="Arial" w:hAnsi="Arial" w:cs="Arial" w:eastAsia="Arial"/>
          <w:sz w:val="36"/>
          <w:szCs w:val="36"/>
          <w:color w:val="58595B"/>
          <w:spacing w:val="3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6"/>
          <w:szCs w:val="36"/>
          <w:color w:val="58595B"/>
          <w:spacing w:val="0"/>
          <w:w w:val="100"/>
          <w:b/>
          <w:bCs/>
          <w:position w:val="-1"/>
        </w:rPr>
        <w:t>the</w:t>
      </w:r>
      <w:r>
        <w:rPr>
          <w:rFonts w:ascii="Arial" w:hAnsi="Arial" w:cs="Arial" w:eastAsia="Arial"/>
          <w:sz w:val="36"/>
          <w:szCs w:val="36"/>
          <w:color w:val="58595B"/>
          <w:spacing w:val="3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6"/>
          <w:szCs w:val="36"/>
          <w:color w:val="58595B"/>
          <w:spacing w:val="0"/>
          <w:w w:val="104"/>
          <w:b/>
          <w:bCs/>
          <w:position w:val="-1"/>
        </w:rPr>
        <w:t>brain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0" w:top="580" w:bottom="-60" w:left="0" w:right="0"/>
          <w:headerReference w:type="default" r:id="rId21"/>
          <w:footerReference w:type="default" r:id="rId22"/>
          <w:pgSz w:w="13100" w:h="180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235" w:right="17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Smells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4"/>
          <w:b/>
          <w:bCs/>
        </w:rPr>
        <w:t>milk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283" w:right="156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-19"/>
          <w:w w:val="104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astes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4"/>
          <w:b/>
          <w:bCs/>
        </w:rPr>
        <w:t>milk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314" w:right="-6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Hand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4"/>
          <w:b/>
          <w:bCs/>
        </w:rPr>
        <w:t>touches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4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warm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4"/>
          <w:b/>
          <w:bCs/>
        </w:rPr>
        <w:t>skin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9" w:after="0" w:line="240" w:lineRule="auto"/>
        <w:ind w:right="-76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Makes</w:t>
      </w:r>
      <w:r>
        <w:rPr>
          <w:rFonts w:ascii="Arial" w:hAnsi="Arial" w:cs="Arial" w:eastAsia="Arial"/>
          <w:sz w:val="24"/>
          <w:szCs w:val="24"/>
          <w:color w:val="58595B"/>
          <w:spacing w:val="4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eye</w:t>
      </w:r>
      <w:r>
        <w:rPr>
          <w:rFonts w:ascii="Arial" w:hAnsi="Arial" w:cs="Arial" w:eastAsia="Arial"/>
          <w:sz w:val="24"/>
          <w:szCs w:val="24"/>
          <w:color w:val="58595B"/>
          <w:spacing w:val="23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contact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9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Hears</w:t>
      </w:r>
      <w:r>
        <w:rPr>
          <w:rFonts w:ascii="Arial" w:hAnsi="Arial" w:cs="Arial" w:eastAsia="Arial"/>
          <w:sz w:val="24"/>
          <w:szCs w:val="24"/>
          <w:color w:val="58595B"/>
          <w:spacing w:val="3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parent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  <w:b/>
          <w:bCs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4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voice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0" w:lineRule="auto"/>
        <w:ind w:left="2446" w:right="129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Moves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together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4"/>
          <w:b/>
          <w:bCs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4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parent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2658" w:right="1023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Back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feels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mothe</w:t>
      </w:r>
      <w:r>
        <w:rPr>
          <w:rFonts w:ascii="Arial" w:hAnsi="Arial" w:cs="Arial" w:eastAsia="Arial"/>
          <w:sz w:val="24"/>
          <w:szCs w:val="24"/>
          <w:color w:val="58595B"/>
          <w:spacing w:val="9"/>
          <w:w w:val="105"/>
          <w:b/>
          <w:bCs/>
        </w:rPr>
        <w:t>r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4"/>
          <w:b/>
          <w:bCs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arm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4"/>
          <w:b/>
          <w:bCs/>
        </w:rPr>
        <w:t>holding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0" w:right="0"/>
          <w:cols w:num="3" w:equalWidth="0">
            <w:col w:w="2281" w:space="1153"/>
            <w:col w:w="2227" w:space="2617"/>
            <w:col w:w="482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29.503906pt;margin-top:29.504028pt;width:595.276123pt;height:274.866950pt;mso-position-horizontal-relative:page;mso-position-vertical-relative:page;z-index:-3444" coordorigin="590,590" coordsize="11906,5497">
            <v:shape style="position:absolute;left:428;top:463;width:12238;height:2125" type="#_x0000_t75">
              <v:imagedata r:id="rId25" o:title=""/>
            </v:shape>
            <v:shape style="position:absolute;left:7834;top:2291;width:4252;height:3797" type="#_x0000_t75">
              <v:imagedata r:id="rId26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71" w:lineRule="exact"/>
        <w:ind w:left="4919" w:right="4930"/>
        <w:jc w:val="center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  <w:b/>
          <w:bCs/>
          <w:position w:val="-1"/>
        </w:rPr>
        <w:t>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  <w:position w:val="-1"/>
        </w:rPr>
        <w:t>armed</w:t>
      </w:r>
      <w:r>
        <w:rPr>
          <w:rFonts w:ascii="Arial" w:hAnsi="Arial" w:cs="Arial" w:eastAsia="Arial"/>
          <w:sz w:val="24"/>
          <w:szCs w:val="24"/>
          <w:color w:val="58595B"/>
          <w:spacing w:val="4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  <w:position w:val="-1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15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  <w:position w:val="-1"/>
        </w:rPr>
        <w:t>mothe</w:t>
      </w:r>
      <w:r>
        <w:rPr>
          <w:rFonts w:ascii="Arial" w:hAnsi="Arial" w:cs="Arial" w:eastAsia="Arial"/>
          <w:sz w:val="24"/>
          <w:szCs w:val="24"/>
          <w:color w:val="58595B"/>
          <w:spacing w:val="9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  <w:b/>
          <w:bCs/>
          <w:position w:val="-1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  <w:position w:val="-1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5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4"/>
          <w:b/>
          <w:bCs/>
          <w:position w:val="-1"/>
        </w:rPr>
        <w:t>front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29" w:after="0" w:line="240" w:lineRule="auto"/>
        <w:ind w:left="1239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630.779907pt;margin-top:33.054661pt;width:15pt;height:.1pt;mso-position-horizontal-relative:page;mso-position-vertical-relative:paragraph;z-index:-3442" coordorigin="12616,661" coordsize="300,2">
            <v:shape style="position:absolute;left:12616;top:661;width:300;height:2" coordorigin="12616,661" coordsize="300,0" path="m12616,661l12916,66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0pt;margin-top:41.558762pt;width:18pt;height:.1pt;mso-position-horizontal-relative:page;mso-position-vertical-relative:paragraph;z-index:-3441" coordorigin="0,831" coordsize="360,2">
            <v:shape style="position:absolute;left:0;top:831;width:360;height:2" coordorigin="0,831" coordsize="360,0" path="m360,831l0,83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41.558762pt;width:18pt;height:.1pt;mso-position-horizontal-relative:page;mso-position-vertical-relative:paragraph;z-index:-3440" coordorigin="12726,831" coordsize="360,2">
            <v:shape style="position:absolute;left:12726;top:831;width:360;height:2" coordorigin="12726,831" coordsize="360,0" path="m12726,831l13086,831e" filled="f" stroked="t" strokeweight=".25pt" strokecolor="#000000">
              <v:path arrowok="t"/>
            </v:shape>
          </v:group>
          <w10:wrap type="none"/>
        </w:pict>
      </w:r>
      <w:hyperlink r:id="rId27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.cambscommunityservices.nhs.uk/Bedfordshire/baby-friendly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3100" w:h="18020"/>
          <w:pgMar w:top="140" w:bottom="520" w:left="0" w:right="0"/>
        </w:sectPr>
      </w:pPr>
      <w:rPr/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auto"/>
        <w:ind w:left="1554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0070B8"/>
          <w:spacing w:val="0"/>
          <w:w w:val="100"/>
          <w:b/>
          <w:bCs/>
        </w:rPr>
        <w:t>Things</w:t>
      </w:r>
      <w:r>
        <w:rPr>
          <w:rFonts w:ascii="Arial" w:hAnsi="Arial" w:cs="Arial" w:eastAsia="Arial"/>
          <w:sz w:val="36"/>
          <w:szCs w:val="36"/>
          <w:color w:val="0070B8"/>
          <w:spacing w:val="-12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0070B8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36"/>
          <w:szCs w:val="36"/>
          <w:color w:val="0070B8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0070B8"/>
          <w:spacing w:val="0"/>
          <w:w w:val="100"/>
          <w:b/>
          <w:bCs/>
        </w:rPr>
        <w:t>do</w:t>
      </w:r>
      <w:r>
        <w:rPr>
          <w:rFonts w:ascii="Arial" w:hAnsi="Arial" w:cs="Arial" w:eastAsia="Arial"/>
          <w:sz w:val="36"/>
          <w:szCs w:val="36"/>
          <w:color w:val="0070B8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0070B8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36"/>
          <w:szCs w:val="36"/>
          <w:color w:val="0070B8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0070B8"/>
          <w:spacing w:val="0"/>
          <w:w w:val="100"/>
          <w:b/>
          <w:bCs/>
        </w:rPr>
        <w:t>comfort</w:t>
      </w:r>
      <w:r>
        <w:rPr>
          <w:rFonts w:ascii="Arial" w:hAnsi="Arial" w:cs="Arial" w:eastAsia="Arial"/>
          <w:sz w:val="36"/>
          <w:szCs w:val="36"/>
          <w:color w:val="0070B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0070B8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36"/>
          <w:szCs w:val="36"/>
          <w:color w:val="0070B8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0070B8"/>
          <w:spacing w:val="0"/>
          <w:w w:val="100"/>
          <w:b/>
          <w:bCs/>
        </w:rPr>
        <w:t>respond</w:t>
      </w:r>
      <w:r>
        <w:rPr>
          <w:rFonts w:ascii="Arial" w:hAnsi="Arial" w:cs="Arial" w:eastAsia="Arial"/>
          <w:sz w:val="36"/>
          <w:szCs w:val="36"/>
          <w:color w:val="0070B8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0070B8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36"/>
          <w:szCs w:val="36"/>
          <w:color w:val="0070B8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0070B8"/>
          <w:spacing w:val="0"/>
          <w:w w:val="100"/>
          <w:b/>
          <w:bCs/>
        </w:rPr>
        <w:t>your</w:t>
      </w:r>
      <w:r>
        <w:rPr>
          <w:rFonts w:ascii="Arial" w:hAnsi="Arial" w:cs="Arial" w:eastAsia="Arial"/>
          <w:sz w:val="36"/>
          <w:szCs w:val="36"/>
          <w:color w:val="0070B8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0070B8"/>
          <w:spacing w:val="0"/>
          <w:w w:val="100"/>
          <w:b/>
          <w:bCs/>
        </w:rPr>
        <w:t>baby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3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3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Keep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close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63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3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Frequent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0070B8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contact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63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3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Carry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sling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63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3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Pick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up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soothe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cries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63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3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Smile,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talk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sing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0070B8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63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3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-27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ake</w:t>
      </w:r>
      <w:r>
        <w:rPr>
          <w:rFonts w:ascii="Arial" w:hAnsi="Arial" w:cs="Arial" w:eastAsia="Arial"/>
          <w:sz w:val="24"/>
          <w:szCs w:val="24"/>
          <w:color w:val="0070B8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time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0070B8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pause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listen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0070B8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0070B8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copy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71" w:lineRule="exact"/>
        <w:ind w:left="163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0"/>
          <w:w w:val="100"/>
          <w:position w:val="-1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24"/>
          <w:szCs w:val="24"/>
          <w:color w:val="0070B8"/>
          <w:spacing w:val="36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Feed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baby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promptl</w:t>
      </w:r>
      <w:r>
        <w:rPr>
          <w:rFonts w:ascii="Arial" w:hAnsi="Arial" w:cs="Arial" w:eastAsia="Arial"/>
          <w:sz w:val="24"/>
          <w:szCs w:val="24"/>
          <w:color w:val="0070B8"/>
          <w:spacing w:val="-18"/>
          <w:w w:val="100"/>
          <w:position w:val="-1"/>
        </w:rPr>
        <w:t>y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,</w:t>
      </w:r>
      <w:r>
        <w:rPr>
          <w:rFonts w:ascii="Arial" w:hAnsi="Arial" w:cs="Arial" w:eastAsia="Arial"/>
          <w:sz w:val="24"/>
          <w:szCs w:val="24"/>
          <w:color w:val="0070B8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as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often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and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for</w:t>
      </w:r>
      <w:r>
        <w:rPr>
          <w:rFonts w:ascii="Arial" w:hAnsi="Arial" w:cs="Arial" w:eastAsia="Arial"/>
          <w:sz w:val="24"/>
          <w:szCs w:val="24"/>
          <w:color w:val="0070B8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as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long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as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they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  <w:position w:val="-1"/>
        </w:rPr>
        <w:t>require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9" w:after="0" w:line="240" w:lineRule="auto"/>
        <w:ind w:left="127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Power</w:t>
      </w:r>
      <w:r>
        <w:rPr>
          <w:rFonts w:ascii="Arial" w:hAnsi="Arial" w:cs="Arial" w:eastAsia="Arial"/>
          <w:sz w:val="24"/>
          <w:szCs w:val="24"/>
          <w:color w:val="58595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Oxytocin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50" w:lineRule="auto"/>
        <w:ind w:left="1270" w:right="1126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shape style="position:absolute;margin-left:322.229004pt;margin-top:66.255478pt;width:280.573pt;height:410.377pt;mso-position-horizontal-relative:page;mso-position-vertical-relative:paragraph;z-index:-3436" type="#_x0000_t75">
            <v:imagedata r:id="rId28" o:title=""/>
          </v:shape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Every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cuddle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touch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hold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them,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listen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calmly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them,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promptl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surge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OXY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OCIN,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hormone</w:t>
      </w:r>
      <w:r>
        <w:rPr>
          <w:rFonts w:ascii="Arial" w:hAnsi="Arial" w:cs="Arial" w:eastAsia="Arial"/>
          <w:sz w:val="24"/>
          <w:szCs w:val="24"/>
          <w:color w:val="58595B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brain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gro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Research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shows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responding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needs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grow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secure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confident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toddler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better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able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away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from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temporaril</w:t>
      </w:r>
      <w:r>
        <w:rPr>
          <w:rFonts w:ascii="Arial" w:hAnsi="Arial" w:cs="Arial" w:eastAsia="Arial"/>
          <w:sz w:val="24"/>
          <w:szCs w:val="24"/>
          <w:color w:val="58595B"/>
          <w:spacing w:val="-17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rather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becoming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cling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also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50" w:lineRule="auto"/>
        <w:ind w:left="1270" w:right="7166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7.8789pt;margin-top:11.080474pt;width:21.75pt;height:466.6643pt;mso-position-horizontal-relative:page;mso-position-vertical-relative:paragraph;z-index:-3439" coordorigin="158,222" coordsize="435,9333">
            <v:group style="position:absolute;left:420;top:232;width:162;height:9071" coordorigin="420,232" coordsize="162,9071">
              <v:shape style="position:absolute;left:420;top:232;width:162;height:9071" coordorigin="420,232" coordsize="162,9071" path="m420,9302l582,9302,582,232,420,232,420,9302e" filled="t" fillcolor="#FDE9F1" stroked="f">
                <v:path arrowok="t"/>
                <v:fill/>
              </v:shape>
            </v:group>
            <v:group style="position:absolute;left:170;top:9120;width:300;height:25" coordorigin="170,9120" coordsize="300,25">
              <v:shape style="position:absolute;left:170;top:9120;width:300;height:25" coordorigin="170,9120" coordsize="300,25" path="m170,9145l470,9145,470,9120,170,9120,170,9145xe" filled="t" fillcolor="#FFFFFF" stroked="f">
                <v:path arrowok="t"/>
                <v:fill/>
              </v:shape>
            </v:group>
            <v:group style="position:absolute;left:170;top:9130;width:300;height:5" coordorigin="170,9130" coordsize="300,5">
              <v:shape style="position:absolute;left:170;top:9130;width:300;height:5" coordorigin="170,9130" coordsize="300,5" path="m170,9135l470,9135,470,9130,170,9130,170,9135xe" filled="t" fillcolor="#000000" stroked="f">
                <v:path arrowok="t"/>
                <v:fill/>
              </v:shape>
            </v:group>
            <v:group style="position:absolute;left:590;top:9252;width:2;height:300" coordorigin="590,9252" coordsize="2,300">
              <v:shape style="position:absolute;left:590;top:9252;width:2;height:300" coordorigin="590,9252" coordsize="0,300" path="m590,9252l590,9552e" filled="f" stroked="t" strokeweight=".25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less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stressful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comes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apart.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270" w:right="6738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75.914902pt;margin-top:106.034264pt;width:199.512pt;height:68.740pt;mso-position-horizontal-relative:page;mso-position-vertical-relative:paragraph;z-index:-3437" coordorigin="1518,2121" coordsize="3990,1375">
            <v:shape style="position:absolute;left:1518;top:2121;width:3990;height:1375" coordorigin="1518,2121" coordsize="3990,1375" path="m5112,2121l1915,2121,1883,2122,1820,2132,1761,2152,1706,2180,1657,2216,1614,2259,1578,2308,1549,2363,1530,2422,1520,2485,1518,2518,1518,3099,1523,3163,1539,3224,1563,3281,1595,3333,1635,3379,1681,3419,1733,3451,1790,3475,1851,3490,1915,3495,5112,3495,5176,3490,5237,3475,5294,3451,5346,3419,5392,3379,5432,3333,5464,3281,5488,3224,5503,3163,5509,3099,5509,2518,5503,2453,5488,2392,5464,2335,5432,2283,5392,2237,5346,2197,5294,2165,5237,2141,5176,2126,5112,2121e" filled="t" fillcolor="#C7EAFB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OXY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OCIN</w:t>
      </w:r>
      <w:r>
        <w:rPr>
          <w:rFonts w:ascii="Arial" w:hAnsi="Arial" w:cs="Arial" w:eastAsia="Arial"/>
          <w:sz w:val="24"/>
          <w:szCs w:val="24"/>
          <w:color w:val="58595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feel-good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hormone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released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cuddle,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hold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contact.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22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“spoil”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giving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attention.</w:t>
      </w:r>
      <w:r>
        <w:rPr>
          <w:rFonts w:ascii="Arial" w:hAnsi="Arial" w:cs="Arial" w:eastAsia="Arial"/>
          <w:sz w:val="24"/>
          <w:szCs w:val="24"/>
          <w:color w:val="58595B"/>
          <w:spacing w:val="6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Leaving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cry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stressful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affect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development.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88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New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babies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have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a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strong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need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50" w:lineRule="auto"/>
        <w:ind w:left="1688" w:right="7747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to</w:t>
      </w:r>
      <w:r>
        <w:rPr>
          <w:rFonts w:ascii="Arial" w:hAnsi="Arial" w:cs="Arial" w:eastAsia="Arial"/>
          <w:sz w:val="24"/>
          <w:szCs w:val="24"/>
          <w:color w:val="6D6E71"/>
          <w:spacing w:val="-2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be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close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to</w:t>
      </w:r>
      <w:r>
        <w:rPr>
          <w:rFonts w:ascii="Arial" w:hAnsi="Arial" w:cs="Arial" w:eastAsia="Arial"/>
          <w:sz w:val="24"/>
          <w:szCs w:val="24"/>
          <w:color w:val="6D6E71"/>
          <w:spacing w:val="-2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their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parents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as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this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helps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them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feel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loved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and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6D6E71"/>
          <w:spacing w:val="0"/>
          <w:w w:val="100"/>
          <w:i/>
        </w:rPr>
        <w:t>secure.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Mar w:header="0" w:footer="0" w:top="580" w:bottom="-60" w:left="0" w:right="0"/>
          <w:pgSz w:w="13100" w:h="18020"/>
        </w:sectPr>
      </w:pPr>
      <w:rPr/>
    </w:p>
    <w:p>
      <w:pPr>
        <w:spacing w:before="29" w:after="0" w:line="250" w:lineRule="auto"/>
        <w:ind w:left="1270" w:right="-61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29.503906pt;margin-top:29.504028pt;width:595.276123pt;height:289.039982pt;mso-position-horizontal-relative:page;mso-position-vertical-relative:page;z-index:-3438" coordorigin="590,590" coordsize="11906,5781">
            <v:shape style="position:absolute;left:420;top:463;width:12238;height:2125" type="#_x0000_t75">
              <v:imagedata r:id="rId29" o:title=""/>
            </v:shape>
            <v:group style="position:absolute;left:1270;top:1657;width:10466;height:4649" coordorigin="1270,1657" coordsize="10466,4649">
              <v:shape style="position:absolute;left:1270;top:1657;width:10466;height:4649" coordorigin="1270,1657" coordsize="10466,4649" path="m11339,1657l1667,1657,1635,1658,1572,1668,1513,1688,1458,1716,1409,1752,1366,1795,1330,1845,1302,1899,1282,1958,1272,2021,1270,2054,1270,5909,1276,5973,1291,6034,1315,6091,1347,6143,1387,6189,1433,6229,1485,6261,1542,6285,1603,6300,1667,6306,11339,6306,11403,6300,11464,6285,11521,6261,11573,6229,11620,6189,11659,6143,11692,6091,11716,6034,11731,5973,11736,5909,11736,2054,11731,1989,11716,1928,11692,1871,11659,1819,11620,1773,11573,1733,11521,1701,11464,1677,11403,1662,11339,1657e" filled="t" fillcolor="#C7EAFB" stroked="f">
                <v:path arrowok="t"/>
                <v:fill/>
              </v:shape>
              <v:shape style="position:absolute;left:9930;top:1592;width:1846;height:4779" type="#_x0000_t75">
                <v:imagedata r:id="rId30" o:title=""/>
              </v:shape>
            </v:group>
            <w10:wrap type="none"/>
          </v:group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challenge.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Responding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understand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needs.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grows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begin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know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each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bette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become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expert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care.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22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ou,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close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family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friends,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become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people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most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loves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spend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with.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22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most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important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carers,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teachers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50" w:lineRule="auto"/>
        <w:ind w:left="1270" w:right="-6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role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models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have.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Despite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pressure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expensive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equipment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toys,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really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necessar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What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matters</w:t>
      </w:r>
      <w:r>
        <w:rPr>
          <w:rFonts w:ascii="Arial" w:hAnsi="Arial" w:cs="Arial" w:eastAsia="Arial"/>
          <w:sz w:val="24"/>
          <w:szCs w:val="24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most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50" w:lineRule="auto"/>
        <w:ind w:left="1270" w:right="286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future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development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1128"/>
        <w:jc w:val="righ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630.779907pt;margin-top:30.866158pt;width:15pt;height:.1pt;mso-position-horizontal-relative:page;mso-position-vertical-relative:paragraph;z-index:-3435" coordorigin="12616,617" coordsize="300,2">
            <v:shape style="position:absolute;left:12616;top:617;width:300;height:2" coordorigin="12616,617" coordsize="300,0" path="m12616,617l12916,617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24.779907pt;margin-top:36.866158pt;width:.1pt;height:15pt;mso-position-horizontal-relative:page;mso-position-vertical-relative:paragraph;z-index:-3434" coordorigin="12496,737" coordsize="2,300">
            <v:shape style="position:absolute;left:12496;top:737;width:2;height:300" coordorigin="12496,737" coordsize="0,300" path="m12496,737l12496,1037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0pt;margin-top:39.370258pt;width:18pt;height:.1pt;mso-position-horizontal-relative:page;mso-position-vertical-relative:paragraph;z-index:-3433" coordorigin="0,787" coordsize="360,2">
            <v:shape style="position:absolute;left:0;top:787;width:360;height:2" coordorigin="0,787" coordsize="360,0" path="m360,787l0,787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39.370258pt;width:18pt;height:.1pt;mso-position-horizontal-relative:page;mso-position-vertical-relative:paragraph;z-index:-3432" coordorigin="12726,787" coordsize="360,2">
            <v:shape style="position:absolute;left:12726;top:787;width:360;height:2" coordorigin="12726,787" coordsize="360,0" path="m12726,787l13086,787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Page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5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3100" w:h="18020"/>
          <w:pgMar w:top="140" w:bottom="520" w:left="0" w:right="0"/>
          <w:cols w:num="2" w:equalWidth="0">
            <w:col w:w="6301" w:space="144"/>
            <w:col w:w="6655"/>
          </w:cols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1" w:lineRule="exact"/>
        <w:ind w:left="9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Meeting</w:t>
      </w:r>
      <w:r>
        <w:rPr>
          <w:rFonts w:ascii="Arial" w:hAnsi="Arial" w:cs="Arial" w:eastAsia="Arial"/>
          <w:sz w:val="48"/>
          <w:szCs w:val="48"/>
          <w:color w:val="0070B8"/>
          <w:spacing w:val="-1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baby</w:t>
      </w:r>
      <w:r>
        <w:rPr>
          <w:rFonts w:ascii="Arial" w:hAnsi="Arial" w:cs="Arial" w:eastAsia="Arial"/>
          <w:sz w:val="48"/>
          <w:szCs w:val="48"/>
          <w:color w:val="0070B8"/>
          <w:spacing w:val="-1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for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24" w:after="0" w:line="541" w:lineRule="exact"/>
        <w:ind w:left="9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the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first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time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right="459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SKI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231F20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4"/>
          <w:w w:val="100"/>
          <w:position w:val="-1"/>
        </w:rPr>
        <w:t>T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24"/>
          <w:szCs w:val="24"/>
          <w:color w:val="231F20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SKI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231F20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99"/>
          <w:position w:val="-1"/>
        </w:rPr>
        <w:t>TIME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right="459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REGUL</w:t>
      </w:r>
      <w:r>
        <w:rPr>
          <w:rFonts w:ascii="Arial" w:hAnsi="Arial" w:cs="Arial" w:eastAsia="Arial"/>
          <w:sz w:val="24"/>
          <w:szCs w:val="24"/>
          <w:color w:val="231F20"/>
          <w:spacing w:val="-9"/>
          <w:w w:val="100"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TE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24"/>
          <w:szCs w:val="24"/>
          <w:color w:val="231F20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99"/>
          <w:position w:val="-1"/>
        </w:rPr>
        <w:t>TEMPER</w:t>
      </w:r>
      <w:r>
        <w:rPr>
          <w:rFonts w:ascii="Arial" w:hAnsi="Arial" w:cs="Arial" w:eastAsia="Arial"/>
          <w:sz w:val="24"/>
          <w:szCs w:val="24"/>
          <w:color w:val="231F20"/>
          <w:spacing w:val="-9"/>
          <w:w w:val="99"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TURE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9" w:after="0" w:line="271" w:lineRule="exact"/>
        <w:ind w:left="7932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TRIGGER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24"/>
          <w:szCs w:val="24"/>
          <w:color w:val="231F20"/>
          <w:spacing w:val="-5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HORMONA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RELEASE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29" w:after="0" w:line="271" w:lineRule="exact"/>
        <w:ind w:left="7713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STIMUL</w:t>
      </w:r>
      <w:r>
        <w:rPr>
          <w:rFonts w:ascii="Arial" w:hAnsi="Arial" w:cs="Arial" w:eastAsia="Arial"/>
          <w:sz w:val="24"/>
          <w:szCs w:val="24"/>
          <w:color w:val="231F20"/>
          <w:spacing w:val="-9"/>
          <w:w w:val="100"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TE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24"/>
          <w:szCs w:val="24"/>
          <w:color w:val="231F20"/>
          <w:spacing w:val="-7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FEEDIN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G</w:t>
      </w:r>
      <w:r>
        <w:rPr>
          <w:rFonts w:ascii="Arial" w:hAnsi="Arial" w:cs="Arial" w:eastAsia="Arial"/>
          <w:sz w:val="24"/>
          <w:szCs w:val="24"/>
          <w:color w:val="231F20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BEH</w:t>
      </w:r>
      <w:r>
        <w:rPr>
          <w:rFonts w:ascii="Arial" w:hAnsi="Arial" w:cs="Arial" w:eastAsia="Arial"/>
          <w:sz w:val="24"/>
          <w:szCs w:val="24"/>
          <w:color w:val="231F20"/>
          <w:spacing w:val="-9"/>
          <w:w w:val="100"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VIOUR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9" w:after="0" w:line="271" w:lineRule="exact"/>
        <w:ind w:left="7537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CALM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24"/>
          <w:szCs w:val="24"/>
          <w:color w:val="231F20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&amp;</w:t>
      </w:r>
      <w:r>
        <w:rPr>
          <w:rFonts w:ascii="Arial" w:hAnsi="Arial" w:cs="Arial" w:eastAsia="Arial"/>
          <w:sz w:val="24"/>
          <w:szCs w:val="24"/>
          <w:color w:val="231F20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RELAXE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MOTHE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231F20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&amp;</w:t>
      </w:r>
      <w:r>
        <w:rPr>
          <w:rFonts w:ascii="Arial" w:hAnsi="Arial" w:cs="Arial" w:eastAsia="Arial"/>
          <w:sz w:val="24"/>
          <w:szCs w:val="24"/>
          <w:color w:val="231F20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BABY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29" w:after="0" w:line="271" w:lineRule="exact"/>
        <w:ind w:left="7093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REGUL</w:t>
      </w:r>
      <w:r>
        <w:rPr>
          <w:rFonts w:ascii="Arial" w:hAnsi="Arial" w:cs="Arial" w:eastAsia="Arial"/>
          <w:sz w:val="24"/>
          <w:szCs w:val="24"/>
          <w:color w:val="231F20"/>
          <w:spacing w:val="-9"/>
          <w:w w:val="100"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TE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24"/>
          <w:szCs w:val="24"/>
          <w:color w:val="231F20"/>
          <w:spacing w:val="3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HEA</w:t>
      </w:r>
      <w:r>
        <w:rPr>
          <w:rFonts w:ascii="Arial" w:hAnsi="Arial" w:cs="Arial" w:eastAsia="Arial"/>
          <w:sz w:val="24"/>
          <w:szCs w:val="24"/>
          <w:color w:val="231F20"/>
          <w:spacing w:val="4"/>
          <w:w w:val="100"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24"/>
          <w:szCs w:val="24"/>
          <w:color w:val="231F20"/>
          <w:spacing w:val="3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BE</w:t>
      </w:r>
      <w:r>
        <w:rPr>
          <w:rFonts w:ascii="Arial" w:hAnsi="Arial" w:cs="Arial" w:eastAsia="Arial"/>
          <w:sz w:val="24"/>
          <w:szCs w:val="24"/>
          <w:color w:val="231F20"/>
          <w:spacing w:val="-9"/>
          <w:w w:val="100"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24"/>
          <w:szCs w:val="24"/>
          <w:color w:val="231F20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&amp;</w:t>
      </w:r>
      <w:r>
        <w:rPr>
          <w:rFonts w:ascii="Arial" w:hAnsi="Arial" w:cs="Arial" w:eastAsia="Arial"/>
          <w:sz w:val="24"/>
          <w:szCs w:val="24"/>
          <w:color w:val="231F20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BRE</w:t>
      </w:r>
      <w:r>
        <w:rPr>
          <w:rFonts w:ascii="Arial" w:hAnsi="Arial" w:cs="Arial" w:eastAsia="Arial"/>
          <w:sz w:val="24"/>
          <w:szCs w:val="24"/>
          <w:color w:val="231F20"/>
          <w:spacing w:val="-9"/>
          <w:w w:val="100"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  <w:position w:val="-1"/>
        </w:rPr>
        <w:t>THING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6714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</w:rPr>
        <w:t>MICROBIOM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231F20"/>
          <w:spacing w:val="-1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</w:rPr>
        <w:t>TRIGGER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231F20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</w:rPr>
        <w:t>IMMUN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8"/>
          <w:w w:val="100"/>
        </w:rPr>
        <w:t>SYSTEM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1" w:lineRule="exact"/>
        <w:ind w:left="1007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/>
        <w:pict>
          <v:group style="position:absolute;margin-left:115.960403pt;margin-top:36.78561pt;width:46.695pt;height:44.436pt;mso-position-horizontal-relative:page;mso-position-vertical-relative:paragraph;z-index:-3423" coordorigin="2319,736" coordsize="934,889">
            <v:group style="position:absolute;left:2435;top:1559;width:758;height:2" coordorigin="2435,1559" coordsize="758,2">
              <v:shape style="position:absolute;left:2435;top:1559;width:758;height:2" coordorigin="2435,1559" coordsize="758,0" path="m2435,1559l3193,1559e" filled="f" stroked="t" strokeweight="6pt" strokecolor="#0070B8">
                <v:path arrowok="t"/>
              </v:shape>
            </v:group>
            <v:group style="position:absolute;left:2379;top:796;width:2;height:769" coordorigin="2379,796" coordsize="2,769">
              <v:shape style="position:absolute;left:2379;top:796;width:2;height:769" coordorigin="2379,796" coordsize="0,769" path="m2379,796l2379,1564e" filled="f" stroked="t" strokeweight="6pt" strokecolor="#0070B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Baby</w:t>
      </w:r>
      <w:r>
        <w:rPr>
          <w:rFonts w:ascii="Arial" w:hAnsi="Arial" w:cs="Arial" w:eastAsia="Arial"/>
          <w:sz w:val="48"/>
          <w:szCs w:val="48"/>
          <w:color w:val="0070B8"/>
          <w:spacing w:val="-18"/>
          <w:w w:val="100"/>
          <w:b/>
          <w:bCs/>
          <w:position w:val="-2"/>
        </w:rPr>
        <w:t>’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Instinctive</w:t>
      </w:r>
      <w:r>
        <w:rPr>
          <w:rFonts w:ascii="Arial" w:hAnsi="Arial" w:cs="Arial" w:eastAsia="Arial"/>
          <w:sz w:val="48"/>
          <w:szCs w:val="48"/>
          <w:color w:val="0070B8"/>
          <w:spacing w:val="-2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Behaviour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Mar w:header="0" w:footer="0" w:top="140" w:bottom="-40" w:left="300" w:right="300"/>
          <w:headerReference w:type="default" r:id="rId31"/>
          <w:pgSz w:w="13100" w:h="18020"/>
        </w:sectPr>
      </w:pPr>
      <w:rPr/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28"/>
          <w:szCs w:val="28"/>
        </w:rPr>
      </w:pPr>
      <w:rPr/>
      <w:r>
        <w:rPr/>
        <w:pict>
          <v:group style="position:absolute;margin-left:158.072495pt;margin-top:28.243731pt;width:46.695pt;height:44.436pt;mso-position-horizontal-relative:page;mso-position-vertical-relative:paragraph;z-index:-3425" coordorigin="3161,565" coordsize="934,889">
            <v:group style="position:absolute;left:3277;top:1388;width:758;height:2" coordorigin="3277,1388" coordsize="758,2">
              <v:shape style="position:absolute;left:3277;top:1388;width:758;height:2" coordorigin="3277,1388" coordsize="758,0" path="m3277,1388l4035,1388e" filled="f" stroked="t" strokeweight="6pt" strokecolor="#0070B8">
                <v:path arrowok="t"/>
              </v:shape>
            </v:group>
            <v:group style="position:absolute;left:3221;top:625;width:2;height:769" coordorigin="3221,625" coordsize="2,769">
              <v:shape style="position:absolute;left:3221;top:625;width:2;height:769" coordorigin="3221,625" coordsize="0,769" path="m3221,625l3221,1394e" filled="f" stroked="t" strokeweight="6pt" strokecolor="#0070B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8"/>
          <w:szCs w:val="28"/>
          <w:color w:val="0070B8"/>
          <w:spacing w:val="0"/>
          <w:w w:val="100"/>
          <w:b/>
          <w:bCs/>
        </w:rPr>
        <w:t>Birth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82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70B8"/>
          <w:spacing w:val="0"/>
          <w:w w:val="100"/>
          <w:b/>
          <w:bCs/>
        </w:rPr>
        <w:t>Cry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29" w:after="0" w:line="250" w:lineRule="auto"/>
        <w:ind w:left="280" w:right="2475" w:firstLine="-28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After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born,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should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supported,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possible,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hold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0" w:lineRule="auto"/>
        <w:ind w:left="56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contact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least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first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after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birth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84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Magic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Hour)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until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had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10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first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feed.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calm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keep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71" w:lineRule="exact"/>
        <w:ind w:left="138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warm,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give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chance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300" w:right="300"/>
          <w:cols w:num="3" w:equalWidth="0">
            <w:col w:w="2924" w:space="188"/>
            <w:col w:w="467" w:space="1087"/>
            <w:col w:w="783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80" w:lineRule="atLeast"/>
        <w:ind w:left="1452" w:right="-6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Remember: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contact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2" w:after="0" w:line="240" w:lineRule="auto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br w:type="column"/>
      </w:r>
      <w:r>
        <w:rPr>
          <w:rFonts w:ascii="Arial" w:hAnsi="Arial" w:cs="Arial" w:eastAsia="Arial"/>
          <w:sz w:val="28"/>
          <w:szCs w:val="28"/>
          <w:color w:val="0070B8"/>
          <w:spacing w:val="0"/>
          <w:w w:val="100"/>
          <w:b/>
          <w:bCs/>
        </w:rPr>
        <w:t>Relaxation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786" w:right="-82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pict>
          <v:group style="position:absolute;margin-left:198.720596pt;margin-top:-51.644661pt;width:43.918pt;height:44.9521pt;mso-position-horizontal-relative:page;mso-position-vertical-relative:paragraph;z-index:-3430" coordorigin="3974,-1033" coordsize="878,899">
            <v:group style="position:absolute;left:4039;top:-973;width:2;height:769" coordorigin="4039,-973" coordsize="2,769">
              <v:shape style="position:absolute;left:4039;top:-973;width:2;height:769" coordorigin="4039,-973" coordsize="0,769" path="m4039,-973l4039,-204e" filled="f" stroked="t" strokeweight="6pt" strokecolor="#0070B8">
                <v:path arrowok="t"/>
              </v:shape>
            </v:group>
            <v:group style="position:absolute;left:4034;top:-194;width:758;height:2" coordorigin="4034,-194" coordsize="758,2">
              <v:shape style="position:absolute;left:4034;top:-194;width:758;height:2" coordorigin="4034,-194" coordsize="758,0" path="m4034,-194l4793,-194e" filled="f" stroked="t" strokeweight="6pt" strokecolor="#0070B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6.638702pt;margin-top:-10.537161pt;width:44.3922pt;height:44.436pt;mso-position-horizontal-relative:page;mso-position-vertical-relative:paragraph;z-index:-3429" coordorigin="4733,-211" coordsize="888,889">
            <v:group style="position:absolute;left:4793;top:-151;width:2;height:769" coordorigin="4793,-151" coordsize="2,769">
              <v:shape style="position:absolute;left:4793;top:-151;width:2;height:769" coordorigin="4793,-151" coordsize="0,769" path="m4793,-151l4793,618e" filled="f" stroked="t" strokeweight="6pt" strokecolor="#0070B8">
                <v:path arrowok="t"/>
              </v:shape>
            </v:group>
            <v:group style="position:absolute;left:4802;top:615;width:758;height:2" coordorigin="4802,615" coordsize="758,2">
              <v:shape style="position:absolute;left:4802;top:615;width:758;height:2" coordorigin="4802,615" coordsize="758,0" path="m4802,615l5561,615e" filled="f" stroked="t" strokeweight="6pt" strokecolor="#0070B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8"/>
          <w:szCs w:val="28"/>
          <w:color w:val="0070B8"/>
          <w:spacing w:val="-5"/>
          <w:w w:val="100"/>
          <w:b/>
          <w:bCs/>
        </w:rPr>
        <w:t>A</w:t>
      </w:r>
      <w:r>
        <w:rPr>
          <w:rFonts w:ascii="Arial" w:hAnsi="Arial" w:cs="Arial" w:eastAsia="Arial"/>
          <w:sz w:val="28"/>
          <w:szCs w:val="28"/>
          <w:color w:val="0070B8"/>
          <w:spacing w:val="0"/>
          <w:w w:val="100"/>
          <w:b/>
          <w:bCs/>
        </w:rPr>
        <w:t>wakening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17" w:after="0" w:line="250" w:lineRule="auto"/>
        <w:ind w:left="280" w:right="2376" w:firstLine="-28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rest.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22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our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through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initial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instinctive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behaviours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0" w:lineRule="auto"/>
        <w:ind w:left="56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(pre-feeding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behaviour).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300" w:right="300"/>
          <w:cols w:num="3" w:equalWidth="0">
            <w:col w:w="2813" w:space="1217"/>
            <w:col w:w="2260" w:space="37"/>
            <w:col w:w="6173"/>
          </w:cols>
        </w:sectPr>
      </w:pPr>
      <w:rPr/>
    </w:p>
    <w:p>
      <w:pPr>
        <w:spacing w:before="12" w:after="0" w:line="250" w:lineRule="auto"/>
        <w:ind w:left="1452" w:right="135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babies.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22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contact,</w:t>
      </w:r>
      <w:r>
        <w:rPr>
          <w:rFonts w:ascii="Arial" w:hAnsi="Arial" w:cs="Arial" w:eastAsia="Arial"/>
          <w:sz w:val="24"/>
          <w:szCs w:val="24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50" w:lineRule="auto"/>
        <w:ind w:left="1452" w:right="79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bottle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while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50" w:lineRule="auto"/>
        <w:ind w:left="1452" w:right="-6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holding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available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because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unwell,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then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27" w:lineRule="exact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br w:type="column"/>
      </w:r>
      <w:r>
        <w:rPr>
          <w:rFonts w:ascii="Arial" w:hAnsi="Arial" w:cs="Arial" w:eastAsia="Arial"/>
          <w:sz w:val="28"/>
          <w:szCs w:val="28"/>
          <w:color w:val="0070B8"/>
          <w:spacing w:val="0"/>
          <w:w w:val="100"/>
          <w:b/>
          <w:bCs/>
          <w:position w:val="1"/>
        </w:rPr>
        <w:t>Crawling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77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pict>
          <v:group style="position:absolute;margin-left:274.9841pt;margin-top:-51.644764pt;width:43.918pt;height:84.8186pt;mso-position-horizontal-relative:page;mso-position-vertical-relative:paragraph;z-index:-3428" coordorigin="5500,-1033" coordsize="878,1696">
            <v:group style="position:absolute;left:5561;top:-973;width:2;height:769" coordorigin="5561,-973" coordsize="2,769">
              <v:shape style="position:absolute;left:5561;top:-973;width:2;height:769" coordorigin="5561,-973" coordsize="0,769" path="m5561,-973l5561,-204e" filled="f" stroked="t" strokeweight="6pt" strokecolor="#0070B8">
                <v:path arrowok="t"/>
              </v:shape>
            </v:group>
            <v:group style="position:absolute;left:5560;top:-208;width:758;height:2" coordorigin="5560,-208" coordsize="758,2">
              <v:shape style="position:absolute;left:5560;top:-208;width:758;height:2" coordorigin="5560,-208" coordsize="758,0" path="m5560,-208l6318,-208e" filled="f" stroked="t" strokeweight="6pt" strokecolor="#0070B8">
                <v:path arrowok="t"/>
              </v:shape>
            </v:group>
            <v:group style="position:absolute;left:6318;top:-165;width:2;height:769" coordorigin="6318,-165" coordsize="2,769">
              <v:shape style="position:absolute;left:6318;top:-165;width:2;height:769" coordorigin="6318,-165" coordsize="0,769" path="m6318,-165l6318,603e" filled="f" stroked="t" strokeweight="6pt" strokecolor="#0070B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14.679993pt;margin-top:27.232634pt;width:81.7891pt;height:46.59130pt;mso-position-horizontal-relative:page;mso-position-vertical-relative:paragraph;z-index:-3427" coordorigin="6294,545" coordsize="1636,932">
            <v:group style="position:absolute;left:6354;top:605;width:758;height:2" coordorigin="6354,605" coordsize="758,2">
              <v:shape style="position:absolute;left:6354;top:605;width:758;height:2" coordorigin="6354,605" coordsize="758,0" path="m6354,605l7112,605e" filled="f" stroked="t" strokeweight="6pt" strokecolor="#0070B8">
                <v:path arrowok="t"/>
              </v:shape>
            </v:group>
            <v:group style="position:absolute;left:7112;top:648;width:2;height:769" coordorigin="7112,648" coordsize="2,769">
              <v:shape style="position:absolute;left:7112;top:648;width:2;height:769" coordorigin="7112,648" coordsize="0,769" path="m7112,648l7112,1416e" filled="f" stroked="t" strokeweight="6pt" strokecolor="#0070B8">
                <v:path arrowok="t"/>
              </v:shape>
            </v:group>
            <v:group style="position:absolute;left:7111;top:1412;width:758;height:2" coordorigin="7111,1412" coordsize="758,2">
              <v:shape style="position:absolute;left:7111;top:1412;width:758;height:2" coordorigin="7111,1412" coordsize="758,0" path="m7111,1412l7869,1412e" filled="f" stroked="t" strokeweight="6pt" strokecolor="#0070B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8"/>
          <w:szCs w:val="28"/>
          <w:color w:val="0070B8"/>
          <w:spacing w:val="0"/>
          <w:w w:val="100"/>
          <w:b/>
          <w:bCs/>
        </w:rPr>
        <w:t>Resting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548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70B8"/>
          <w:spacing w:val="0"/>
          <w:w w:val="100"/>
          <w:b/>
          <w:bCs/>
        </w:rPr>
        <w:t>Familiarisation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300" w:right="300"/>
          <w:cols w:num="2" w:equalWidth="0">
            <w:col w:w="5613" w:space="6"/>
            <w:col w:w="6881"/>
          </w:cols>
        </w:sectPr>
      </w:pPr>
      <w:rPr/>
    </w:p>
    <w:p>
      <w:pPr>
        <w:spacing w:before="0" w:after="0" w:line="250" w:lineRule="auto"/>
        <w:ind w:left="1452" w:right="-6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birth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partne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family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membe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very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important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feels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calm,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warm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safe.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pict>
          <v:group style="position:absolute;margin-left:390.469208pt;margin-top:-10.537266pt;width:46.0204pt;height:84.9175pt;mso-position-horizontal-relative:page;mso-position-vertical-relative:paragraph;z-index:-3426" coordorigin="7809,-211" coordsize="920,1698">
            <v:group style="position:absolute;left:7869;top:-151;width:2;height:769" coordorigin="7869,-151" coordsize="2,769">
              <v:shape style="position:absolute;left:7869;top:-151;width:2;height:769" coordorigin="7869,-151" coordsize="0,769" path="m7869,-151l7869,618e" filled="f" stroked="t" strokeweight="6pt" strokecolor="#0070B8">
                <v:path arrowok="t"/>
              </v:shape>
            </v:group>
            <v:group style="position:absolute;left:7911;top:616;width:758;height:2" coordorigin="7911,616" coordsize="758,2">
              <v:shape style="position:absolute;left:7911;top:616;width:758;height:2" coordorigin="7911,616" coordsize="758,0" path="m7911,616l8670,616e" filled="f" stroked="t" strokeweight="6pt" strokecolor="#0070B8">
                <v:path arrowok="t"/>
              </v:shape>
            </v:group>
            <v:group style="position:absolute;left:8670;top:659;width:2;height:769" coordorigin="8670,659" coordsize="2,769">
              <v:shape style="position:absolute;left:8670;top:659;width:2;height:769" coordorigin="8670,659" coordsize="0,769" path="m8670,659l8670,1428e" filled="f" stroked="t" strokeweight="6pt" strokecolor="#0070B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8"/>
          <w:szCs w:val="28"/>
          <w:color w:val="0070B8"/>
          <w:spacing w:val="0"/>
          <w:w w:val="100"/>
          <w:b/>
          <w:bCs/>
        </w:rPr>
        <w:t>Suckling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300" w:right="300"/>
          <w:cols w:num="2" w:equalWidth="0">
            <w:col w:w="6228" w:space="1685"/>
            <w:col w:w="4587"/>
          </w:cols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/>
        <w:pict>
          <v:group style="position:absolute;margin-left:8.3789pt;margin-top:7.87931pt;width:638.026pt;height:417.7667pt;mso-position-horizontal-relative:page;mso-position-vertical-relative:page;z-index:-3431" coordorigin="168,158" coordsize="12761,8355">
            <v:shape style="position:absolute;left:12516;top:449;width:150;height:1993" type="#_x0000_t75">
              <v:imagedata r:id="rId32" o:title=""/>
            </v:shape>
            <v:shape style="position:absolute;left:512;top:420;width:11969;height:8093" type="#_x0000_t75">
              <v:imagedata r:id="rId33" o:title=""/>
            </v:shape>
            <v:group style="position:absolute;left:8159;top:5480;width:4252;height:408" coordorigin="8159,5480" coordsize="4252,408">
              <v:shape style="position:absolute;left:8159;top:5480;width:4252;height:408" coordorigin="8159,5480" coordsize="4252,408" path="m8159,5887l12411,5887,12411,5480,8159,5480,8159,5887e" filled="t" fillcolor="#0070B8" stroked="f">
                <v:path arrowok="t"/>
                <v:fill/>
              </v:shape>
            </v:group>
            <v:group style="position:absolute;left:7332;top:6502;width:5079;height:408" coordorigin="7332,6502" coordsize="5079,408">
              <v:shape style="position:absolute;left:7332;top:6502;width:5079;height:408" coordorigin="7332,6502" coordsize="5079,408" path="m7332,6909l12411,6909,12411,6502,7332,6502,7332,6909e" filled="t" fillcolor="#0070B8" stroked="f">
                <v:path arrowok="t"/>
                <v:fill/>
              </v:shape>
            </v:group>
            <v:group style="position:absolute;left:7332;top:7523;width:5079;height:408" coordorigin="7332,7523" coordsize="5079,408">
              <v:shape style="position:absolute;left:7332;top:7523;width:5079;height:408" coordorigin="7332,7523" coordsize="5079,408" path="m7332,7931l12411,7931,12411,7523,7332,7523,7332,7931e" filled="t" fillcolor="#0070B8" stroked="f">
                <v:path arrowok="t"/>
                <v:fill/>
              </v:shape>
            </v:group>
            <v:group style="position:absolute;left:7332;top:7029;width:5079;height:408" coordorigin="7332,7029" coordsize="5079,408">
              <v:shape style="position:absolute;left:7332;top:7029;width:5079;height:408" coordorigin="7332,7029" coordsize="5079,408" path="m7332,7437l12411,7437,12411,7029,7332,7029,7332,7437e" filled="t" fillcolor="#0070B8" stroked="f">
                <v:path arrowok="t"/>
                <v:fill/>
              </v:shape>
            </v:group>
            <v:group style="position:absolute;left:7776;top:5996;width:4635;height:408" coordorigin="7776,5996" coordsize="4635,408">
              <v:shape style="position:absolute;left:7776;top:5996;width:4635;height:408" coordorigin="7776,5996" coordsize="4635,408" path="m7776,6404l12411,6404,12411,5996,7776,5996,7776,6404e" filled="t" fillcolor="#0070B8" stroked="f">
                <v:path arrowok="t"/>
                <v:fill/>
              </v:shape>
            </v:group>
            <v:group style="position:absolute;left:6534;top:8034;width:5877;height:408" coordorigin="6534,8034" coordsize="5877,408">
              <v:shape style="position:absolute;left:6534;top:8034;width:5877;height:408" coordorigin="6534,8034" coordsize="5877,408" path="m6534,8442l12411,8442,12411,8034,6534,8034,6534,8442e" filled="t" fillcolor="#0070B8" stroked="f">
                <v:path arrowok="t"/>
                <v:fill/>
              </v:shape>
            </v:group>
            <v:group style="position:absolute;left:9236;top:4970;width:3175;height:383" coordorigin="9236,4970" coordsize="3175,383">
              <v:shape style="position:absolute;left:9236;top:4970;width:3175;height:383" coordorigin="9236,4970" coordsize="3175,383" path="m9236,5352l12411,5352,12411,4970,9236,4970,9236,5352e" filled="t" fillcolor="#0070B8" stroked="f">
                <v:path arrowok="t"/>
                <v:fill/>
              </v:shape>
            </v:group>
            <v:group style="position:absolute;left:12616;top:578;width:300;height:25" coordorigin="12616,578" coordsize="300,25">
              <v:shape style="position:absolute;left:12616;top:578;width:300;height:25" coordorigin="12616,578" coordsize="300,25" path="m12616,603l12916,603,12916,578,12616,578,12616,603xe" filled="t" fillcolor="#FFFFFF" stroked="f">
                <v:path arrowok="t"/>
                <v:fill/>
              </v:shape>
            </v:group>
            <v:group style="position:absolute;left:578;top:170;width:25;height:300" coordorigin="578,170" coordsize="25,300">
              <v:shape style="position:absolute;left:578;top:170;width:25;height:300" coordorigin="578,170" coordsize="25,300" path="m578,470l603,470,603,170,578,170,578,470xe" filled="t" fillcolor="#FFFFFF" stroked="f">
                <v:path arrowok="t"/>
                <v:fill/>
              </v:shape>
            </v:group>
            <v:group style="position:absolute;left:170;top:590;width:300;height:2" coordorigin="170,590" coordsize="300,2">
              <v:shape style="position:absolute;left:170;top:590;width:300;height:2" coordorigin="170,590" coordsize="300,0" path="m470,590l170,590e" filled="f" stroked="t" strokeweight=".25pt" strokecolor="#000000">
                <v:path arrowok="t"/>
              </v:shape>
            </v:group>
            <v:group style="position:absolute;left:12616;top:588;width:300;height:5" coordorigin="12616,588" coordsize="300,5">
              <v:shape style="position:absolute;left:12616;top:588;width:300;height:5" coordorigin="12616,588" coordsize="300,5" path="m12616,593l12916,593,12916,588,12616,588,12616,593xe" filled="t" fillcolor="#000000" stroked="f">
                <v:path arrowok="t"/>
                <v:fill/>
              </v:shape>
            </v:group>
            <v:group style="position:absolute;left:588;top:170;width:5;height:300" coordorigin="588,170" coordsize="5,300">
              <v:shape style="position:absolute;left:588;top:170;width:5;height:300" coordorigin="588,170" coordsize="5,300" path="m588,470l593,470,593,170,588,170,588,470xe" filled="t" fillcolor="#000000" stroked="f">
                <v:path arrowok="t"/>
                <v:fill/>
              </v:shape>
            </v:group>
            <v:group style="position:absolute;left:12496;top:170;width:2;height:300" coordorigin="12496,170" coordsize="2,300">
              <v:shape style="position:absolute;left:12496;top:170;width:2;height:300" coordorigin="12496,170" coordsize="0,300" path="m12496,470l12496,170e" filled="f" stroked="t" strokeweight=".25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0pt;margin-top:21.00041pt;width:18pt;height:.1pt;mso-position-horizontal-relative:page;mso-position-vertical-relative:page;z-index:-3418" coordorigin="0,420" coordsize="360,2">
            <v:shape style="position:absolute;left:0;top:420;width:360;height:2" coordorigin="0,420" coordsize="360,0" path="m360,420l0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21.00041pt;width:18pt;height:.1pt;mso-position-horizontal-relative:page;mso-position-vertical-relative:page;z-index:-3417" coordorigin="12726,420" coordsize="360,2">
            <v:shape style="position:absolute;left:12726;top:420;width:360;height:2" coordorigin="12726,420" coordsize="360,0" path="m12726,420l13086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0pt;margin-top:879.898438pt;width:18pt;height:.1pt;mso-position-horizontal-relative:page;mso-position-vertical-relative:page;z-index:-3416" coordorigin="0,17598" coordsize="360,2">
            <v:shape style="position:absolute;left:0;top:17598;width:360;height:2" coordorigin="0,17598" coordsize="360,0" path="m360,17598l0,17598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879.898438pt;width:18pt;height:.1pt;mso-position-horizontal-relative:page;mso-position-vertical-relative:page;z-index:-3415" coordorigin="12726,17598" coordsize="360,2">
            <v:shape style="position:absolute;left:12726;top:17598;width:360;height:2" coordorigin="12726,17598" coordsize="360,0" path="m12726,17598l13086,17598e" filled="f" stroked="t" strokeweight=".25pt" strokecolor="#000000">
              <v:path arrowok="t"/>
            </v:shape>
          </v:group>
          <w10:wrap type="none"/>
        </w:pict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316" w:lineRule="exact"/>
        <w:ind w:right="2609"/>
        <w:jc w:val="right"/>
        <w:rPr>
          <w:rFonts w:ascii="Arial" w:hAnsi="Arial" w:cs="Arial" w:eastAsia="Arial"/>
          <w:sz w:val="28"/>
          <w:szCs w:val="28"/>
        </w:rPr>
      </w:pPr>
      <w:rPr/>
      <w:r>
        <w:rPr/>
        <w:pict>
          <v:group style="position:absolute;margin-left:434.466888pt;margin-top:27.512535pt;width:37.918pt;height:.1pt;mso-position-horizontal-relative:page;mso-position-vertical-relative:paragraph;z-index:-3424" coordorigin="8689,550" coordsize="758,2">
            <v:shape style="position:absolute;left:8689;top:550;width:758;height:2" coordorigin="8689,550" coordsize="758,0" path="m8689,550l9448,550e" filled="f" stroked="t" strokeweight="6pt" strokecolor="#0070B8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8"/>
          <w:szCs w:val="28"/>
          <w:color w:val="0070B8"/>
          <w:spacing w:val="0"/>
          <w:w w:val="99"/>
          <w:b/>
          <w:bCs/>
          <w:position w:val="-1"/>
        </w:rPr>
        <w:t>Sleeping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939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8.5039pt;margin-top:33.054661pt;width:15pt;height:.1pt;mso-position-horizontal-relative:page;mso-position-vertical-relative:paragraph;z-index:-3422" coordorigin="170,661" coordsize="300,2">
            <v:shape style="position:absolute;left:170;top:661;width:300;height:2" coordorigin="170,661" coordsize="300,0" path="m470,661l170,66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0.779907pt;margin-top:33.054661pt;width:15pt;height:.1pt;mso-position-horizontal-relative:page;mso-position-vertical-relative:paragraph;z-index:-3421" coordorigin="12616,661" coordsize="300,2">
            <v:shape style="position:absolute;left:12616;top:661;width:300;height:2" coordorigin="12616,661" coordsize="300,0" path="m12616,661l12916,66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29.503901pt;margin-top:39.054661pt;width:.1pt;height:15pt;mso-position-horizontal-relative:page;mso-position-vertical-relative:paragraph;z-index:-3420" coordorigin="590,781" coordsize="2,300">
            <v:shape style="position:absolute;left:590;top:781;width:2;height:300" coordorigin="590,781" coordsize="0,300" path="m590,781l590,108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24.779907pt;margin-top:39.054661pt;width:.1pt;height:15pt;mso-position-horizontal-relative:page;mso-position-vertical-relative:paragraph;z-index:-3419" coordorigin="12496,781" coordsize="2,300">
            <v:shape style="position:absolute;left:12496;top:781;width:2;height:300" coordorigin="12496,781" coordsize="0,300" path="m12496,781l12496,1081e" filled="f" stroked="t" strokeweight=".25pt" strokecolor="#000000">
              <v:path arrowok="t"/>
            </v:shape>
          </v:group>
          <w10:wrap type="none"/>
        </w:pict>
      </w:r>
      <w:hyperlink r:id="rId34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.cambscommunityservices.nhs.uk/Bedfordshire/baby-friendly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3100" w:h="18020"/>
          <w:pgMar w:top="140" w:bottom="520" w:left="300" w:right="30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7.8789pt;margin-top:7.87931pt;width:638.526pt;height:828.0144pt;mso-position-horizontal-relative:page;mso-position-vertical-relative:page;z-index:-3414" coordorigin="158,158" coordsize="12771,16560">
            <v:shape style="position:absolute;left:611;top:449;width:12055;height:1993" type="#_x0000_t75">
              <v:imagedata r:id="rId36" o:title=""/>
            </v:shape>
            <v:shape style="position:absolute;left:420;top:420;width:156;height:8093" type="#_x0000_t75">
              <v:imagedata r:id="rId37" o:title=""/>
            </v:shape>
            <v:group style="position:absolute;left:420;top:5480;width:85;height:408" coordorigin="420,5480" coordsize="85,408">
              <v:shape style="position:absolute;left:420;top:5480;width:85;height:408" coordorigin="420,5480" coordsize="85,408" path="m840,5887l925,5887,925,5480,840,5480,840,5887e" filled="t" fillcolor="#0070B8" stroked="f">
                <v:path arrowok="t"/>
                <v:fill/>
              </v:shape>
            </v:group>
            <v:group style="position:absolute;left:420;top:6502;width:85;height:408" coordorigin="420,6502" coordsize="85,408">
              <v:shape style="position:absolute;left:420;top:6502;width:85;height:408" coordorigin="420,6502" coordsize="85,408" path="m840,6909l925,6909,925,6502,840,6502,840,6909e" filled="t" fillcolor="#0070B8" stroked="f">
                <v:path arrowok="t"/>
                <v:fill/>
              </v:shape>
            </v:group>
            <v:group style="position:absolute;left:420;top:7523;width:85;height:408" coordorigin="420,7523" coordsize="85,408">
              <v:shape style="position:absolute;left:420;top:7523;width:85;height:408" coordorigin="420,7523" coordsize="85,408" path="m840,7931l925,7931,925,7523,840,7523,840,7931e" filled="t" fillcolor="#0070B8" stroked="f">
                <v:path arrowok="t"/>
                <v:fill/>
              </v:shape>
            </v:group>
            <v:group style="position:absolute;left:420;top:7029;width:85;height:408" coordorigin="420,7029" coordsize="85,408">
              <v:shape style="position:absolute;left:420;top:7029;width:85;height:408" coordorigin="420,7029" coordsize="85,408" path="m840,7437l925,7437,925,7029,840,7029,840,7437e" filled="t" fillcolor="#0070B8" stroked="f">
                <v:path arrowok="t"/>
                <v:fill/>
              </v:shape>
            </v:group>
            <v:group style="position:absolute;left:420;top:5996;width:85;height:408" coordorigin="420,5996" coordsize="85,408">
              <v:shape style="position:absolute;left:420;top:5996;width:85;height:408" coordorigin="420,5996" coordsize="85,408" path="m840,6404l925,6404,925,5996,840,5996,840,6404e" filled="t" fillcolor="#0070B8" stroked="f">
                <v:path arrowok="t"/>
                <v:fill/>
              </v:shape>
            </v:group>
            <v:group style="position:absolute;left:878;top:2243;width:11235;height:14464" coordorigin="878,2243" coordsize="11235,14464">
              <v:shape style="position:absolute;left:878;top:2243;width:11235;height:14464" coordorigin="878,2243" coordsize="11235,14464" path="m11773,2243l1219,2243,1191,2245,1111,2261,1039,2294,978,2343,929,2404,896,2476,880,2556,878,2584,878,16368,888,16449,916,16524,960,16589,1018,16642,1086,16681,1163,16703,1219,16708,11773,16708,11855,16698,11929,16670,11994,16626,12047,16569,12086,16500,12108,16423,12113,16368,12113,2584,12103,2502,12075,2427,12031,2362,11974,2309,11905,2270,11828,2248,11773,2243e" filled="t" fillcolor="#FAD5E5" stroked="f">
                <v:path arrowok="t"/>
                <v:fill/>
              </v:shape>
              <v:shape style="position:absolute;left:7353;top:4575;width:4378;height:2542" type="#_x0000_t75">
                <v:imagedata r:id="rId38" o:title=""/>
              </v:shape>
            </v:group>
            <v:group style="position:absolute;left:1284;top:2418;width:10439;height:1002" coordorigin="1284,2418" coordsize="10439,1002">
              <v:shape style="position:absolute;left:1284;top:2418;width:10439;height:1002" coordorigin="1284,2418" coordsize="10439,1002" path="m11382,2418l1624,2418,1596,2419,1516,2435,1445,2469,1383,2518,1335,2579,1301,2651,1285,2730,1284,2758,1284,3080,1294,3161,1322,3236,1366,3301,1423,3354,1491,3393,1569,3415,1624,3420,11382,3420,11464,3410,11539,3382,11604,3338,11657,3280,11696,3212,11718,3135,11723,3080,11723,2758,11713,2676,11685,2602,11641,2537,11583,2484,11515,2445,11438,2422,11382,2418e" filled="t" fillcolor="#FAD5E5" stroked="f">
                <v:path arrowok="t"/>
                <v:fill/>
              </v:shape>
            </v:group>
            <v:group style="position:absolute;left:1284;top:2418;width:10439;height:1002" coordorigin="1284,2418" coordsize="10439,1002">
              <v:shape style="position:absolute;left:1284;top:2418;width:10439;height:1002" coordorigin="1284,2418" coordsize="10439,1002" path="m1624,2418l1542,2428,1468,2456,1402,2500,1349,2557,1310,2626,1288,2703,1284,2758,1284,3080,1294,3161,1322,3236,1366,3301,1423,3354,1491,3393,1569,3415,1624,3420,11382,3420,11464,3410,11539,3382,11604,3338,11657,3280,11696,3212,11718,3135,11723,3080,11723,2758,11713,2676,11685,2602,11641,2537,11583,2484,11515,2445,11438,2422,11382,2418,1624,2418xe" filled="f" stroked="t" strokeweight="1pt" strokecolor="#FF1FE3">
                <v:path arrowok="t"/>
              </v:shape>
            </v:group>
            <v:group style="position:absolute;left:420;top:8034;width:85;height:408" coordorigin="420,8034" coordsize="85,408">
              <v:shape style="position:absolute;left:420;top:8034;width:85;height:408" coordorigin="420,8034" coordsize="85,408" path="m840,8442l925,8442,925,8034,840,8034,840,8442e" filled="t" fillcolor="#0070B8" stroked="f">
                <v:path arrowok="t"/>
                <v:fill/>
              </v:shape>
            </v:group>
            <v:group style="position:absolute;left:10206;top:13077;width:1701;height:1701" coordorigin="10206,13077" coordsize="1701,1701">
              <v:shape style="position:absolute;left:10206;top:13077;width:1701;height:1701" coordorigin="10206,13077" coordsize="1701,1701" path="m10206,14777l11907,14777,11907,13077,10206,13077,10206,14777e" filled="t" fillcolor="#FAD5E5" stroked="f">
                <v:path arrowok="t"/>
                <v:fill/>
              </v:shape>
              <v:shape style="position:absolute;left:10206;top:13077;width:1701;height:1701" type="#_x0000_t75">
                <v:imagedata r:id="rId39" o:title=""/>
              </v:shape>
            </v:group>
            <v:group style="position:absolute;left:10206;top:14858;width:1701;height:1701" coordorigin="10206,14858" coordsize="1701,1701">
              <v:shape style="position:absolute;left:10206;top:14858;width:1701;height:1701" coordorigin="10206,14858" coordsize="1701,1701" path="m10206,16559l11907,16559,11907,14858,10206,14858,10206,16559e" filled="t" fillcolor="#FAD5E5" stroked="f">
                <v:path arrowok="t"/>
                <v:fill/>
              </v:shape>
              <v:shape style="position:absolute;left:10206;top:14858;width:1701;height:1701" type="#_x0000_t75">
                <v:imagedata r:id="rId40" o:title=""/>
              </v:shape>
            </v:group>
            <v:group style="position:absolute;left:420;top:4970;width:85;height:383" coordorigin="420,4970" coordsize="85,383">
              <v:shape style="position:absolute;left:420;top:4970;width:85;height:383" coordorigin="420,4970" coordsize="85,383" path="m840,5352l925,5352,925,4970,840,4970,840,5352e" filled="t" fillcolor="#0070B8" stroked="f">
                <v:path arrowok="t"/>
                <v:fill/>
              </v:shape>
            </v:group>
            <v:group style="position:absolute;left:170;top:578;width:300;height:25" coordorigin="170,578" coordsize="300,25">
              <v:shape style="position:absolute;left:170;top:578;width:300;height:25" coordorigin="170,578" coordsize="300,25" path="m170,603l470,603,470,578,170,578,170,603xe" filled="t" fillcolor="#FFFFFF" stroked="f">
                <v:path arrowok="t"/>
                <v:fill/>
              </v:shape>
            </v:group>
            <v:group style="position:absolute;left:12616;top:578;width:300;height:25" coordorigin="12616,578" coordsize="300,25">
              <v:shape style="position:absolute;left:12616;top:578;width:300;height:25" coordorigin="12616,578" coordsize="300,25" path="m12616,603l12916,603,12916,578,12616,578,12616,603xe" filled="t" fillcolor="#FFFFFF" stroked="f">
                <v:path arrowok="t"/>
                <v:fill/>
              </v:shape>
            </v:group>
            <v:group style="position:absolute;left:12483;top:170;width:25;height:300" coordorigin="12483,170" coordsize="25,300">
              <v:shape style="position:absolute;left:12483;top:170;width:25;height:300" coordorigin="12483,170" coordsize="25,300" path="m12483,470l12508,470,12508,170,12483,170,12483,470xe" filled="t" fillcolor="#FFFFFF" stroked="f">
                <v:path arrowok="t"/>
                <v:fill/>
              </v:shape>
            </v:group>
            <v:group style="position:absolute;left:170;top:588;width:300;height:5" coordorigin="170,588" coordsize="300,5">
              <v:shape style="position:absolute;left:170;top:588;width:300;height:5" coordorigin="170,588" coordsize="300,5" path="m170,593l470,593,470,588,170,588,170,593xe" filled="t" fillcolor="#000000" stroked="f">
                <v:path arrowok="t"/>
                <v:fill/>
              </v:shape>
            </v:group>
            <v:group style="position:absolute;left:12616;top:588;width:300;height:5" coordorigin="12616,588" coordsize="300,5">
              <v:shape style="position:absolute;left:12616;top:588;width:300;height:5" coordorigin="12616,588" coordsize="300,5" path="m12616,593l12916,593,12916,588,12616,588,12616,593xe" filled="t" fillcolor="#000000" stroked="f">
                <v:path arrowok="t"/>
                <v:fill/>
              </v:shape>
            </v:group>
            <v:group style="position:absolute;left:590;top:170;width:2;height:300" coordorigin="590,170" coordsize="2,300">
              <v:shape style="position:absolute;left:590;top:170;width:2;height:300" coordorigin="590,170" coordsize="0,300" path="m590,470l590,170e" filled="f" stroked="t" strokeweight=".25pt" strokecolor="#000000">
                <v:path arrowok="t"/>
              </v:shape>
            </v:group>
            <v:group style="position:absolute;left:12493;top:170;width:5;height:300" coordorigin="12493,170" coordsize="5,300">
              <v:shape style="position:absolute;left:12493;top:170;width:5;height:300" coordorigin="12493,170" coordsize="5,300" path="m12493,470l12498,470,12498,170,12493,170,12493,470xe" filled="t" fillcolor="#000000" stroked="f">
                <v:path arrowok="t"/>
                <v:fill/>
              </v:shape>
            </v:group>
            <w10:wrap type="none"/>
          </v:group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2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/>
        <w:pict>
          <v:group style="position:absolute;margin-left:0pt;margin-top:-54.552647pt;width:18pt;height:.1pt;mso-position-horizontal-relative:page;mso-position-vertical-relative:paragraph;z-index:-3413" coordorigin="0,-1091" coordsize="360,2">
            <v:shape style="position:absolute;left:0;top:-1091;width:360;height:2" coordorigin="0,-1091" coordsize="360,0" path="m360,-1091l0,-109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-54.552647pt;width:18pt;height:.1pt;mso-position-horizontal-relative:page;mso-position-vertical-relative:paragraph;z-index:-3412" coordorigin="12726,-1091" coordsize="360,2">
            <v:shape style="position:absolute;left:12726;top:-1091;width:360;height:2" coordorigin="12726,-1091" coordsize="360,0" path="m12726,-1091l13086,-1091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  <w:position w:val="-2"/>
        </w:rPr>
        <w:t>Responsive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  <w:position w:val="-2"/>
        </w:rPr>
        <w:t>breastfeeding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485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58595B"/>
          <w:spacing w:val="0"/>
          <w:w w:val="79"/>
          <w:b/>
          <w:bCs/>
          <w:position w:val="-2"/>
        </w:rPr>
        <w:t>“Breastfeeding</w:t>
      </w:r>
      <w:r>
        <w:rPr>
          <w:rFonts w:ascii="Arial" w:hAnsi="Arial" w:cs="Arial" w:eastAsia="Arial"/>
          <w:sz w:val="48"/>
          <w:szCs w:val="48"/>
          <w:color w:val="58595B"/>
          <w:spacing w:val="35"/>
          <w:w w:val="79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79"/>
          <w:b/>
          <w:bCs/>
          <w:position w:val="-2"/>
        </w:rPr>
        <w:t>provides</w:t>
      </w:r>
      <w:r>
        <w:rPr>
          <w:rFonts w:ascii="Arial" w:hAnsi="Arial" w:cs="Arial" w:eastAsia="Arial"/>
          <w:sz w:val="48"/>
          <w:szCs w:val="48"/>
          <w:color w:val="58595B"/>
          <w:spacing w:val="1"/>
          <w:w w:val="79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79"/>
          <w:b/>
          <w:bCs/>
          <w:position w:val="-2"/>
        </w:rPr>
        <w:t>food,</w:t>
      </w:r>
      <w:r>
        <w:rPr>
          <w:rFonts w:ascii="Arial" w:hAnsi="Arial" w:cs="Arial" w:eastAsia="Arial"/>
          <w:sz w:val="48"/>
          <w:szCs w:val="48"/>
          <w:color w:val="58595B"/>
          <w:spacing w:val="2"/>
          <w:w w:val="79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79"/>
          <w:b/>
          <w:bCs/>
          <w:position w:val="-2"/>
        </w:rPr>
        <w:t>comfort</w:t>
      </w:r>
      <w:r>
        <w:rPr>
          <w:rFonts w:ascii="Arial" w:hAnsi="Arial" w:cs="Arial" w:eastAsia="Arial"/>
          <w:sz w:val="48"/>
          <w:szCs w:val="48"/>
          <w:color w:val="58595B"/>
          <w:spacing w:val="19"/>
          <w:w w:val="79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79"/>
          <w:b/>
          <w:bCs/>
          <w:position w:val="-2"/>
        </w:rPr>
        <w:t>and</w:t>
      </w:r>
      <w:r>
        <w:rPr>
          <w:rFonts w:ascii="Arial" w:hAnsi="Arial" w:cs="Arial" w:eastAsia="Arial"/>
          <w:sz w:val="48"/>
          <w:szCs w:val="48"/>
          <w:color w:val="58595B"/>
          <w:spacing w:val="1"/>
          <w:w w:val="79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79"/>
          <w:b/>
          <w:bCs/>
          <w:position w:val="-2"/>
        </w:rPr>
        <w:t>protection”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50" w:lineRule="auto"/>
        <w:ind w:left="1270" w:right="1416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takes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learn.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wonder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getting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enough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-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especially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first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days.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you’ve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mastered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you’ll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probably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easiest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satisfying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50" w:lineRule="auto"/>
        <w:ind w:left="1274" w:right="6149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tailor-made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contains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vitamins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minerals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always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available,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also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offers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protection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from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certain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infections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improve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long-term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50" w:lineRule="auto"/>
        <w:ind w:left="1270" w:right="6008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reduces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risk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obesit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childhood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diabetes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leukaemia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</w:t>
      </w:r>
      <w:r>
        <w:rPr>
          <w:rFonts w:ascii="Arial" w:hAnsi="Arial" w:cs="Arial" w:eastAsia="Arial"/>
          <w:sz w:val="24"/>
          <w:szCs w:val="24"/>
          <w:color w:val="58595B"/>
          <w:spacing w:val="-17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reduces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risk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ovarian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cancer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mum.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212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-27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off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good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start: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50" w:lineRule="auto"/>
        <w:ind w:left="1572" w:right="1553" w:firstLine="-360"/>
        <w:jc w:val="left"/>
        <w:tabs>
          <w:tab w:pos="15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Keep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close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start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recognise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signals,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example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hunge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cuddle,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nappy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change,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tired.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Responding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signals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secure.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50" w:lineRule="auto"/>
        <w:ind w:left="1572" w:right="1541" w:firstLine="-360"/>
        <w:jc w:val="left"/>
        <w:tabs>
          <w:tab w:pos="15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responsive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picking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cry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very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important,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build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close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loving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relationship.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50" w:lineRule="auto"/>
        <w:ind w:left="1572" w:right="1635" w:firstLine="-360"/>
        <w:jc w:val="left"/>
        <w:tabs>
          <w:tab w:pos="15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Spending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cuddling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keeping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close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contact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allows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heartbeat,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comfort</w:t>
      </w:r>
      <w:r>
        <w:rPr>
          <w:rFonts w:ascii="Arial" w:hAnsi="Arial" w:cs="Arial" w:eastAsia="Arial"/>
          <w:sz w:val="24"/>
          <w:szCs w:val="24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them.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contact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also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body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production.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50" w:lineRule="auto"/>
        <w:ind w:left="1572" w:right="1967" w:firstLine="-360"/>
        <w:jc w:val="left"/>
        <w:tabs>
          <w:tab w:pos="15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overfed;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putting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frequently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spending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together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rest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whenever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either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wants.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50" w:lineRule="auto"/>
        <w:ind w:left="1572" w:right="2044" w:firstLine="-360"/>
        <w:jc w:val="left"/>
        <w:tabs>
          <w:tab w:pos="15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aking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during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night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normal,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very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important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comforting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212" w:right="-20"/>
        <w:jc w:val="left"/>
        <w:tabs>
          <w:tab w:pos="15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Offering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distressed,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fractious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appears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lonely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provides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50" w:lineRule="auto"/>
        <w:ind w:left="1572" w:right="1634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reassurance.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settle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after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immunisation,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unwell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reassure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unfamiliar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environment.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212" w:right="-20"/>
        <w:jc w:val="left"/>
        <w:tabs>
          <w:tab w:pos="15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avoid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limiting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routine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threaten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suppl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reduces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572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chances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successful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ongoing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50" w:lineRule="auto"/>
        <w:ind w:left="1572" w:right="1387" w:firstLine="-360"/>
        <w:jc w:val="left"/>
        <w:tabs>
          <w:tab w:pos="15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possible,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avoid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using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dummy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until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happy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(usually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after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at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least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month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old).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because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interfere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50" w:lineRule="auto"/>
        <w:ind w:left="1572" w:right="302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learning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properly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latch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dummy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between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reduce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frequently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meaning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don’t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much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should.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1310" w:right="4258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Seek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at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local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Brasseries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Hub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questions: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hyperlink r:id="rId41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.cambscommunityservices.nhs.uk/Bedfordshire/</w:t>
        </w:r>
      </w:hyperlink>
      <w:hyperlink r:id="rId42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 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baby-friendly/support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29" w:after="0" w:line="250" w:lineRule="auto"/>
        <w:ind w:left="1310" w:right="3643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Friend,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digital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tool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from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Start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Life,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useful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information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expert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advice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share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hyperlink r:id="rId43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.nhs.uk/start4life/baby/</w:t>
        </w:r>
      </w:hyperlink>
      <w:r>
        <w:rPr>
          <w:rFonts w:ascii="Arial" w:hAnsi="Arial" w:cs="Arial" w:eastAsia="Arial"/>
          <w:sz w:val="24"/>
          <w:szCs w:val="24"/>
          <w:color w:val="4F73AD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4F73AD"/>
          <w:spacing w:val="0"/>
          <w:w w:val="100"/>
        </w:rPr>
        <w:t>feeding-your-baby/breastfeeding/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right="1128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Page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7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right"/>
        <w:spacing w:after="0"/>
        <w:sectPr>
          <w:pgMar w:footer="393" w:header="0" w:top="140" w:bottom="580" w:left="0" w:right="0"/>
          <w:footerReference w:type="default" r:id="rId35"/>
          <w:pgSz w:w="13100" w:h="18020"/>
        </w:sectPr>
      </w:pPr>
      <w:rPr/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/>
        <w:pict>
          <v:group style="position:absolute;margin-left:7.8789pt;margin-top:7.87931pt;width:618.151pt;height:365.8259pt;mso-position-horizontal-relative:page;mso-position-vertical-relative:page;z-index:-3411" coordorigin="158,158" coordsize="12363,7317">
            <v:shape style="position:absolute;left:426;top:463;width:12076;height:1993" type="#_x0000_t75">
              <v:imagedata r:id="rId44" o:title=""/>
            </v:shape>
            <v:group style="position:absolute;left:926;top:1058;width:11235;height:6406" coordorigin="926,1058" coordsize="11235,6406">
              <v:shape style="position:absolute;left:926;top:1058;width:11235;height:6406" coordorigin="926,1058" coordsize="11235,6406" path="m11820,1058l1266,1058,1238,1059,1158,1075,1087,1109,1025,1157,977,1219,943,1290,927,1370,926,1398,926,7124,935,7206,964,7280,1007,7345,1065,7398,1133,7437,1211,7460,1266,7464,11820,7464,11902,7454,11976,7426,12041,7382,12094,7325,12133,7256,12156,7179,12160,7124,12160,1398,12150,1316,12122,1242,12078,1177,12021,1123,11952,1085,11875,1062,11820,1058e" filled="t" fillcolor="#FAD5E5" stroked="f">
                <v:path arrowok="t"/>
                <v:fill/>
              </v:shape>
            </v:group>
            <v:group style="position:absolute;left:10278;top:1418;width:1701;height:1701" coordorigin="10278,1418" coordsize="1701,1701">
              <v:shape style="position:absolute;left:10278;top:1418;width:1701;height:1701" coordorigin="10278,1418" coordsize="1701,1701" path="m10278,3119l11978,3119,11978,1418,10278,1418,10278,3119e" filled="t" fillcolor="#FAD5E5" stroked="f">
                <v:path arrowok="t"/>
                <v:fill/>
              </v:shape>
              <v:shape style="position:absolute;left:7001;top:1552;width:4977;height:3318" type="#_x0000_t75">
                <v:imagedata r:id="rId45" o:title=""/>
              </v:shape>
            </v:group>
            <v:group style="position:absolute;left:10075;top:5111;width:1701;height:1701" coordorigin="10075,5111" coordsize="1701,1701">
              <v:shape style="position:absolute;left:10075;top:5111;width:1701;height:1701" coordorigin="10075,5111" coordsize="1701,1701" path="m10075,6811l11776,6811,11776,5111,10075,5111,10075,6811e" filled="t" fillcolor="#FAD5E5" stroked="f">
                <v:path arrowok="t"/>
                <v:fill/>
              </v:shape>
              <v:shape style="position:absolute;left:10075;top:5111;width:1701;height:1701" type="#_x0000_t75">
                <v:imagedata r:id="rId46" o:title=""/>
              </v:shape>
            </v:group>
            <v:group style="position:absolute;left:170;top:578;width:300;height:25" coordorigin="170,578" coordsize="300,25">
              <v:shape style="position:absolute;left:170;top:578;width:300;height:25" coordorigin="170,578" coordsize="300,25" path="m170,603l470,603,470,578,170,578,170,603xe" filled="t" fillcolor="#FFFFFF" stroked="f">
                <v:path arrowok="t"/>
                <v:fill/>
              </v:shape>
            </v:group>
            <v:group style="position:absolute;left:578;top:170;width:25;height:300" coordorigin="578,170" coordsize="25,300">
              <v:shape style="position:absolute;left:578;top:170;width:25;height:300" coordorigin="578,170" coordsize="25,300" path="m578,470l603,470,603,170,578,170,578,470xe" filled="t" fillcolor="#FFFFFF" stroked="f">
                <v:path arrowok="t"/>
                <v:fill/>
              </v:shape>
            </v:group>
            <v:group style="position:absolute;left:12483;top:170;width:25;height:300" coordorigin="12483,170" coordsize="25,300">
              <v:shape style="position:absolute;left:12483;top:170;width:25;height:300" coordorigin="12483,170" coordsize="25,300" path="m12483,470l12508,470,12508,170,12483,170,12483,470xe" filled="t" fillcolor="#FFFFFF" stroked="f">
                <v:path arrowok="t"/>
                <v:fill/>
              </v:shape>
            </v:group>
            <v:group style="position:absolute;left:170;top:588;width:300;height:5" coordorigin="170,588" coordsize="300,5">
              <v:shape style="position:absolute;left:170;top:588;width:300;height:5" coordorigin="170,588" coordsize="300,5" path="m170,593l470,593,470,588,170,588,170,593xe" filled="t" fillcolor="#000000" stroked="f">
                <v:path arrowok="t"/>
                <v:fill/>
              </v:shape>
            </v:group>
            <v:group style="position:absolute;left:588;top:170;width:5;height:300" coordorigin="588,170" coordsize="5,300">
              <v:shape style="position:absolute;left:588;top:170;width:5;height:300" coordorigin="588,170" coordsize="5,300" path="m588,470l593,470,593,170,588,170,588,470xe" filled="t" fillcolor="#000000" stroked="f">
                <v:path arrowok="t"/>
                <v:fill/>
              </v:shape>
            </v:group>
            <v:group style="position:absolute;left:12493;top:170;width:5;height:300" coordorigin="12493,170" coordsize="5,300">
              <v:shape style="position:absolute;left:12493;top:170;width:5;height:300" coordorigin="12493,170" coordsize="5,300" path="m12493,470l12498,470,12498,170,12493,170,12493,470xe" filled="t" fillcolor="#000000" stroked="f">
                <v:path arrowok="t"/>
                <v:fill/>
              </v:shape>
            </v:group>
            <w10:wrap type="none"/>
          </v:group>
        </w:pict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1" w:lineRule="exact"/>
        <w:ind w:left="1129" w:right="6649"/>
        <w:jc w:val="center"/>
        <w:rPr>
          <w:rFonts w:ascii="Arial" w:hAnsi="Arial" w:cs="Arial" w:eastAsia="Arial"/>
          <w:sz w:val="48"/>
          <w:szCs w:val="48"/>
        </w:rPr>
      </w:pPr>
      <w:rPr/>
      <w:r>
        <w:rPr/>
        <w:pict>
          <v:group style="position:absolute;margin-left:630.779907pt;margin-top:-27.428747pt;width:15pt;height:.1pt;mso-position-horizontal-relative:page;mso-position-vertical-relative:paragraph;z-index:-3406" coordorigin="12616,-549" coordsize="300,2">
            <v:shape style="position:absolute;left:12616;top:-549;width:300;height:2" coordorigin="12616,-549" coordsize="300,0" path="m12616,-549l12916,-549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0pt;margin-top:-35.932648pt;width:18pt;height:.1pt;mso-position-horizontal-relative:page;mso-position-vertical-relative:paragraph;z-index:-3405" coordorigin="0,-719" coordsize="360,2">
            <v:shape style="position:absolute;left:0;top:-719;width:360;height:2" coordorigin="0,-719" coordsize="360,0" path="m360,-719l0,-719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-35.932648pt;width:18pt;height:.1pt;mso-position-horizontal-relative:page;mso-position-vertical-relative:paragraph;z-index:-3404" coordorigin="12726,-719" coordsize="360,2">
            <v:shape style="position:absolute;left:12726;top:-719;width:360;height:2" coordorigin="12726,-719" coordsize="360,0" path="m12726,-719l13086,-719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  <w:position w:val="-1"/>
        </w:rPr>
        <w:t>Expressing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  <w:position w:val="-1"/>
        </w:rPr>
        <w:t>Breastmilk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50" w:lineRule="auto"/>
        <w:ind w:left="1286" w:right="6353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Expressing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means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taking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using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pump.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various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reasons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express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as: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1646" w:right="6350" w:firstLine="-360"/>
        <w:jc w:val="left"/>
        <w:tabs>
          <w:tab w:pos="164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premature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-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able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straight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after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birth,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expressed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286" w:right="-20"/>
        <w:jc w:val="left"/>
        <w:tabs>
          <w:tab w:pos="164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-27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boost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suppl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50" w:lineRule="auto"/>
        <w:ind w:left="1646" w:right="6403" w:firstLine="-360"/>
        <w:jc w:val="left"/>
        <w:tabs>
          <w:tab w:pos="164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uncomfortably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full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struggling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latch.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286" w:right="-20"/>
        <w:jc w:val="left"/>
        <w:tabs>
          <w:tab w:pos="164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-22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returning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work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stud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99" w:after="0" w:line="240" w:lineRule="auto"/>
        <w:ind w:left="1286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NHS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Start4Life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pages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provide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helpful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information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advice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286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off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good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start.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0" w:lineRule="auto"/>
        <w:ind w:left="1286" w:right="4069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4F73AD"/>
        </w:rPr>
      </w:r>
      <w:hyperlink r:id="rId47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  <w:u w:val="single" w:color="4F73AD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  <w:u w:val="single" w:color="4F73AD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  <w:u w:val="single" w:color="4F73AD"/>
          </w:rPr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  <w:u w:val="single" w:color="4F73AD"/>
          </w:rPr>
          <w:t>.nhs.uk/start4life/baby/feeding-your-baby/breastfeeding/expressing-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 </w:t>
        </w:r>
      </w:hyperlink>
      <w:hyperlink r:id="rId48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  <w:u w:val="single" w:color="4F73AD"/>
          </w:rPr>
          <w:t>your-breast-milk/expressing-breast-milk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50" w:lineRule="auto"/>
        <w:ind w:left="1286" w:right="3308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worries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concerns,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speak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visitor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Hub: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0300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555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0606.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551" w:lineRule="exact"/>
        <w:ind w:left="1286" w:right="5734"/>
        <w:jc w:val="both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  <w:position w:val="-1"/>
        </w:rPr>
        <w:t>Responsive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  <w:position w:val="-1"/>
        </w:rPr>
        <w:t>bottle</w:t>
      </w:r>
      <w:r>
        <w:rPr>
          <w:rFonts w:ascii="Arial" w:hAnsi="Arial" w:cs="Arial" w:eastAsia="Arial"/>
          <w:sz w:val="48"/>
          <w:szCs w:val="48"/>
          <w:color w:val="F287B6"/>
          <w:spacing w:val="-1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  <w:position w:val="-1"/>
        </w:rPr>
        <w:t>feeding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50" w:lineRule="auto"/>
        <w:ind w:left="1309" w:right="3084"/>
        <w:jc w:val="both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NHS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Start4Life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pages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provide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helpful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information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advice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bottle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feeding.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worries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concerns,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speak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midwife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visito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71" w:lineRule="exact"/>
        <w:ind w:left="1309" w:right="4709"/>
        <w:jc w:val="both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  <w:position w:val="-1"/>
        </w:rPr>
        <w:t>V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isit:</w:t>
      </w:r>
      <w:r>
        <w:rPr>
          <w:rFonts w:ascii="Arial" w:hAnsi="Arial" w:cs="Arial" w:eastAsia="Arial"/>
          <w:sz w:val="24"/>
          <w:szCs w:val="24"/>
          <w:color w:val="58595B"/>
          <w:spacing w:val="65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4F73AD"/>
          <w:spacing w:val="65"/>
          <w:w w:val="100"/>
          <w:position w:val="-1"/>
        </w:rPr>
      </w:r>
      <w:hyperlink r:id="rId49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  <w:u w:val="single" w:color="4F73AD"/>
            <w:position w:val="-1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  <w:u w:val="single" w:color="4F73AD"/>
            <w:position w:val="-1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  <w:u w:val="single" w:color="4F73AD"/>
            <w:position w:val="-1"/>
          </w:rPr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  <w:u w:val="single" w:color="4F73AD"/>
            <w:position w:val="-1"/>
          </w:rPr>
          <w:t>.nhs.uk/start4life/baby/feeding-your-baby/bottle-feeding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  <w:position w:val="-1"/>
          </w:rPr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  <w:position w:val="0"/>
          </w:rPr>
        </w:r>
      </w:hyperlink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32" w:lineRule="exact"/>
        <w:ind w:left="1171" w:right="-20"/>
        <w:jc w:val="left"/>
        <w:rPr>
          <w:rFonts w:ascii="Arial" w:hAnsi="Arial" w:cs="Arial" w:eastAsia="Arial"/>
          <w:sz w:val="56"/>
          <w:szCs w:val="56"/>
        </w:rPr>
      </w:pPr>
      <w:rPr/>
      <w:r>
        <w:rPr/>
        <w:pict>
          <v:group style="position:absolute;margin-left:45.838799pt;margin-top:-146.954788pt;width:567.808pt;height:127.986pt;mso-position-horizontal-relative:page;mso-position-vertical-relative:paragraph;z-index:-3410" coordorigin="917,-2939" coordsize="11356,2560">
            <v:group style="position:absolute;left:926;top:-2930;width:11339;height:2542" coordorigin="926,-2930" coordsize="11339,2542">
              <v:shape style="position:absolute;left:926;top:-2930;width:11339;height:2542" coordorigin="926,-2930" coordsize="11339,2542" path="m11924,-2930l1266,-2930,1238,-2929,1158,-2913,1087,-2879,1025,-2831,977,-2769,943,-2698,927,-2618,926,-2590,926,-728,935,-647,964,-572,1007,-507,1065,-454,1133,-415,1211,-393,1266,-388,11924,-388,12006,-398,12080,-426,12145,-470,12199,-527,12237,-596,12260,-673,12264,-728,12264,-2590,12254,-2672,12226,-2746,12182,-2812,12125,-2865,12056,-2904,11979,-2926,11924,-2930e" filled="t" fillcolor="#FAD5E5" stroked="f">
                <v:path arrowok="t"/>
                <v:fill/>
              </v:shape>
              <v:shape style="position:absolute;left:10244;top:-2292;width:1701;height:1701" type="#_x0000_t75">
                <v:imagedata r:id="rId50" o:title=""/>
              </v:shape>
            </v:group>
            <w10:wrap type="none"/>
          </v:group>
        </w:pict>
      </w:r>
      <w:r>
        <w:rPr/>
        <w:pict>
          <v:group style="position:absolute;margin-left:405.235992pt;margin-top:.936211pt;width:207.971pt;height:305.876pt;mso-position-horizontal-relative:page;mso-position-vertical-relative:paragraph;z-index:-3409" coordorigin="8105,19" coordsize="4159,6118">
            <v:shape style="position:absolute;left:8115;top:202;width:4139;height:5853" type="#_x0000_t75">
              <v:imagedata r:id="rId51" o:title=""/>
            </v:shape>
            <v:group style="position:absolute;left:8115;top:29;width:4139;height:6098" coordorigin="8115,29" coordsize="4139,6098">
              <v:shape style="position:absolute;left:8115;top:29;width:4139;height:6098" coordorigin="8115,29" coordsize="4139,6098" path="m8115,6126l12254,6126,12254,29,8115,29,8115,6126xe" filled="f" stroked="t" strokeweight="1pt" strokecolor="#EC008C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6.2784pt;margin-top:-7.094889pt;width:566.929pt;height:.1pt;mso-position-horizontal-relative:page;mso-position-vertical-relative:paragraph;z-index:-3408" coordorigin="926,-142" coordsize="11339,2">
            <v:shape style="position:absolute;left:926;top:-142;width:11339;height:2" coordorigin="926,-142" coordsize="11339,0" path="m926,-142l12264,-142e" filled="f" stroked="t" strokeweight="2pt" strokecolor="#EC008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56"/>
          <w:szCs w:val="56"/>
          <w:color w:val="58595B"/>
          <w:spacing w:val="0"/>
          <w:w w:val="100"/>
          <w:b/>
          <w:bCs/>
          <w:position w:val="-1"/>
        </w:rPr>
        <w:t>Slings</w:t>
      </w:r>
      <w:r>
        <w:rPr>
          <w:rFonts w:ascii="Arial" w:hAnsi="Arial" w:cs="Arial" w:eastAsia="Arial"/>
          <w:sz w:val="56"/>
          <w:szCs w:val="56"/>
          <w:color w:val="58595B"/>
          <w:spacing w:val="-1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56"/>
          <w:szCs w:val="56"/>
          <w:color w:val="58595B"/>
          <w:spacing w:val="0"/>
          <w:w w:val="100"/>
          <w:b/>
          <w:bCs/>
          <w:position w:val="-1"/>
        </w:rPr>
        <w:t>and</w:t>
      </w:r>
      <w:r>
        <w:rPr>
          <w:rFonts w:ascii="Arial" w:hAnsi="Arial" w:cs="Arial" w:eastAsia="Arial"/>
          <w:sz w:val="56"/>
          <w:szCs w:val="56"/>
          <w:color w:val="58595B"/>
          <w:spacing w:val="-1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56"/>
          <w:szCs w:val="56"/>
          <w:color w:val="58595B"/>
          <w:spacing w:val="0"/>
          <w:w w:val="100"/>
          <w:b/>
          <w:bCs/>
          <w:position w:val="-1"/>
        </w:rPr>
        <w:t>Babywearing</w:t>
      </w:r>
      <w:r>
        <w:rPr>
          <w:rFonts w:ascii="Arial" w:hAnsi="Arial" w:cs="Arial" w:eastAsia="Arial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0" w:lineRule="auto"/>
        <w:ind w:left="1228" w:right="6079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earing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carrying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wrap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sling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wonderful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keep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close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development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brain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bod</w:t>
      </w:r>
      <w:r>
        <w:rPr>
          <w:rFonts w:ascii="Arial" w:hAnsi="Arial" w:cs="Arial" w:eastAsia="Arial"/>
          <w:sz w:val="24"/>
          <w:szCs w:val="24"/>
          <w:color w:val="58595B"/>
          <w:spacing w:val="-17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creates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0" w:lineRule="auto"/>
        <w:ind w:left="1228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environment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warmth,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safety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containment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many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228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positive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effects.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228" w:right="6007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important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wearing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safely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following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TICKS</w:t>
      </w:r>
      <w:r>
        <w:rPr>
          <w:rFonts w:ascii="Arial" w:hAnsi="Arial" w:cs="Arial" w:eastAsia="Arial"/>
          <w:sz w:val="24"/>
          <w:szCs w:val="24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principles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shown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here.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3439" w:right="6691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shape style="position:absolute;margin-left:59.267761pt;margin-top:-9.378189pt;width:85.039374pt;height:85.039374pt;mso-position-horizontal-relative:page;mso-position-vertical-relative:paragraph;z-index:-3407" type="#_x0000_t75">
            <v:imagedata r:id="rId52" o:title=""/>
          </v:shape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information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about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carrying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matters</w:t>
      </w:r>
      <w:r>
        <w:rPr>
          <w:rFonts w:ascii="Arial" w:hAnsi="Arial" w:cs="Arial" w:eastAsia="Arial"/>
          <w:sz w:val="24"/>
          <w:szCs w:val="24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please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visit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4F73AD"/>
          <w:spacing w:val="0"/>
          <w:w w:val="100"/>
        </w:rPr>
      </w:r>
      <w:hyperlink r:id="rId53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  <w:u w:val="single" w:color="4F73AD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  <w:u w:val="single" w:color="4F73AD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  <w:u w:val="single" w:color="4F73AD"/>
          </w:rPr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  <w:u w:val="single" w:color="4F73AD"/>
          </w:rPr>
          <w:t>.carryingmatters.co.uk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71" w:lineRule="exact"/>
        <w:ind w:left="1398" w:right="5616"/>
        <w:jc w:val="center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i/>
          <w:position w:val="-1"/>
        </w:rPr>
        <w:t>TICKS</w:t>
      </w:r>
      <w:r>
        <w:rPr>
          <w:rFonts w:ascii="Arial" w:hAnsi="Arial" w:cs="Arial" w:eastAsia="Arial"/>
          <w:sz w:val="24"/>
          <w:szCs w:val="24"/>
          <w:color w:val="58595B"/>
          <w:spacing w:val="-7"/>
          <w:w w:val="100"/>
          <w:i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i/>
          <w:position w:val="-1"/>
        </w:rPr>
        <w:t>used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i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i/>
          <w:position w:val="-1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i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i/>
          <w:position w:val="-1"/>
        </w:rPr>
        <w:t>permission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i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i/>
          <w:position w:val="-1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  <w:i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i/>
          <w:position w:val="-1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i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i/>
          <w:position w:val="-1"/>
        </w:rPr>
        <w:t>UK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i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i/>
          <w:position w:val="-1"/>
        </w:rPr>
        <w:t>Sling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i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i/>
          <w:position w:val="-1"/>
        </w:rPr>
        <w:t>Consortium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239" w:right="-20"/>
        <w:jc w:val="left"/>
        <w:rPr>
          <w:rFonts w:ascii="Arial" w:hAnsi="Arial" w:cs="Arial" w:eastAsia="Arial"/>
          <w:sz w:val="24"/>
          <w:szCs w:val="24"/>
        </w:rPr>
      </w:pPr>
      <w:rPr/>
      <w:hyperlink r:id="rId54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.cambscommunityservices.nhs.uk/Bedfordshire/baby-friendly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pgMar w:header="0" w:footer="393" w:top="140" w:bottom="580" w:left="0" w:right="0"/>
          <w:pgSz w:w="13100" w:h="18020"/>
        </w:sectPr>
      </w:pPr>
      <w:rPr/>
    </w:p>
    <w:p>
      <w:pPr>
        <w:spacing w:before="0" w:after="0" w:line="555" w:lineRule="exact"/>
        <w:ind w:left="107" w:right="-20"/>
        <w:jc w:val="left"/>
        <w:tabs>
          <w:tab w:pos="16380" w:val="left"/>
        </w:tabs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7"/>
          <w:szCs w:val="47"/>
          <w:color w:val="010101"/>
          <w:spacing w:val="0"/>
          <w:w w:val="28"/>
          <w:position w:val="1"/>
        </w:rPr>
        <w:t>I</w:t>
      </w:r>
      <w:r>
        <w:rPr>
          <w:rFonts w:ascii="Arial" w:hAnsi="Arial" w:cs="Arial" w:eastAsia="Arial"/>
          <w:sz w:val="47"/>
          <w:szCs w:val="47"/>
          <w:color w:val="010101"/>
          <w:spacing w:val="0"/>
          <w:w w:val="28"/>
          <w:position w:val="1"/>
        </w:rPr>
        <w:t>  </w:t>
      </w:r>
      <w:r>
        <w:rPr>
          <w:rFonts w:ascii="Arial" w:hAnsi="Arial" w:cs="Arial" w:eastAsia="Arial"/>
          <w:sz w:val="47"/>
          <w:szCs w:val="47"/>
          <w:color w:val="010101"/>
          <w:spacing w:val="21"/>
          <w:w w:val="28"/>
          <w:position w:val="1"/>
        </w:rPr>
        <w:t> </w:t>
      </w:r>
      <w:r>
        <w:rPr>
          <w:rFonts w:ascii="Arial" w:hAnsi="Arial" w:cs="Arial" w:eastAsia="Arial"/>
          <w:sz w:val="47"/>
          <w:szCs w:val="47"/>
          <w:color w:val="7E7E7E"/>
          <w:spacing w:val="0"/>
          <w:w w:val="42"/>
          <w:position w:val="1"/>
        </w:rPr>
        <w:t>I</w:t>
      </w:r>
      <w:r>
        <w:rPr>
          <w:rFonts w:ascii="Arial" w:hAnsi="Arial" w:cs="Arial" w:eastAsia="Arial"/>
          <w:sz w:val="47"/>
          <w:szCs w:val="47"/>
          <w:color w:val="7E7E7E"/>
          <w:spacing w:val="-54"/>
          <w:w w:val="42"/>
          <w:position w:val="1"/>
        </w:rPr>
        <w:t> </w:t>
      </w:r>
      <w:r>
        <w:rPr>
          <w:rFonts w:ascii="Arial" w:hAnsi="Arial" w:cs="Arial" w:eastAsia="Arial"/>
          <w:sz w:val="47"/>
          <w:szCs w:val="47"/>
          <w:color w:val="7E7E7E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47"/>
          <w:szCs w:val="47"/>
          <w:color w:val="7E7E7E"/>
          <w:spacing w:val="0"/>
          <w:w w:val="100"/>
          <w:position w:val="1"/>
        </w:rPr>
      </w:r>
      <w:r>
        <w:rPr>
          <w:rFonts w:ascii="Arial" w:hAnsi="Arial" w:cs="Arial" w:eastAsia="Arial"/>
          <w:sz w:val="48"/>
          <w:szCs w:val="48"/>
          <w:color w:val="010101"/>
          <w:spacing w:val="0"/>
          <w:w w:val="42"/>
          <w:position w:val="-2"/>
        </w:rPr>
        <w:t>I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0" w:top="-20" w:bottom="0" w:left="300" w:right="0"/>
          <w:headerReference w:type="default" r:id="rId55"/>
          <w:footerReference w:type="default" r:id="rId56"/>
          <w:pgSz w:w="18020" w:h="13100" w:orient="landscape"/>
        </w:sectPr>
      </w:pPr>
      <w:rPr/>
    </w:p>
    <w:p>
      <w:pPr>
        <w:spacing w:before="12" w:after="0" w:line="542" w:lineRule="exact"/>
        <w:ind w:left="2009" w:right="-112"/>
        <w:jc w:val="left"/>
        <w:tabs>
          <w:tab w:pos="6080" w:val="left"/>
        </w:tabs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07B3E9"/>
          <w:spacing w:val="0"/>
          <w:w w:val="116"/>
          <w:b/>
          <w:bCs/>
          <w:position w:val="-1"/>
        </w:rPr>
        <w:t>mi:ll</w:t>
      </w:r>
      <w:r>
        <w:rPr>
          <w:rFonts w:ascii="Times New Roman" w:hAnsi="Times New Roman" w:cs="Times New Roman" w:eastAsia="Times New Roman"/>
          <w:sz w:val="48"/>
          <w:szCs w:val="48"/>
          <w:color w:val="07B3E9"/>
          <w:spacing w:val="1"/>
          <w:w w:val="116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07B3E9"/>
          <w:spacing w:val="0"/>
          <w:w w:val="116"/>
          <w:b/>
          <w:bCs/>
          <w:position w:val="-1"/>
        </w:rPr>
        <w:t>iffii:II}Ijll</w:t>
      </w:r>
      <w:r>
        <w:rPr>
          <w:rFonts w:ascii="Times New Roman" w:hAnsi="Times New Roman" w:cs="Times New Roman" w:eastAsia="Times New Roman"/>
          <w:sz w:val="48"/>
          <w:szCs w:val="48"/>
          <w:color w:val="07B3E9"/>
          <w:spacing w:val="0"/>
          <w:w w:val="100"/>
          <w:b/>
          <w:bCs/>
          <w:position w:val="-1"/>
        </w:rPr>
        <w:tab/>
      </w:r>
      <w:r>
        <w:rPr>
          <w:rFonts w:ascii="Times New Roman" w:hAnsi="Times New Roman" w:cs="Times New Roman" w:eastAsia="Times New Roman"/>
          <w:sz w:val="48"/>
          <w:szCs w:val="48"/>
          <w:color w:val="07B3E9"/>
          <w:spacing w:val="0"/>
          <w:w w:val="100"/>
          <w:b/>
          <w:bCs/>
          <w:position w:val="-1"/>
        </w:rPr>
        <w:t>t11</w:t>
      </w:r>
      <w:r>
        <w:rPr>
          <w:rFonts w:ascii="Times New Roman" w:hAnsi="Times New Roman" w:cs="Times New Roman" w:eastAsia="Times New Roman"/>
          <w:sz w:val="48"/>
          <w:szCs w:val="48"/>
          <w:color w:val="07B3E9"/>
          <w:spacing w:val="0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07B3E9"/>
          <w:spacing w:val="9"/>
          <w:w w:val="100"/>
          <w:b/>
          <w:bCs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07B3E9"/>
          <w:spacing w:val="0"/>
          <w:w w:val="117"/>
          <w:b/>
          <w:bCs/>
          <w:position w:val="-1"/>
        </w:rPr>
        <w:t>1[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555" w:lineRule="exact"/>
        <w:ind w:right="-20"/>
        <w:jc w:val="left"/>
        <w:tabs>
          <w:tab w:pos="3300" w:val="left"/>
        </w:tabs>
        <w:rPr>
          <w:rFonts w:ascii="Times New Roman" w:hAnsi="Times New Roman" w:cs="Times New Roman" w:eastAsia="Times New Roman"/>
          <w:sz w:val="49"/>
          <w:szCs w:val="49"/>
        </w:rPr>
      </w:pPr>
      <w:rPr/>
      <w:r>
        <w:rPr/>
        <w:br w:type="column"/>
      </w:r>
      <w:r>
        <w:rPr>
          <w:rFonts w:ascii="Arial" w:hAnsi="Arial" w:cs="Arial" w:eastAsia="Arial"/>
          <w:sz w:val="46"/>
          <w:szCs w:val="46"/>
          <w:color w:val="07B3E9"/>
          <w:w w:val="63"/>
          <w:b/>
          <w:bCs/>
          <w:position w:val="-1"/>
        </w:rPr>
      </w:r>
      <w:r>
        <w:rPr>
          <w:rFonts w:ascii="Arial" w:hAnsi="Arial" w:cs="Arial" w:eastAsia="Arial"/>
          <w:sz w:val="46"/>
          <w:szCs w:val="46"/>
          <w:color w:val="07B3E9"/>
          <w:spacing w:val="0"/>
          <w:w w:val="75"/>
          <w:b/>
          <w:bCs/>
          <w:u w:val="thick" w:color="000000"/>
          <w:position w:val="-1"/>
        </w:rPr>
        <w:t>lf!!J</w:t>
      </w:r>
      <w:r>
        <w:rPr>
          <w:rFonts w:ascii="Arial" w:hAnsi="Arial" w:cs="Arial" w:eastAsia="Arial"/>
          <w:sz w:val="46"/>
          <w:szCs w:val="46"/>
          <w:color w:val="07B3E9"/>
          <w:spacing w:val="0"/>
          <w:w w:val="75"/>
          <w:b/>
          <w:bCs/>
          <w:u w:val="thick" w:color="000000"/>
          <w:position w:val="-1"/>
        </w:rPr>
      </w:r>
      <w:r>
        <w:rPr>
          <w:rFonts w:ascii="Arial" w:hAnsi="Arial" w:cs="Arial" w:eastAsia="Arial"/>
          <w:sz w:val="46"/>
          <w:szCs w:val="46"/>
          <w:color w:val="07B3E9"/>
          <w:spacing w:val="-28"/>
          <w:w w:val="75"/>
          <w:b/>
          <w:bCs/>
          <w:u w:val="thick" w:color="000000"/>
          <w:position w:val="-1"/>
        </w:rPr>
        <w:t>:</w:t>
      </w:r>
      <w:r>
        <w:rPr>
          <w:rFonts w:ascii="Arial" w:hAnsi="Arial" w:cs="Arial" w:eastAsia="Arial"/>
          <w:sz w:val="46"/>
          <w:szCs w:val="46"/>
          <w:color w:val="07B3E9"/>
          <w:spacing w:val="-28"/>
          <w:w w:val="75"/>
          <w:b/>
          <w:bCs/>
          <w:u w:val="thick" w:color="000000"/>
          <w:position w:val="-1"/>
        </w:rPr>
      </w:r>
      <w:r>
        <w:rPr>
          <w:rFonts w:ascii="Arial" w:hAnsi="Arial" w:cs="Arial" w:eastAsia="Arial"/>
          <w:sz w:val="46"/>
          <w:szCs w:val="46"/>
          <w:color w:val="07B3E9"/>
          <w:spacing w:val="-28"/>
          <w:w w:val="75"/>
          <w:b/>
          <w:bCs/>
          <w:u w:val="thick" w:color="000000"/>
          <w:position w:val="-1"/>
        </w:rPr>
      </w:r>
      <w:r>
        <w:rPr>
          <w:rFonts w:ascii="Times New Roman" w:hAnsi="Times New Roman" w:cs="Times New Roman" w:eastAsia="Times New Roman"/>
          <w:sz w:val="49"/>
          <w:szCs w:val="49"/>
          <w:color w:val="07B3E9"/>
          <w:spacing w:val="0"/>
          <w:w w:val="75"/>
          <w:b/>
          <w:bCs/>
          <w:u w:val="thick" w:color="000000"/>
          <w:position w:val="-1"/>
        </w:rPr>
        <w:t>F!ll</w:t>
      </w:r>
      <w:r>
        <w:rPr>
          <w:rFonts w:ascii="Times New Roman" w:hAnsi="Times New Roman" w:cs="Times New Roman" w:eastAsia="Times New Roman"/>
          <w:sz w:val="49"/>
          <w:szCs w:val="49"/>
          <w:color w:val="07B3E9"/>
          <w:spacing w:val="0"/>
          <w:w w:val="75"/>
          <w:b/>
          <w:bCs/>
          <w:u w:val="thick" w:color="000000"/>
          <w:position w:val="-1"/>
        </w:rPr>
      </w:r>
      <w:r>
        <w:rPr>
          <w:rFonts w:ascii="Times New Roman" w:hAnsi="Times New Roman" w:cs="Times New Roman" w:eastAsia="Times New Roman"/>
          <w:sz w:val="49"/>
          <w:szCs w:val="49"/>
          <w:color w:val="07B3E9"/>
          <w:spacing w:val="0"/>
          <w:w w:val="75"/>
          <w:b/>
          <w:bCs/>
          <w:u w:val="thick" w:color="000000"/>
          <w:position w:val="-1"/>
        </w:rPr>
        <w:t>l</w:t>
      </w:r>
      <w:r>
        <w:rPr>
          <w:rFonts w:ascii="Times New Roman" w:hAnsi="Times New Roman" w:cs="Times New Roman" w:eastAsia="Times New Roman"/>
          <w:sz w:val="49"/>
          <w:szCs w:val="49"/>
          <w:color w:val="07B3E9"/>
          <w:spacing w:val="-7"/>
          <w:w w:val="75"/>
          <w:b/>
          <w:bCs/>
          <w:u w:val="thick" w:color="0000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07B3E9"/>
          <w:spacing w:val="0"/>
          <w:w w:val="215"/>
          <w:b/>
          <w:bCs/>
          <w:u w:val="thick" w:color="000000"/>
          <w:position w:val="-1"/>
        </w:rPr>
        <w:t>,</w:t>
      </w:r>
      <w:r>
        <w:rPr>
          <w:rFonts w:ascii="Arial" w:hAnsi="Arial" w:cs="Arial" w:eastAsia="Arial"/>
          <w:sz w:val="46"/>
          <w:szCs w:val="46"/>
          <w:color w:val="07B3E9"/>
          <w:spacing w:val="0"/>
          <w:w w:val="215"/>
          <w:b/>
          <w:bCs/>
          <w:u w:val="thick" w:color="000000"/>
          <w:position w:val="-1"/>
        </w:rPr>
      </w:r>
      <w:r>
        <w:rPr>
          <w:rFonts w:ascii="Arial" w:hAnsi="Arial" w:cs="Arial" w:eastAsia="Arial"/>
          <w:sz w:val="46"/>
          <w:szCs w:val="46"/>
          <w:color w:val="07B3E9"/>
          <w:spacing w:val="0"/>
          <w:w w:val="215"/>
          <w:b/>
          <w:bCs/>
          <w:u w:val="thick" w:color="000000"/>
          <w:position w:val="-1"/>
        </w:rPr>
        <w:t>I</w:t>
      </w:r>
      <w:r>
        <w:rPr>
          <w:rFonts w:ascii="Arial" w:hAnsi="Arial" w:cs="Arial" w:eastAsia="Arial"/>
          <w:sz w:val="46"/>
          <w:szCs w:val="46"/>
          <w:color w:val="07B3E9"/>
          <w:spacing w:val="0"/>
          <w:w w:val="215"/>
          <w:b/>
          <w:bCs/>
          <w:u w:val="thick" w:color="000000"/>
          <w:position w:val="-1"/>
        </w:rPr>
      </w:r>
      <w:r>
        <w:rPr>
          <w:rFonts w:ascii="Arial" w:hAnsi="Arial" w:cs="Arial" w:eastAsia="Arial"/>
          <w:sz w:val="46"/>
          <w:szCs w:val="46"/>
          <w:color w:val="07B3E9"/>
          <w:spacing w:val="-101"/>
          <w:w w:val="99"/>
          <w:b/>
          <w:bCs/>
          <w:u w:val="thick" w:color="0000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07B3E9"/>
          <w:spacing w:val="-101"/>
          <w:w w:val="99"/>
          <w:b/>
          <w:bCs/>
          <w:u w:val="thick" w:color="000000"/>
          <w:position w:val="-1"/>
        </w:rPr>
      </w:r>
      <w:r>
        <w:rPr>
          <w:rFonts w:ascii="Arial" w:hAnsi="Arial" w:cs="Arial" w:eastAsia="Arial"/>
          <w:sz w:val="46"/>
          <w:szCs w:val="46"/>
          <w:color w:val="07B3E9"/>
          <w:spacing w:val="0"/>
          <w:w w:val="59"/>
          <w:b/>
          <w:bCs/>
          <w:u w:val="thick" w:color="000000"/>
          <w:position w:val="-1"/>
        </w:rPr>
        <w:t>#!</w:t>
      </w:r>
      <w:r>
        <w:rPr>
          <w:rFonts w:ascii="Arial" w:hAnsi="Arial" w:cs="Arial" w:eastAsia="Arial"/>
          <w:sz w:val="46"/>
          <w:szCs w:val="46"/>
          <w:color w:val="07B3E9"/>
          <w:spacing w:val="0"/>
          <w:w w:val="59"/>
          <w:b/>
          <w:bCs/>
          <w:u w:val="thick" w:color="000000"/>
          <w:position w:val="-1"/>
        </w:rPr>
      </w:r>
      <w:r>
        <w:rPr>
          <w:rFonts w:ascii="Arial" w:hAnsi="Arial" w:cs="Arial" w:eastAsia="Arial"/>
          <w:sz w:val="46"/>
          <w:szCs w:val="46"/>
          <w:color w:val="07B3E9"/>
          <w:spacing w:val="-117"/>
          <w:w w:val="59"/>
          <w:b/>
          <w:bCs/>
          <w:u w:val="thick" w:color="000000"/>
          <w:position w:val="-1"/>
        </w:rPr>
        <w:t>1</w:t>
      </w:r>
      <w:r>
        <w:rPr>
          <w:rFonts w:ascii="Arial" w:hAnsi="Arial" w:cs="Arial" w:eastAsia="Arial"/>
          <w:sz w:val="46"/>
          <w:szCs w:val="46"/>
          <w:color w:val="07B3E9"/>
          <w:spacing w:val="0"/>
          <w:w w:val="59"/>
          <w:b/>
          <w:bCs/>
          <w:u w:val="thick" w:color="0000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07B3E9"/>
          <w:spacing w:val="18"/>
          <w:w w:val="59"/>
          <w:b/>
          <w:bCs/>
          <w:u w:val="thick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49"/>
          <w:szCs w:val="49"/>
          <w:color w:val="07B3E9"/>
          <w:spacing w:val="0"/>
          <w:w w:val="177"/>
          <w:b/>
          <w:bCs/>
          <w:u w:val="thick" w:color="000000"/>
          <w:position w:val="-1"/>
        </w:rPr>
        <w:t>.I</w:t>
      </w:r>
      <w:r>
        <w:rPr>
          <w:rFonts w:ascii="Times New Roman" w:hAnsi="Times New Roman" w:cs="Times New Roman" w:eastAsia="Times New Roman"/>
          <w:sz w:val="49"/>
          <w:szCs w:val="49"/>
          <w:color w:val="07B3E9"/>
          <w:spacing w:val="0"/>
          <w:w w:val="177"/>
          <w:b/>
          <w:bCs/>
          <w:position w:val="-1"/>
        </w:rPr>
      </w:r>
      <w:r>
        <w:rPr>
          <w:rFonts w:ascii="Times New Roman" w:hAnsi="Times New Roman" w:cs="Times New Roman" w:eastAsia="Times New Roman"/>
          <w:sz w:val="49"/>
          <w:szCs w:val="49"/>
          <w:color w:val="07B3E9"/>
          <w:spacing w:val="0"/>
          <w:w w:val="100"/>
          <w:b/>
          <w:bCs/>
          <w:position w:val="-1"/>
        </w:rPr>
        <w:tab/>
      </w:r>
      <w:r>
        <w:rPr>
          <w:rFonts w:ascii="Times New Roman" w:hAnsi="Times New Roman" w:cs="Times New Roman" w:eastAsia="Times New Roman"/>
          <w:sz w:val="49"/>
          <w:szCs w:val="49"/>
          <w:color w:val="07B3E9"/>
          <w:spacing w:val="0"/>
          <w:w w:val="56"/>
          <w:b/>
          <w:bCs/>
          <w:position w:val="-1"/>
        </w:rPr>
        <w:t>il</w:t>
      </w:r>
      <w:r>
        <w:rPr>
          <w:rFonts w:ascii="Times New Roman" w:hAnsi="Times New Roman" w:cs="Times New Roman" w:eastAsia="Times New Roman"/>
          <w:sz w:val="49"/>
          <w:szCs w:val="49"/>
          <w:color w:val="07B3E9"/>
          <w:spacing w:val="-12"/>
          <w:w w:val="56"/>
          <w:b/>
          <w:bCs/>
          <w:position w:val="-1"/>
        </w:rPr>
        <w:t>L</w:t>
      </w:r>
      <w:r>
        <w:rPr>
          <w:rFonts w:ascii="Times New Roman" w:hAnsi="Times New Roman" w:cs="Times New Roman" w:eastAsia="Times New Roman"/>
          <w:sz w:val="49"/>
          <w:szCs w:val="49"/>
          <w:color w:val="07B3E9"/>
          <w:spacing w:val="0"/>
          <w:w w:val="56"/>
          <w:b/>
          <w:bCs/>
          <w:position w:val="-1"/>
        </w:rPr>
        <w:t>'</w:t>
      </w:r>
      <w:r>
        <w:rPr>
          <w:rFonts w:ascii="Arial" w:hAnsi="Arial" w:cs="Arial" w:eastAsia="Arial"/>
          <w:sz w:val="46"/>
          <w:szCs w:val="46"/>
          <w:color w:val="07B3E9"/>
          <w:spacing w:val="0"/>
          <w:w w:val="56"/>
          <w:b/>
          <w:bCs/>
          <w:position w:val="-1"/>
        </w:rPr>
        <w:t>LI</w:t>
      </w:r>
      <w:r>
        <w:rPr>
          <w:rFonts w:ascii="Arial" w:hAnsi="Arial" w:cs="Arial" w:eastAsia="Arial"/>
          <w:sz w:val="46"/>
          <w:szCs w:val="46"/>
          <w:color w:val="07B3E9"/>
          <w:spacing w:val="15"/>
          <w:w w:val="57"/>
          <w:b/>
          <w:bCs/>
          <w:position w:val="-1"/>
        </w:rPr>
        <w:t>J</w:t>
      </w:r>
      <w:r>
        <w:rPr>
          <w:rFonts w:ascii="Times New Roman" w:hAnsi="Times New Roman" w:cs="Times New Roman" w:eastAsia="Times New Roman"/>
          <w:sz w:val="46"/>
          <w:szCs w:val="46"/>
          <w:color w:val="07B3E9"/>
          <w:spacing w:val="0"/>
          <w:w w:val="105"/>
          <w:b/>
          <w:bCs/>
          <w:position w:val="-1"/>
        </w:rPr>
        <w:t>1!</w:t>
      </w:r>
      <w:r>
        <w:rPr>
          <w:rFonts w:ascii="Times New Roman" w:hAnsi="Times New Roman" w:cs="Times New Roman" w:eastAsia="Times New Roman"/>
          <w:sz w:val="46"/>
          <w:szCs w:val="46"/>
          <w:color w:val="07B3E9"/>
          <w:spacing w:val="2"/>
          <w:w w:val="105"/>
          <w:b/>
          <w:bCs/>
          <w:position w:val="-1"/>
        </w:rPr>
        <w:t>1</w:t>
      </w:r>
      <w:r>
        <w:rPr>
          <w:rFonts w:ascii="Times New Roman" w:hAnsi="Times New Roman" w:cs="Times New Roman" w:eastAsia="Times New Roman"/>
          <w:sz w:val="49"/>
          <w:szCs w:val="49"/>
          <w:color w:val="07B3E9"/>
          <w:spacing w:val="0"/>
          <w:w w:val="82"/>
          <w:b/>
          <w:bCs/>
          <w:position w:val="-1"/>
        </w:rPr>
        <w:t>l1IiJl[ll111;</w:t>
      </w:r>
      <w:r>
        <w:rPr>
          <w:rFonts w:ascii="Times New Roman" w:hAnsi="Times New Roman" w:cs="Times New Roman" w:eastAsia="Times New Roman"/>
          <w:sz w:val="49"/>
          <w:szCs w:val="4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8020" w:h="13100" w:orient="landscape"/>
          <w:pgMar w:top="140" w:bottom="520" w:left="300" w:right="0"/>
          <w:cols w:num="2" w:equalWidth="0">
            <w:col w:w="7452" w:space="1872"/>
            <w:col w:w="8396"/>
          </w:cols>
        </w:sectPr>
      </w:pPr>
      <w:rPr/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8020" w:h="13100" w:orient="landscape"/>
          <w:pgMar w:top="140" w:bottom="520" w:left="300" w:right="0"/>
        </w:sectPr>
      </w:pPr>
      <w:rPr/>
    </w:p>
    <w:p>
      <w:pPr>
        <w:spacing w:before="88" w:after="0" w:line="187" w:lineRule="auto"/>
        <w:ind w:left="1494" w:right="-34" w:firstLine="130"/>
        <w:jc w:val="left"/>
        <w:rPr>
          <w:rFonts w:ascii="Arial" w:hAnsi="Arial" w:cs="Arial" w:eastAsia="Arial"/>
          <w:sz w:val="21"/>
          <w:szCs w:val="21"/>
        </w:rPr>
      </w:pPr>
      <w:rPr/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Th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earl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y</w:t>
      </w:r>
      <w:r>
        <w:rPr>
          <w:rFonts w:ascii="Arial" w:hAnsi="Arial" w:cs="Arial" w:eastAsia="Arial"/>
          <w:sz w:val="17"/>
          <w:szCs w:val="17"/>
          <w:color w:val="F9F6EB"/>
          <w:spacing w:val="-8"/>
          <w:w w:val="12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day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s</w:t>
      </w:r>
      <w:r>
        <w:rPr>
          <w:rFonts w:ascii="Arial" w:hAnsi="Arial" w:cs="Arial" w:eastAsia="Arial"/>
          <w:sz w:val="17"/>
          <w:szCs w:val="17"/>
          <w:color w:val="F9F6EB"/>
          <w:spacing w:val="-18"/>
          <w:w w:val="12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with</w:t>
      </w:r>
      <w:r>
        <w:rPr>
          <w:rFonts w:ascii="Arial" w:hAnsi="Arial" w:cs="Arial" w:eastAsia="Arial"/>
          <w:sz w:val="17"/>
          <w:szCs w:val="17"/>
          <w:color w:val="F9F6EB"/>
          <w:spacing w:val="8"/>
          <w:w w:val="12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you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12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5"/>
          <w:b/>
          <w:bCs/>
        </w:rPr>
        <w:t>bab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5"/>
          <w:b/>
          <w:bCs/>
        </w:rPr>
        <w:t>y</w:t>
      </w:r>
      <w:r>
        <w:rPr>
          <w:rFonts w:ascii="Arial" w:hAnsi="Arial" w:cs="Arial" w:eastAsia="Arial"/>
          <w:sz w:val="17"/>
          <w:szCs w:val="17"/>
          <w:color w:val="F9F6EB"/>
          <w:spacing w:val="9"/>
          <w:w w:val="115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are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11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color w:val="F9F6EB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3"/>
          <w:szCs w:val="23"/>
          <w:color w:val="F9F6EB"/>
          <w:spacing w:val="-22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7"/>
          <w:b/>
          <w:bCs/>
        </w:rPr>
        <w:t>grea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8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F9F6EB"/>
          <w:spacing w:val="-23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7"/>
          <w:b/>
          <w:bCs/>
        </w:rPr>
        <w:t>tim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7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F9F6EB"/>
          <w:spacing w:val="-28"/>
          <w:w w:val="127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7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7"/>
          <w:b/>
          <w:bCs/>
        </w:rPr>
        <w:t>o</w:t>
      </w:r>
      <w:r>
        <w:rPr>
          <w:rFonts w:ascii="Arial" w:hAnsi="Arial" w:cs="Arial" w:eastAsia="Arial"/>
          <w:sz w:val="17"/>
          <w:szCs w:val="17"/>
          <w:color w:val="F9F6EB"/>
          <w:spacing w:val="-9"/>
          <w:w w:val="127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7"/>
          <w:b/>
          <w:bCs/>
        </w:rPr>
        <w:t>getto</w:t>
      </w:r>
      <w:r>
        <w:rPr>
          <w:rFonts w:ascii="Arial" w:hAnsi="Arial" w:cs="Arial" w:eastAsia="Arial"/>
          <w:sz w:val="17"/>
          <w:szCs w:val="17"/>
          <w:color w:val="F9F6EB"/>
          <w:spacing w:val="33"/>
          <w:w w:val="127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7"/>
          <w:b/>
          <w:bCs/>
        </w:rPr>
        <w:t>know</w:t>
      </w:r>
      <w:r>
        <w:rPr>
          <w:rFonts w:ascii="Arial" w:hAnsi="Arial" w:cs="Arial" w:eastAsia="Arial"/>
          <w:sz w:val="17"/>
          <w:szCs w:val="17"/>
          <w:color w:val="F9F6EB"/>
          <w:spacing w:val="-29"/>
          <w:w w:val="127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7"/>
          <w:b/>
          <w:bCs/>
        </w:rPr>
        <w:t>and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7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7"/>
          <w:b/>
          <w:bCs/>
        </w:rPr>
        <w:t>lov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7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F9F6EB"/>
          <w:spacing w:val="-4"/>
          <w:w w:val="117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33"/>
          <w:b/>
          <w:bCs/>
        </w:rPr>
        <w:t>eactioth</w:t>
      </w:r>
      <w:r>
        <w:rPr>
          <w:rFonts w:ascii="Arial" w:hAnsi="Arial" w:cs="Arial" w:eastAsia="Arial"/>
          <w:sz w:val="17"/>
          <w:szCs w:val="17"/>
          <w:color w:val="F9F6EB"/>
          <w:spacing w:val="-15"/>
          <w:w w:val="133"/>
          <w:b/>
          <w:bCs/>
        </w:rPr>
        <w:t>r</w:t>
      </w:r>
      <w:r>
        <w:rPr>
          <w:rFonts w:ascii="Arial" w:hAnsi="Arial" w:cs="Arial" w:eastAsia="Arial"/>
          <w:sz w:val="17"/>
          <w:szCs w:val="17"/>
          <w:color w:val="FBF6B3"/>
          <w:spacing w:val="0"/>
          <w:w w:val="133"/>
          <w:b/>
          <w:bCs/>
        </w:rPr>
        <w:t>.</w:t>
      </w:r>
      <w:r>
        <w:rPr>
          <w:rFonts w:ascii="Arial" w:hAnsi="Arial" w:cs="Arial" w:eastAsia="Arial"/>
          <w:sz w:val="17"/>
          <w:szCs w:val="17"/>
          <w:color w:val="FBF6B3"/>
          <w:spacing w:val="-17"/>
          <w:w w:val="133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This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  </w:t>
      </w:r>
      <w:r>
        <w:rPr>
          <w:rFonts w:ascii="Arial" w:hAnsi="Arial" w:cs="Arial" w:eastAsia="Arial"/>
          <w:sz w:val="17"/>
          <w:szCs w:val="17"/>
          <w:color w:val="F9F6EB"/>
          <w:spacing w:val="18"/>
          <w:w w:val="100"/>
          <w:b/>
          <w:bCs/>
        </w:rPr>
        <w:t> </w:t>
      </w:r>
      <w:r>
        <w:rPr>
          <w:rFonts w:ascii="Arial" w:hAnsi="Arial" w:cs="Arial" w:eastAsia="Arial"/>
          <w:sz w:val="21"/>
          <w:szCs w:val="21"/>
          <w:color w:val="F9F6EB"/>
          <w:spacing w:val="0"/>
          <w:w w:val="100"/>
          <w:b/>
          <w:bCs/>
        </w:rPr>
        <w:t>ca</w:t>
      </w:r>
      <w:r>
        <w:rPr>
          <w:rFonts w:ascii="Arial" w:hAnsi="Arial" w:cs="Arial" w:eastAsia="Arial"/>
          <w:sz w:val="21"/>
          <w:szCs w:val="21"/>
          <w:color w:val="F9F6EB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21"/>
          <w:szCs w:val="21"/>
          <w:color w:val="F9F6EB"/>
          <w:spacing w:val="-23"/>
          <w:w w:val="100"/>
          <w:b/>
          <w:bCs/>
        </w:rPr>
        <w:t> </w:t>
      </w:r>
      <w:r>
        <w:rPr>
          <w:rFonts w:ascii="Arial" w:hAnsi="Arial" w:cs="Arial" w:eastAsia="Arial"/>
          <w:sz w:val="21"/>
          <w:szCs w:val="21"/>
          <w:color w:val="F9F6EB"/>
          <w:spacing w:val="0"/>
          <w:w w:val="100"/>
          <w:b/>
          <w:bCs/>
        </w:rPr>
        <w:t>be</w:t>
      </w:r>
      <w:r>
        <w:rPr>
          <w:rFonts w:ascii="Arial" w:hAnsi="Arial" w:cs="Arial" w:eastAsia="Arial"/>
          <w:sz w:val="21"/>
          <w:szCs w:val="21"/>
          <w:color w:val="F9F6EB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9"/>
          <w:b/>
          <w:bCs/>
        </w:rPr>
        <w:t>done</w:t>
      </w:r>
      <w:r>
        <w:rPr>
          <w:rFonts w:ascii="Arial" w:hAnsi="Arial" w:cs="Arial" w:eastAsia="Arial"/>
          <w:sz w:val="17"/>
          <w:szCs w:val="17"/>
          <w:color w:val="F9F6EB"/>
          <w:spacing w:val="-9"/>
          <w:w w:val="119"/>
          <w:b/>
          <w:bCs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9F6EB"/>
          <w:spacing w:val="0"/>
          <w:w w:val="87"/>
          <w:b/>
          <w:bCs/>
        </w:rPr>
        <w:t>by</w:t>
      </w:r>
      <w:r>
        <w:rPr>
          <w:rFonts w:ascii="Times New Roman" w:hAnsi="Times New Roman" w:cs="Times New Roman" w:eastAsia="Times New Roman"/>
          <w:sz w:val="24"/>
          <w:szCs w:val="24"/>
          <w:color w:val="F9F6EB"/>
          <w:spacing w:val="14"/>
          <w:w w:val="87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9"/>
          <w:b/>
          <w:bCs/>
        </w:rPr>
        <w:t>keeping</w:t>
      </w:r>
      <w:r>
        <w:rPr>
          <w:rFonts w:ascii="Arial" w:hAnsi="Arial" w:cs="Arial" w:eastAsia="Arial"/>
          <w:sz w:val="17"/>
          <w:szCs w:val="17"/>
          <w:color w:val="F9F6EB"/>
          <w:spacing w:val="-2"/>
          <w:w w:val="119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you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12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5"/>
          <w:b/>
          <w:bCs/>
        </w:rPr>
        <w:t>bab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5"/>
          <w:b/>
          <w:bCs/>
        </w:rPr>
        <w:t>y</w:t>
      </w:r>
      <w:r>
        <w:rPr>
          <w:rFonts w:ascii="Arial" w:hAnsi="Arial" w:cs="Arial" w:eastAsia="Arial"/>
          <w:sz w:val="17"/>
          <w:szCs w:val="17"/>
          <w:color w:val="F9F6EB"/>
          <w:spacing w:val="1"/>
          <w:w w:val="115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5"/>
          <w:b/>
          <w:bCs/>
        </w:rPr>
        <w:t>clos</w:t>
      </w:r>
      <w:r>
        <w:rPr>
          <w:rFonts w:ascii="Arial" w:hAnsi="Arial" w:cs="Arial" w:eastAsia="Arial"/>
          <w:sz w:val="17"/>
          <w:szCs w:val="17"/>
          <w:color w:val="F9F6EB"/>
          <w:spacing w:val="6"/>
          <w:w w:val="116"/>
          <w:b/>
          <w:bCs/>
        </w:rPr>
        <w:t>e</w:t>
      </w:r>
      <w:r>
        <w:rPr>
          <w:rFonts w:ascii="Arial" w:hAnsi="Arial" w:cs="Arial" w:eastAsia="Arial"/>
          <w:sz w:val="16"/>
          <w:szCs w:val="16"/>
          <w:color w:val="F9AF1F"/>
          <w:spacing w:val="-19"/>
          <w:w w:val="185"/>
        </w:rPr>
        <w:t>i</w:t>
      </w:r>
      <w:r>
        <w:rPr>
          <w:rFonts w:ascii="Arial" w:hAnsi="Arial" w:cs="Arial" w:eastAsia="Arial"/>
          <w:sz w:val="16"/>
          <w:szCs w:val="16"/>
          <w:color w:val="F9F6EB"/>
          <w:spacing w:val="0"/>
          <w:w w:val="150"/>
        </w:rPr>
        <w:t>to</w:t>
      </w:r>
      <w:r>
        <w:rPr>
          <w:rFonts w:ascii="Arial" w:hAnsi="Arial" w:cs="Arial" w:eastAsia="Arial"/>
          <w:sz w:val="16"/>
          <w:szCs w:val="16"/>
          <w:color w:val="F9F6EB"/>
          <w:spacing w:val="-1"/>
          <w:w w:val="100"/>
        </w:rPr>
        <w:t> </w:t>
      </w:r>
      <w:r>
        <w:rPr>
          <w:rFonts w:ascii="Arial" w:hAnsi="Arial" w:cs="Arial" w:eastAsia="Arial"/>
          <w:sz w:val="21"/>
          <w:szCs w:val="21"/>
          <w:color w:val="F9F6EB"/>
          <w:spacing w:val="0"/>
          <w:w w:val="100"/>
          <w:b/>
          <w:bCs/>
        </w:rPr>
        <w:t>you,</w:t>
      </w:r>
      <w:r>
        <w:rPr>
          <w:rFonts w:ascii="Arial" w:hAnsi="Arial" w:cs="Arial" w:eastAsia="Arial"/>
          <w:sz w:val="21"/>
          <w:szCs w:val="21"/>
          <w:color w:val="000000"/>
          <w:spacing w:val="0"/>
          <w:w w:val="100"/>
        </w:rPr>
      </w:r>
    </w:p>
    <w:p>
      <w:pPr>
        <w:spacing w:before="15" w:after="0" w:line="271" w:lineRule="auto"/>
        <w:ind w:left="1501" w:right="-49" w:firstLine="78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F9F6EB"/>
          <w:spacing w:val="0"/>
          <w:w w:val="117"/>
          <w:b/>
          <w:bCs/>
        </w:rPr>
        <w:t>njoying</w:t>
      </w:r>
      <w:r>
        <w:rPr>
          <w:rFonts w:ascii="Arial" w:hAnsi="Arial" w:cs="Arial" w:eastAsia="Arial"/>
          <w:sz w:val="17"/>
          <w:szCs w:val="17"/>
          <w:color w:val="F9AF1F"/>
          <w:spacing w:val="2"/>
          <w:w w:val="117"/>
          <w:b/>
          <w:bCs/>
        </w:rPr>
        <w:t>,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7"/>
          <w:b/>
          <w:bCs/>
        </w:rPr>
        <w:t>skin</w:t>
      </w:r>
      <w:r>
        <w:rPr>
          <w:rFonts w:ascii="Arial" w:hAnsi="Arial" w:cs="Arial" w:eastAsia="Arial"/>
          <w:sz w:val="17"/>
          <w:szCs w:val="17"/>
          <w:color w:val="F9F6EB"/>
          <w:spacing w:val="-21"/>
          <w:w w:val="117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7"/>
          <w:b/>
          <w:bCs/>
        </w:rPr>
        <w:t>contac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7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F9F6EB"/>
          <w:spacing w:val="6"/>
          <w:w w:val="117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8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7"/>
          <w:b/>
          <w:bCs/>
        </w:rPr>
        <w:t>feeding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7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7"/>
          <w:b/>
          <w:bCs/>
        </w:rPr>
        <w:t>according</w:t>
      </w:r>
      <w:r>
        <w:rPr>
          <w:rFonts w:ascii="Arial" w:hAnsi="Arial" w:cs="Arial" w:eastAsia="Arial"/>
          <w:sz w:val="17"/>
          <w:szCs w:val="17"/>
          <w:color w:val="F9F6EB"/>
          <w:spacing w:val="-16"/>
          <w:w w:val="117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o</w:t>
      </w:r>
      <w:r>
        <w:rPr>
          <w:rFonts w:ascii="Arial" w:hAnsi="Arial" w:cs="Arial" w:eastAsia="Arial"/>
          <w:sz w:val="17"/>
          <w:szCs w:val="17"/>
          <w:color w:val="F9F6EB"/>
          <w:spacing w:val="43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8"/>
          <w:b/>
          <w:bCs/>
        </w:rPr>
        <w:t>thes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8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F9F6EB"/>
          <w:spacing w:val="-7"/>
          <w:w w:val="118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8"/>
          <w:b/>
          <w:bCs/>
        </w:rPr>
        <w:t>tips,</w:t>
      </w:r>
      <w:r>
        <w:rPr>
          <w:rFonts w:ascii="Arial" w:hAnsi="Arial" w:cs="Arial" w:eastAsia="Arial"/>
          <w:sz w:val="17"/>
          <w:szCs w:val="17"/>
          <w:color w:val="F9F6EB"/>
          <w:spacing w:val="-8"/>
          <w:w w:val="118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8"/>
          <w:b/>
          <w:bCs/>
        </w:rPr>
        <w:t>Babie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8"/>
          <w:b/>
          <w:bCs/>
        </w:rPr>
        <w:t>s</w:t>
      </w:r>
      <w:r>
        <w:rPr>
          <w:rFonts w:ascii="Arial" w:hAnsi="Arial" w:cs="Arial" w:eastAsia="Arial"/>
          <w:sz w:val="17"/>
          <w:szCs w:val="17"/>
          <w:color w:val="F9F6EB"/>
          <w:spacing w:val="-16"/>
          <w:w w:val="118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6"/>
          <w:b/>
          <w:bCs/>
        </w:rPr>
        <w:t>will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6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8"/>
          <w:b/>
          <w:bCs/>
        </w:rPr>
        <w:t>fe</w:t>
      </w:r>
      <w:r>
        <w:rPr>
          <w:rFonts w:ascii="Arial" w:hAnsi="Arial" w:cs="Arial" w:eastAsia="Arial"/>
          <w:sz w:val="17"/>
          <w:szCs w:val="17"/>
          <w:color w:val="F9F6EB"/>
          <w:spacing w:val="-9"/>
          <w:w w:val="128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F9F6EB"/>
          <w:spacing w:val="-51"/>
          <w:w w:val="128"/>
          <w:b/>
          <w:bCs/>
        </w:rPr>
        <w:t>l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8"/>
          <w:b/>
          <w:bCs/>
        </w:rPr>
        <w:t>mor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8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F9F6EB"/>
          <w:spacing w:val="-2"/>
          <w:w w:val="128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6"/>
          <w:b/>
          <w:bCs/>
        </w:rPr>
        <w:t>secur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6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F9F6EB"/>
          <w:spacing w:val="-23"/>
          <w:w w:val="116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6"/>
          <w:b/>
          <w:bCs/>
        </w:rPr>
        <w:t>i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6"/>
          <w:b/>
          <w:bCs/>
        </w:rPr>
        <w:t>f</w:t>
      </w:r>
      <w:r>
        <w:rPr>
          <w:rFonts w:ascii="Arial" w:hAnsi="Arial" w:cs="Arial" w:eastAsia="Arial"/>
          <w:sz w:val="17"/>
          <w:szCs w:val="17"/>
          <w:color w:val="F9F6EB"/>
          <w:spacing w:val="17"/>
          <w:w w:val="116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6"/>
          <w:b/>
          <w:bCs/>
        </w:rPr>
        <w:t>mos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6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F9F6EB"/>
          <w:spacing w:val="13"/>
          <w:w w:val="116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6"/>
          <w:b/>
          <w:bCs/>
        </w:rPr>
        <w:t>feed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6"/>
          <w:b/>
          <w:bCs/>
        </w:rPr>
        <w:t>s</w:t>
      </w:r>
      <w:r>
        <w:rPr>
          <w:rFonts w:ascii="Arial" w:hAnsi="Arial" w:cs="Arial" w:eastAsia="Arial"/>
          <w:sz w:val="17"/>
          <w:szCs w:val="17"/>
          <w:color w:val="F9F6EB"/>
          <w:spacing w:val="3"/>
          <w:w w:val="116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are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8"/>
          <w:b/>
          <w:bCs/>
        </w:rPr>
        <w:t>given</w:t>
      </w:r>
      <w:r>
        <w:rPr>
          <w:rFonts w:ascii="Arial" w:hAnsi="Arial" w:cs="Arial" w:eastAsia="Arial"/>
          <w:sz w:val="17"/>
          <w:szCs w:val="17"/>
          <w:color w:val="F9F6EB"/>
          <w:spacing w:val="-12"/>
          <w:w w:val="118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b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3"/>
          <w:b/>
          <w:bCs/>
        </w:rPr>
        <w:t>mu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3"/>
          <w:b/>
          <w:bCs/>
        </w:rPr>
        <w:t>m</w:t>
      </w:r>
      <w:r>
        <w:rPr>
          <w:rFonts w:ascii="Arial" w:hAnsi="Arial" w:cs="Arial" w:eastAsia="Arial"/>
          <w:sz w:val="17"/>
          <w:szCs w:val="17"/>
          <w:color w:val="F9F6EB"/>
          <w:spacing w:val="-15"/>
          <w:w w:val="123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9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7"/>
          <w:b/>
          <w:bCs/>
        </w:rPr>
        <w:t>dad,</w:t>
      </w:r>
      <w:r>
        <w:rPr>
          <w:rFonts w:ascii="Arial" w:hAnsi="Arial" w:cs="Arial" w:eastAsia="Arial"/>
          <w:sz w:val="17"/>
          <w:szCs w:val="17"/>
          <w:color w:val="F9F6EB"/>
          <w:spacing w:val="-5"/>
          <w:w w:val="117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7"/>
          <w:b/>
          <w:bCs/>
        </w:rPr>
        <w:t>especial!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0" w:after="0" w:line="190" w:lineRule="exact"/>
        <w:ind w:left="1540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17"/>
          <w:szCs w:val="17"/>
          <w:color w:val="F9F6EB"/>
          <w:spacing w:val="37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th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F9F6EB"/>
          <w:spacing w:val="-3"/>
          <w:w w:val="12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earl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y</w:t>
      </w:r>
      <w:r>
        <w:rPr>
          <w:rFonts w:ascii="Arial" w:hAnsi="Arial" w:cs="Arial" w:eastAsia="Arial"/>
          <w:sz w:val="17"/>
          <w:szCs w:val="17"/>
          <w:color w:val="F9F6EB"/>
          <w:spacing w:val="-10"/>
          <w:w w:val="12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weeks,</w:t>
      </w:r>
      <w:r>
        <w:rPr>
          <w:rFonts w:ascii="Arial" w:hAnsi="Arial" w:cs="Arial" w:eastAsia="Arial"/>
          <w:sz w:val="17"/>
          <w:szCs w:val="17"/>
          <w:color w:val="F9F6EB"/>
          <w:spacing w:val="-16"/>
          <w:w w:val="12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as</w:t>
      </w:r>
      <w:r>
        <w:rPr>
          <w:rFonts w:ascii="Arial" w:hAnsi="Arial" w:cs="Arial" w:eastAsia="Arial"/>
          <w:sz w:val="17"/>
          <w:szCs w:val="17"/>
          <w:color w:val="F9F6EB"/>
          <w:spacing w:val="34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thi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s</w:t>
      </w:r>
      <w:r>
        <w:rPr>
          <w:rFonts w:ascii="Arial" w:hAnsi="Arial" w:cs="Arial" w:eastAsia="Arial"/>
          <w:sz w:val="17"/>
          <w:szCs w:val="17"/>
          <w:color w:val="F9F6EB"/>
          <w:spacing w:val="-3"/>
          <w:w w:val="12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will</w:t>
      </w:r>
      <w:r>
        <w:rPr>
          <w:rFonts w:ascii="Arial" w:hAnsi="Arial" w:cs="Arial" w:eastAsia="Arial"/>
          <w:sz w:val="17"/>
          <w:szCs w:val="17"/>
          <w:color w:val="F9F6EB"/>
          <w:spacing w:val="-1"/>
          <w:w w:val="12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reall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y</w:t>
      </w:r>
      <w:r>
        <w:rPr>
          <w:rFonts w:ascii="Arial" w:hAnsi="Arial" w:cs="Arial" w:eastAsia="Arial"/>
          <w:sz w:val="17"/>
          <w:szCs w:val="17"/>
          <w:color w:val="F9F6EB"/>
          <w:spacing w:val="-17"/>
          <w:w w:val="12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help</w:t>
      </w:r>
      <w:r>
        <w:rPr>
          <w:rFonts w:ascii="Arial" w:hAnsi="Arial" w:cs="Arial" w:eastAsia="Arial"/>
          <w:sz w:val="17"/>
          <w:szCs w:val="17"/>
          <w:color w:val="F9F6EB"/>
          <w:spacing w:val="-8"/>
          <w:w w:val="12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5"/>
          <w:b/>
          <w:bCs/>
        </w:rPr>
        <w:t>you</w:t>
      </w:r>
      <w:r>
        <w:rPr>
          <w:rFonts w:ascii="Arial" w:hAnsi="Arial" w:cs="Arial" w:eastAsia="Arial"/>
          <w:sz w:val="17"/>
          <w:szCs w:val="17"/>
          <w:color w:val="F9F6EB"/>
          <w:spacing w:val="-32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9"/>
          <w:b/>
          <w:bCs/>
        </w:rPr>
        <w:t>bond</w:t>
      </w:r>
      <w:r>
        <w:rPr>
          <w:rFonts w:ascii="Arial" w:hAnsi="Arial" w:cs="Arial" w:eastAsia="Arial"/>
          <w:sz w:val="17"/>
          <w:szCs w:val="17"/>
          <w:color w:val="F9F6EB"/>
          <w:spacing w:val="-19"/>
          <w:w w:val="119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9"/>
          <w:b/>
          <w:bCs/>
        </w:rPr>
        <w:t>with</w:t>
      </w:r>
      <w:r>
        <w:rPr>
          <w:rFonts w:ascii="Arial" w:hAnsi="Arial" w:cs="Arial" w:eastAsia="Arial"/>
          <w:sz w:val="17"/>
          <w:szCs w:val="17"/>
          <w:color w:val="F9F6EB"/>
          <w:spacing w:val="10"/>
          <w:w w:val="119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9"/>
          <w:b/>
          <w:bCs/>
        </w:rPr>
        <w:t>eac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9"/>
          <w:b/>
          <w:bCs/>
        </w:rPr>
        <w:t>h</w:t>
      </w:r>
      <w:r>
        <w:rPr>
          <w:rFonts w:ascii="Arial" w:hAnsi="Arial" w:cs="Arial" w:eastAsia="Arial"/>
          <w:sz w:val="17"/>
          <w:szCs w:val="17"/>
          <w:color w:val="F9F6EB"/>
          <w:spacing w:val="-6"/>
          <w:w w:val="119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9"/>
          <w:b/>
          <w:bCs/>
        </w:rPr>
        <w:t>other.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7" w:lineRule="auto"/>
        <w:ind w:left="2406" w:right="868" w:firstLine="13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v:group style="position:absolute;margin-left:89.096977pt;margin-top:-78.747017pt;width:330.511395pt;height:58.654992pt;mso-position-horizontal-relative:page;mso-position-vertical-relative:paragraph;z-index:-3400" coordorigin="1782,-1575" coordsize="6610,1173">
            <v:group style="position:absolute;left:1921;top:-1512;width:3226;height:243" coordorigin="1921,-1512" coordsize="3226,243">
              <v:shape style="position:absolute;left:1921;top:-1512;width:3226;height:243" coordorigin="1921,-1512" coordsize="3226,243" path="m1921,-1512l5146,-1512,5146,-1268,1921,-1268,1921,-1512e" filled="t" fillcolor="#EDA524" stroked="f">
                <v:path arrowok="t"/>
                <v:fill/>
              </v:shape>
            </v:group>
            <v:group style="position:absolute;left:5186;top:-1575;width:127;height:329" coordorigin="5186,-1575" coordsize="127,329">
              <v:shape style="position:absolute;left:5186;top:-1575;width:127;height:329" coordorigin="5186,-1575" coordsize="127,329" path="m5186,-1575l5313,-1575,5313,-1246,5186,-1246,5186,-1575e" filled="t" fillcolor="#EDA524" stroked="f">
                <v:path arrowok="t"/>
                <v:fill/>
              </v:shape>
            </v:group>
            <v:group style="position:absolute;left:5357;top:-1512;width:2862;height:243" coordorigin="5357,-1512" coordsize="2862,243">
              <v:shape style="position:absolute;left:5357;top:-1512;width:2862;height:243" coordorigin="5357,-1512" coordsize="2862,243" path="m5357,-1512l8219,-1512,8219,-1268,5357,-1268,5357,-1512e" filled="t" fillcolor="#EDA524" stroked="f">
                <v:path arrowok="t"/>
                <v:fill/>
              </v:shape>
            </v:group>
            <v:group style="position:absolute;left:1782;top:-1297;width:1971;height:243" coordorigin="1782,-1297" coordsize="1971,243">
              <v:shape style="position:absolute;left:1782;top:-1297;width:1971;height:243" coordorigin="1782,-1297" coordsize="1971,243" path="m1782,-1297l3753,-1297,3753,-1053,1782,-1053,1782,-1297e" filled="t" fillcolor="#EDA524" stroked="f">
                <v:path arrowok="t"/>
                <v:fill/>
              </v:shape>
            </v:group>
            <v:group style="position:absolute;left:3805;top:-1339;width:636;height:257" coordorigin="3805,-1339" coordsize="636,257">
              <v:shape style="position:absolute;left:3805;top:-1339;width:636;height:257" coordorigin="3805,-1339" coordsize="636,257" path="m3805,-1339l4441,-1339,4441,-1082,3805,-1082,3805,-1339xe" filled="t" fillcolor="#EDA524" stroked="f">
                <v:path arrowok="t"/>
                <v:fill/>
              </v:shape>
            </v:group>
            <v:group style="position:absolute;left:4497;top:-1297;width:486;height:243" coordorigin="4497,-1297" coordsize="486,243">
              <v:shape style="position:absolute;left:4497;top:-1297;width:486;height:243" coordorigin="4497,-1297" coordsize="486,243" path="m4497,-1297l4984,-1297,4984,-1053,4497,-1053,4497,-1297e" filled="t" fillcolor="#EDA524" stroked="f">
                <v:path arrowok="t"/>
                <v:fill/>
              </v:shape>
            </v:group>
            <v:group style="position:absolute;left:5033;top:-1371;width:222;height:289" coordorigin="5033,-1371" coordsize="222,289">
              <v:shape style="position:absolute;left:5033;top:-1371;width:222;height:289" coordorigin="5033,-1371" coordsize="222,289" path="m5033,-1371l5255,-1371,5255,-1082,5033,-1082,5033,-1371xe" filled="t" fillcolor="#EDA524" stroked="f">
                <v:path arrowok="t"/>
                <v:fill/>
              </v:shape>
            </v:group>
            <v:group style="position:absolute;left:5313;top:-1297;width:2320;height:243" coordorigin="5313,-1297" coordsize="2320,243">
              <v:shape style="position:absolute;left:5313;top:-1297;width:2320;height:243" coordorigin="5313,-1297" coordsize="2320,243" path="m5313,-1297l7634,-1297,7634,-1053,5313,-1053,5313,-1297e" filled="t" fillcolor="#EDA524" stroked="f">
                <v:path arrowok="t"/>
                <v:fill/>
              </v:shape>
            </v:group>
            <v:group style="position:absolute;left:7687;top:-1284;width:202;height:218" coordorigin="7687,-1284" coordsize="202,218">
              <v:shape style="position:absolute;left:7687;top:-1284;width:202;height:218" coordorigin="7687,-1284" coordsize="202,218" path="m7687,-1284l7889,-1284,7889,-1065,7687,-1065,7687,-1284e" filled="t" fillcolor="#EDA524" stroked="f">
                <v:path arrowok="t"/>
                <v:fill/>
              </v:shape>
            </v:group>
            <v:group style="position:absolute;left:7942;top:-1339;width:408;height:257" coordorigin="7942,-1339" coordsize="408,257">
              <v:shape style="position:absolute;left:7942;top:-1339;width:408;height:257" coordorigin="7942,-1339" coordsize="408,257" path="m7942,-1339l8350,-1339,8350,-1082,7942,-1082,7942,-1339xe" filled="t" fillcolor="#EDA524" stroked="f">
                <v:path arrowok="t"/>
                <v:fill/>
              </v:shape>
            </v:group>
            <v:group style="position:absolute;left:1867;top:-1082;width:705;height:243" coordorigin="1867,-1082" coordsize="705,243">
              <v:shape style="position:absolute;left:1867;top:-1082;width:705;height:243" coordorigin="1867,-1082" coordsize="705,243" path="m1867,-1082l2572,-1082,2572,-838,1867,-838,1867,-1082e" filled="t" fillcolor="#EDA524" stroked="f">
                <v:path arrowok="t"/>
                <v:fill/>
              </v:shape>
            </v:group>
            <v:group style="position:absolute;left:2624;top:-1082;width:5768;height:243" coordorigin="2624,-1082" coordsize="5768,243">
              <v:shape style="position:absolute;left:2624;top:-1082;width:5768;height:243" coordorigin="2624,-1082" coordsize="5768,243" path="m2624,-1082l8392,-1082,8392,-838,2624,-838,2624,-1082e" filled="t" fillcolor="#EDA524" stroked="f">
                <v:path arrowok="t"/>
                <v:fill/>
              </v:shape>
            </v:group>
            <v:group style="position:absolute;left:1799;top:-860;width:6447;height:243" coordorigin="1799,-860" coordsize="6447,243">
              <v:shape style="position:absolute;left:1799;top:-860;width:6447;height:243" coordorigin="1799,-860" coordsize="6447,243" path="m1799,-860l8246,-860,8246,-617,1799,-617,1799,-860e" filled="t" fillcolor="#EDA524" stroked="f">
                <v:path arrowok="t"/>
                <v:fill/>
              </v:shape>
            </v:group>
            <v:group style="position:absolute;left:1828;top:-645;width:6469;height:243" coordorigin="1828,-645" coordsize="6469,243">
              <v:shape style="position:absolute;left:1828;top:-645;width:6469;height:243" coordorigin="1828,-645" coordsize="6469,243" path="m1828,-645l8297,-645,8297,-402,1828,-402,1828,-645e" filled="t" fillcolor="#EDA524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1.6632pt;margin-top:-8.047367pt;width:34.027202pt;height:68pt;mso-position-horizontal-relative:page;mso-position-vertical-relative:paragraph;z-index:-3387" type="#_x0000_t202" filled="f" stroked="f">
            <v:textbox inset="0,0,0,0">
              <w:txbxContent>
                <w:p>
                  <w:pPr>
                    <w:spacing w:before="0" w:after="0" w:line="1360" w:lineRule="exact"/>
                    <w:ind w:right="-244"/>
                    <w:jc w:val="left"/>
                    <w:rPr>
                      <w:rFonts w:ascii="Arial" w:hAnsi="Arial" w:cs="Arial" w:eastAsia="Arial"/>
                      <w:sz w:val="136"/>
                      <w:szCs w:val="136"/>
                    </w:rPr>
                  </w:pPr>
                  <w:rPr/>
                  <w:r>
                    <w:rPr>
                      <w:rFonts w:ascii="Arial" w:hAnsi="Arial" w:cs="Arial" w:eastAsia="Arial"/>
                      <w:sz w:val="136"/>
                      <w:szCs w:val="136"/>
                      <w:color w:val="07B3E9"/>
                      <w:spacing w:val="0"/>
                      <w:w w:val="100"/>
                      <w:b/>
                      <w:bCs/>
                      <w:position w:val="-1"/>
                    </w:rPr>
                    <w:t>1</w:t>
                  </w:r>
                  <w:r>
                    <w:rPr>
                      <w:rFonts w:ascii="Arial" w:hAnsi="Arial" w:cs="Arial" w:eastAsia="Arial"/>
                      <w:sz w:val="136"/>
                      <w:szCs w:val="13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Fee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d</w:t>
      </w:r>
      <w:r>
        <w:rPr>
          <w:rFonts w:ascii="Arial" w:hAnsi="Arial" w:cs="Arial" w:eastAsia="Arial"/>
          <w:sz w:val="17"/>
          <w:szCs w:val="17"/>
          <w:color w:val="9AA1A3"/>
          <w:spacing w:val="1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your</w:t>
      </w:r>
      <w:r>
        <w:rPr>
          <w:rFonts w:ascii="Arial" w:hAnsi="Arial" w:cs="Arial" w:eastAsia="Arial"/>
          <w:sz w:val="17"/>
          <w:szCs w:val="17"/>
          <w:color w:val="9AA1A3"/>
          <w:spacing w:val="4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baby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when</w:t>
      </w:r>
      <w:r>
        <w:rPr>
          <w:rFonts w:ascii="Arial" w:hAnsi="Arial" w:cs="Arial" w:eastAsia="Arial"/>
          <w:sz w:val="17"/>
          <w:szCs w:val="17"/>
          <w:color w:val="9AA1A3"/>
          <w:spacing w:val="-15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show</w:t>
      </w:r>
      <w:r>
        <w:rPr>
          <w:rFonts w:ascii="Arial" w:hAnsi="Arial" w:cs="Arial" w:eastAsia="Arial"/>
          <w:sz w:val="17"/>
          <w:szCs w:val="17"/>
          <w:color w:val="9AA1A3"/>
          <w:spacing w:val="4"/>
          <w:w w:val="115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s1gns</w:t>
      </w:r>
      <w:r>
        <w:rPr>
          <w:rFonts w:ascii="Arial" w:hAnsi="Arial" w:cs="Arial" w:eastAsia="Arial"/>
          <w:sz w:val="17"/>
          <w:szCs w:val="17"/>
          <w:color w:val="9AA1A3"/>
          <w:spacing w:val="-8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f</w:t>
      </w:r>
      <w:r>
        <w:rPr>
          <w:rFonts w:ascii="Arial" w:hAnsi="Arial" w:cs="Arial" w:eastAsia="Arial"/>
          <w:sz w:val="17"/>
          <w:szCs w:val="17"/>
          <w:color w:val="9AA1A3"/>
          <w:spacing w:val="-2"/>
          <w:w w:val="119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being</w:t>
      </w:r>
      <w:r>
        <w:rPr>
          <w:rFonts w:ascii="Arial" w:hAnsi="Arial" w:cs="Arial" w:eastAsia="Arial"/>
          <w:sz w:val="17"/>
          <w:szCs w:val="17"/>
          <w:color w:val="9AA1A3"/>
          <w:spacing w:val="-23"/>
          <w:w w:val="119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hungry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look</w:t>
      </w:r>
      <w:r>
        <w:rPr>
          <w:rFonts w:ascii="Arial" w:hAnsi="Arial" w:cs="Arial" w:eastAsia="Arial"/>
          <w:sz w:val="17"/>
          <w:szCs w:val="17"/>
          <w:color w:val="9AA1A3"/>
          <w:spacing w:val="4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ou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2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cues</w:t>
      </w:r>
      <w:r>
        <w:rPr>
          <w:rFonts w:ascii="Arial" w:hAnsi="Arial" w:cs="Arial" w:eastAsia="Arial"/>
          <w:sz w:val="17"/>
          <w:szCs w:val="17"/>
          <w:color w:val="9AA1A3"/>
          <w:spacing w:val="4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(mov1ng</w:t>
      </w:r>
      <w:r>
        <w:rPr>
          <w:rFonts w:ascii="Arial" w:hAnsi="Arial" w:cs="Arial" w:eastAsia="Arial"/>
          <w:sz w:val="17"/>
          <w:szCs w:val="17"/>
          <w:color w:val="9AA1A3"/>
          <w:spacing w:val="3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head</w:t>
      </w:r>
      <w:r>
        <w:rPr>
          <w:rFonts w:ascii="Arial" w:hAnsi="Arial" w:cs="Arial" w:eastAsia="Arial"/>
          <w:sz w:val="17"/>
          <w:szCs w:val="17"/>
          <w:color w:val="9AA1A3"/>
          <w:spacing w:val="4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and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mout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around,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suck1ng</w:t>
      </w:r>
      <w:r>
        <w:rPr>
          <w:rFonts w:ascii="Arial" w:hAnsi="Arial" w:cs="Arial" w:eastAsia="Arial"/>
          <w:sz w:val="17"/>
          <w:szCs w:val="17"/>
          <w:color w:val="9AA1A3"/>
          <w:spacing w:val="2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on</w:t>
      </w:r>
      <w:r>
        <w:rPr>
          <w:rFonts w:ascii="Arial" w:hAnsi="Arial" w:cs="Arial" w:eastAsia="Arial"/>
          <w:sz w:val="17"/>
          <w:szCs w:val="17"/>
          <w:color w:val="9AA1A3"/>
          <w:spacing w:val="3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</w:rPr>
        <w:t>fingers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</w:rPr>
        <w:t>)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3"/>
          <w:w w:val="11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Crying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2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is</w:t>
      </w:r>
      <w:r>
        <w:rPr>
          <w:rFonts w:ascii="Arial" w:hAnsi="Arial" w:cs="Arial" w:eastAsia="Arial"/>
          <w:sz w:val="17"/>
          <w:szCs w:val="17"/>
          <w:color w:val="9AA1A3"/>
          <w:spacing w:val="1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las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4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94"/>
        </w:rPr>
        <w:t>s1gn</w:t>
      </w:r>
      <w:r>
        <w:rPr>
          <w:rFonts w:ascii="Arial" w:hAnsi="Arial" w:cs="Arial" w:eastAsia="Arial"/>
          <w:sz w:val="17"/>
          <w:szCs w:val="17"/>
          <w:color w:val="9AA1A3"/>
          <w:spacing w:val="6"/>
          <w:w w:val="94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</w:t>
      </w:r>
      <w:r>
        <w:rPr>
          <w:rFonts w:ascii="Arial" w:hAnsi="Arial" w:cs="Arial" w:eastAsia="Arial"/>
          <w:sz w:val="17"/>
          <w:szCs w:val="17"/>
          <w:color w:val="9AA1A3"/>
          <w:spacing w:val="3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want1n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g</w:t>
      </w:r>
      <w:r>
        <w:rPr>
          <w:rFonts w:ascii="Arial" w:hAnsi="Arial" w:cs="Arial" w:eastAsia="Arial"/>
          <w:sz w:val="17"/>
          <w:szCs w:val="17"/>
          <w:color w:val="9AA1A3"/>
          <w:spacing w:val="4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2"/>
        </w:rPr>
        <w:t>to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2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feed,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so</w:t>
      </w:r>
      <w:r>
        <w:rPr>
          <w:rFonts w:ascii="Arial" w:hAnsi="Arial" w:cs="Arial" w:eastAsia="Arial"/>
          <w:sz w:val="17"/>
          <w:szCs w:val="17"/>
          <w:color w:val="9AA1A3"/>
          <w:spacing w:val="-21"/>
          <w:w w:val="114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tr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y</w:t>
      </w:r>
      <w:r>
        <w:rPr>
          <w:rFonts w:ascii="Arial" w:hAnsi="Arial" w:cs="Arial" w:eastAsia="Arial"/>
          <w:sz w:val="17"/>
          <w:szCs w:val="17"/>
          <w:color w:val="9AA1A3"/>
          <w:spacing w:val="5"/>
          <w:w w:val="114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and</w:t>
      </w:r>
      <w:r>
        <w:rPr>
          <w:rFonts w:ascii="Arial" w:hAnsi="Arial" w:cs="Arial" w:eastAsia="Arial"/>
          <w:sz w:val="17"/>
          <w:szCs w:val="17"/>
          <w:color w:val="9AA1A3"/>
          <w:spacing w:val="4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fee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d</w:t>
      </w:r>
      <w:r>
        <w:rPr>
          <w:rFonts w:ascii="Arial" w:hAnsi="Arial" w:cs="Arial" w:eastAsia="Arial"/>
          <w:sz w:val="17"/>
          <w:szCs w:val="17"/>
          <w:color w:val="9AA1A3"/>
          <w:spacing w:val="3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your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baby</w:t>
      </w:r>
      <w:r>
        <w:rPr>
          <w:rFonts w:ascii="Arial" w:hAnsi="Arial" w:cs="Arial" w:eastAsia="Arial"/>
          <w:sz w:val="17"/>
          <w:szCs w:val="17"/>
          <w:color w:val="9AA1A3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befor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-6"/>
          <w:w w:val="114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</w:t>
      </w:r>
      <w:r>
        <w:rPr>
          <w:rFonts w:ascii="Arial" w:hAnsi="Arial" w:cs="Arial" w:eastAsia="Arial"/>
          <w:sz w:val="17"/>
          <w:szCs w:val="17"/>
          <w:color w:val="9AA1A3"/>
          <w:spacing w:val="4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cry</w:t>
      </w:r>
      <w:r>
        <w:rPr>
          <w:rFonts w:ascii="Arial" w:hAnsi="Arial" w:cs="Arial" w:eastAsia="Arial"/>
          <w:sz w:val="17"/>
          <w:szCs w:val="17"/>
          <w:color w:val="9AA1A3"/>
          <w:spacing w:val="4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(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3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more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details,</w:t>
      </w:r>
      <w:r>
        <w:rPr>
          <w:rFonts w:ascii="Arial" w:hAnsi="Arial" w:cs="Arial" w:eastAsia="Arial"/>
          <w:sz w:val="17"/>
          <w:szCs w:val="17"/>
          <w:color w:val="9AA1A3"/>
          <w:spacing w:val="-19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see</w:t>
      </w:r>
      <w:r>
        <w:rPr>
          <w:rFonts w:ascii="Arial" w:hAnsi="Arial" w:cs="Arial" w:eastAsia="Arial"/>
          <w:sz w:val="17"/>
          <w:szCs w:val="17"/>
          <w:color w:val="9AA1A3"/>
          <w:spacing w:val="1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4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Start4Lif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-12"/>
          <w:w w:val="113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Gu1d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-1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3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3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-5"/>
          <w:w w:val="123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3"/>
        </w:rPr>
        <w:t>bottl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3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-21"/>
          <w:w w:val="123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</w:rPr>
        <w:t>feeding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1"/>
        </w:rPr>
        <w:t>)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9" w:lineRule="auto"/>
        <w:ind w:left="2738" w:right="292" w:firstLine="20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6.645599pt;margin-top:-9.262855pt;width:35.550642pt;height:69.5pt;mso-position-horizontal-relative:page;mso-position-vertical-relative:paragraph;z-index:-3385" type="#_x0000_t202" filled="f" stroked="f">
            <v:textbox inset="0,0,0,0">
              <w:txbxContent>
                <w:p>
                  <w:pPr>
                    <w:spacing w:before="0" w:after="0" w:line="1390" w:lineRule="exact"/>
                    <w:ind w:right="-249"/>
                    <w:jc w:val="left"/>
                    <w:rPr>
                      <w:rFonts w:ascii="Arial" w:hAnsi="Arial" w:cs="Arial" w:eastAsia="Arial"/>
                      <w:sz w:val="139"/>
                      <w:szCs w:val="139"/>
                    </w:rPr>
                  </w:pPr>
                  <w:rPr/>
                  <w:r>
                    <w:rPr>
                      <w:rFonts w:ascii="Arial" w:hAnsi="Arial" w:cs="Arial" w:eastAsia="Arial"/>
                      <w:sz w:val="139"/>
                      <w:szCs w:val="139"/>
                      <w:color w:val="07B3E9"/>
                      <w:spacing w:val="0"/>
                      <w:w w:val="100"/>
                      <w:b/>
                      <w:bCs/>
                      <w:position w:val="-1"/>
                    </w:rPr>
                    <w:t>2</w:t>
                  </w:r>
                  <w:r>
                    <w:rPr>
                      <w:rFonts w:ascii="Arial" w:hAnsi="Arial" w:cs="Arial" w:eastAsia="Arial"/>
                      <w:sz w:val="139"/>
                      <w:szCs w:val="13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Hold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baby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close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in</w:t>
      </w:r>
      <w:r>
        <w:rPr>
          <w:rFonts w:ascii="Arial" w:hAnsi="Arial" w:cs="Arial" w:eastAsia="Arial"/>
          <w:sz w:val="17"/>
          <w:szCs w:val="17"/>
          <w:color w:val="9AA1A3"/>
          <w:spacing w:val="2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color w:val="9AA1A3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semi-uprigh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5"/>
          <w:w w:val="114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positio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n</w:t>
      </w:r>
      <w:r>
        <w:rPr>
          <w:rFonts w:ascii="Arial" w:hAnsi="Arial" w:cs="Arial" w:eastAsia="Arial"/>
          <w:sz w:val="17"/>
          <w:szCs w:val="17"/>
          <w:color w:val="9AA1A3"/>
          <w:spacing w:val="10"/>
          <w:w w:val="114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so</w:t>
      </w:r>
      <w:r>
        <w:rPr>
          <w:rFonts w:ascii="Arial" w:hAnsi="Arial" w:cs="Arial" w:eastAsia="Arial"/>
          <w:sz w:val="17"/>
          <w:szCs w:val="17"/>
          <w:color w:val="9AA1A3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you</w:t>
      </w:r>
      <w:r>
        <w:rPr>
          <w:rFonts w:ascii="Arial" w:hAnsi="Arial" w:cs="Arial" w:eastAsia="Arial"/>
          <w:sz w:val="17"/>
          <w:szCs w:val="17"/>
          <w:color w:val="9AA1A3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can</w:t>
      </w:r>
      <w:r>
        <w:rPr>
          <w:rFonts w:ascii="Arial" w:hAnsi="Arial" w:cs="Arial" w:eastAsia="Arial"/>
          <w:sz w:val="17"/>
          <w:szCs w:val="17"/>
          <w:color w:val="9AA1A3"/>
          <w:spacing w:val="4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5"/>
        </w:rPr>
        <w:t>see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5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thei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-2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fac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and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</w:rPr>
        <w:t>reassure</w:t>
      </w:r>
      <w:r>
        <w:rPr>
          <w:rFonts w:ascii="Arial" w:hAnsi="Arial" w:cs="Arial" w:eastAsia="Arial"/>
          <w:sz w:val="17"/>
          <w:szCs w:val="17"/>
          <w:color w:val="9AA1A3"/>
          <w:spacing w:val="-17"/>
          <w:w w:val="11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</w:rPr>
        <w:t>the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</w:rPr>
        <w:t>m</w:t>
      </w:r>
      <w:r>
        <w:rPr>
          <w:rFonts w:ascii="Arial" w:hAnsi="Arial" w:cs="Arial" w:eastAsia="Arial"/>
          <w:sz w:val="17"/>
          <w:szCs w:val="17"/>
          <w:color w:val="9AA1A3"/>
          <w:spacing w:val="22"/>
          <w:w w:val="11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by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looking</w:t>
      </w:r>
      <w:r>
        <w:rPr>
          <w:rFonts w:ascii="Arial" w:hAnsi="Arial" w:cs="Arial" w:eastAsia="Arial"/>
          <w:sz w:val="17"/>
          <w:szCs w:val="17"/>
          <w:color w:val="9AA1A3"/>
          <w:spacing w:val="6"/>
          <w:w w:val="115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int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4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thei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eyes</w:t>
      </w:r>
      <w:r>
        <w:rPr>
          <w:rFonts w:ascii="Arial" w:hAnsi="Arial" w:cs="Arial" w:eastAsia="Arial"/>
          <w:sz w:val="17"/>
          <w:szCs w:val="17"/>
          <w:color w:val="9AA1A3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and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0"/>
        </w:rPr>
        <w:t>talkin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0"/>
        </w:rPr>
        <w:t>g</w:t>
      </w:r>
      <w:r>
        <w:rPr>
          <w:rFonts w:ascii="Arial" w:hAnsi="Arial" w:cs="Arial" w:eastAsia="Arial"/>
          <w:sz w:val="17"/>
          <w:szCs w:val="17"/>
          <w:color w:val="9AA1A3"/>
          <w:spacing w:val="-26"/>
          <w:w w:val="12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0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0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1"/>
          <w:w w:val="12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m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during</w:t>
      </w:r>
      <w:r>
        <w:rPr>
          <w:rFonts w:ascii="Arial" w:hAnsi="Arial" w:cs="Arial" w:eastAsia="Arial"/>
          <w:sz w:val="17"/>
          <w:szCs w:val="17"/>
          <w:color w:val="9AA1A3"/>
          <w:spacing w:val="-13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feed.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</w:t>
      </w:r>
      <w:r>
        <w:rPr>
          <w:rFonts w:ascii="Arial" w:hAnsi="Arial" w:cs="Arial" w:eastAsia="Arial"/>
          <w:sz w:val="17"/>
          <w:szCs w:val="17"/>
          <w:color w:val="9AA1A3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and</w:t>
      </w:r>
      <w:r>
        <w:rPr>
          <w:rFonts w:ascii="Arial" w:hAnsi="Arial" w:cs="Arial" w:eastAsia="Arial"/>
          <w:sz w:val="17"/>
          <w:szCs w:val="17"/>
          <w:color w:val="9AA1A3"/>
          <w:spacing w:val="4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alternat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-5"/>
          <w:w w:val="113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4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1"/>
        </w:rPr>
        <w:t>side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1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you</w:t>
      </w:r>
      <w:r>
        <w:rPr>
          <w:rFonts w:ascii="Arial" w:hAnsi="Arial" w:cs="Arial" w:eastAsia="Arial"/>
          <w:sz w:val="17"/>
          <w:szCs w:val="17"/>
          <w:color w:val="9AA1A3"/>
          <w:spacing w:val="39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hold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9"/>
        </w:rPr>
        <w:t>baby.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38" w:after="0" w:line="240" w:lineRule="auto"/>
        <w:ind w:left="1378" w:right="2826"/>
        <w:jc w:val="center"/>
        <w:rPr>
          <w:rFonts w:ascii="Arial" w:hAnsi="Arial" w:cs="Arial" w:eastAsia="Arial"/>
          <w:sz w:val="17"/>
          <w:szCs w:val="17"/>
        </w:rPr>
      </w:pPr>
      <w:rPr/>
      <w:r>
        <w:rPr/>
        <w:br w:type="column"/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f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you</w:t>
      </w:r>
      <w:r>
        <w:rPr>
          <w:rFonts w:ascii="Arial" w:hAnsi="Arial" w:cs="Arial" w:eastAsia="Arial"/>
          <w:sz w:val="17"/>
          <w:szCs w:val="17"/>
          <w:color w:val="F9F6EB"/>
          <w:spacing w:val="42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are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13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7"/>
          <w:b/>
          <w:bCs/>
        </w:rPr>
        <w:t>giving</w:t>
      </w:r>
      <w:r>
        <w:rPr>
          <w:rFonts w:ascii="Arial" w:hAnsi="Arial" w:cs="Arial" w:eastAsia="Arial"/>
          <w:sz w:val="17"/>
          <w:szCs w:val="17"/>
          <w:color w:val="F9F6EB"/>
          <w:spacing w:val="-1"/>
          <w:w w:val="117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you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16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7"/>
          <w:b/>
          <w:bCs/>
        </w:rPr>
        <w:t>bab</w:t>
      </w:r>
      <w:r>
        <w:rPr>
          <w:rFonts w:ascii="Arial" w:hAnsi="Arial" w:cs="Arial" w:eastAsia="Arial"/>
          <w:sz w:val="17"/>
          <w:szCs w:val="17"/>
          <w:color w:val="F9F6EB"/>
          <w:spacing w:val="-6"/>
          <w:w w:val="118"/>
          <w:b/>
          <w:bCs/>
        </w:rPr>
        <w:t>y</w:t>
      </w:r>
      <w:r>
        <w:rPr>
          <w:rFonts w:ascii="Arial" w:hAnsi="Arial" w:cs="Arial" w:eastAsia="Arial"/>
          <w:sz w:val="17"/>
          <w:szCs w:val="17"/>
          <w:color w:val="F9AF1F"/>
          <w:spacing w:val="-23"/>
          <w:w w:val="108"/>
          <w:b/>
          <w:bCs/>
        </w:rPr>
        <w:t>(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0"/>
          <w:b/>
          <w:bCs/>
        </w:rPr>
        <w:t>infant.formula,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23" w:after="0" w:line="240" w:lineRule="auto"/>
        <w:ind w:left="1543" w:right="2961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9F6EB"/>
          <w:spacing w:val="0"/>
          <w:w w:val="100"/>
          <w:b/>
          <w:bCs/>
        </w:rPr>
        <w:t>FIRST</w:t>
      </w:r>
      <w:r>
        <w:rPr>
          <w:rFonts w:ascii="Arial" w:hAnsi="Arial" w:cs="Arial" w:eastAsia="Arial"/>
          <w:sz w:val="18"/>
          <w:szCs w:val="18"/>
          <w:color w:val="F9F6E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9AF1F"/>
          <w:spacing w:val="1"/>
          <w:w w:val="72"/>
          <w:b/>
          <w:bCs/>
        </w:rPr>
        <w:t>,</w:t>
      </w:r>
      <w:r>
        <w:rPr>
          <w:rFonts w:ascii="Arial" w:hAnsi="Arial" w:cs="Arial" w:eastAsia="Arial"/>
          <w:sz w:val="18"/>
          <w:szCs w:val="18"/>
          <w:color w:val="F9F6EB"/>
          <w:spacing w:val="0"/>
          <w:w w:val="109"/>
          <w:b/>
          <w:bCs/>
        </w:rPr>
        <w:t>INFANT</w:t>
      </w:r>
      <w:r>
        <w:rPr>
          <w:rFonts w:ascii="Arial" w:hAnsi="Arial" w:cs="Arial" w:eastAsia="Arial"/>
          <w:sz w:val="18"/>
          <w:szCs w:val="18"/>
          <w:color w:val="F9F6EB"/>
          <w:spacing w:val="1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9F6EB"/>
          <w:spacing w:val="0"/>
          <w:w w:val="114"/>
          <w:b/>
          <w:bCs/>
        </w:rPr>
        <w:t>FORMUlAJwhey</w:t>
      </w:r>
      <w:r>
        <w:rPr>
          <w:rFonts w:ascii="Arial" w:hAnsi="Arial" w:cs="Arial" w:eastAsia="Arial"/>
          <w:sz w:val="18"/>
          <w:szCs w:val="18"/>
          <w:color w:val="F9F6EB"/>
          <w:spacing w:val="0"/>
          <w:w w:val="114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9F6EB"/>
          <w:spacing w:val="0"/>
          <w:w w:val="114"/>
          <w:b/>
          <w:bCs/>
        </w:rPr>
        <w:t>based</w:t>
      </w:r>
      <w:r>
        <w:rPr>
          <w:rFonts w:ascii="Arial" w:hAnsi="Arial" w:cs="Arial" w:eastAsia="Arial"/>
          <w:sz w:val="18"/>
          <w:szCs w:val="18"/>
          <w:color w:val="F9F6EB"/>
          <w:spacing w:val="0"/>
          <w:w w:val="115"/>
          <w:b/>
          <w:bCs/>
        </w:rPr>
        <w:t>)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11" w:after="0" w:line="240" w:lineRule="auto"/>
        <w:ind w:left="729" w:right="2290"/>
        <w:jc w:val="center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7"/>
          <w:szCs w:val="17"/>
          <w:color w:val="F9F6EB"/>
          <w:spacing w:val="38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8"/>
          <w:b/>
          <w:bCs/>
        </w:rPr>
        <w:t>th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8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F9F6EB"/>
          <w:spacing w:val="10"/>
          <w:w w:val="118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8"/>
          <w:b/>
          <w:bCs/>
        </w:rPr>
        <w:t>onl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8"/>
          <w:b/>
          <w:bCs/>
        </w:rPr>
        <w:t>y</w:t>
      </w:r>
      <w:r>
        <w:rPr>
          <w:rFonts w:ascii="Arial" w:hAnsi="Arial" w:cs="Arial" w:eastAsia="Arial"/>
          <w:sz w:val="17"/>
          <w:szCs w:val="17"/>
          <w:color w:val="F9F6EB"/>
          <w:spacing w:val="-3"/>
          <w:w w:val="118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8"/>
          <w:b/>
          <w:bCs/>
        </w:rPr>
        <w:t>formul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8"/>
          <w:b/>
          <w:bCs/>
        </w:rPr>
        <w:t>a</w:t>
      </w:r>
      <w:r>
        <w:rPr>
          <w:rFonts w:ascii="Arial" w:hAnsi="Arial" w:cs="Arial" w:eastAsia="Arial"/>
          <w:sz w:val="17"/>
          <w:szCs w:val="17"/>
          <w:color w:val="F9F6EB"/>
          <w:spacing w:val="-1"/>
          <w:w w:val="118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8"/>
          <w:b/>
          <w:bCs/>
        </w:rPr>
        <w:t>the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8"/>
          <w:b/>
          <w:bCs/>
        </w:rPr>
        <w:t>y</w:t>
      </w:r>
      <w:r>
        <w:rPr>
          <w:rFonts w:ascii="Arial" w:hAnsi="Arial" w:cs="Arial" w:eastAsia="Arial"/>
          <w:sz w:val="17"/>
          <w:szCs w:val="17"/>
          <w:color w:val="F9F6EB"/>
          <w:spacing w:val="5"/>
          <w:w w:val="118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-8"/>
          <w:w w:val="128"/>
          <w:b/>
          <w:bCs/>
        </w:rPr>
        <w:t>w</w:t>
      </w:r>
      <w:r>
        <w:rPr>
          <w:rFonts w:ascii="Arial" w:hAnsi="Arial" w:cs="Arial" w:eastAsia="Arial"/>
          <w:sz w:val="17"/>
          <w:szCs w:val="17"/>
          <w:color w:val="F9AF1F"/>
          <w:spacing w:val="-32"/>
          <w:w w:val="102"/>
          <w:b/>
          <w:bCs/>
        </w:rPr>
        <w:t>'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32"/>
          <w:b/>
          <w:bCs/>
        </w:rPr>
        <w:t>ill</w:t>
      </w:r>
      <w:r>
        <w:rPr>
          <w:rFonts w:ascii="Arial" w:hAnsi="Arial" w:cs="Arial" w:eastAsia="Arial"/>
          <w:sz w:val="17"/>
          <w:szCs w:val="17"/>
          <w:color w:val="F9F6EB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9"/>
          <w:b/>
          <w:bCs/>
        </w:rPr>
        <w:t>nee</w:t>
      </w:r>
      <w:r>
        <w:rPr>
          <w:rFonts w:ascii="Arial" w:hAnsi="Arial" w:cs="Arial" w:eastAsia="Arial"/>
          <w:sz w:val="17"/>
          <w:szCs w:val="17"/>
          <w:color w:val="F9F6EB"/>
          <w:spacing w:val="-27"/>
          <w:w w:val="119"/>
          <w:b/>
          <w:bCs/>
        </w:rPr>
        <w:t>d</w:t>
      </w:r>
      <w:r>
        <w:rPr>
          <w:rFonts w:ascii="Arial" w:hAnsi="Arial" w:cs="Arial" w:eastAsia="Arial"/>
          <w:sz w:val="17"/>
          <w:szCs w:val="17"/>
          <w:color w:val="F9AF1F"/>
          <w:spacing w:val="5"/>
          <w:w w:val="167"/>
          <w:b/>
          <w:bCs/>
        </w:rPr>
        <w:t>.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37"/>
          <w:b/>
          <w:bCs/>
        </w:rPr>
        <w:t>i</w:t>
      </w:r>
      <w:r>
        <w:rPr>
          <w:rFonts w:ascii="Arial" w:hAnsi="Arial" w:cs="Arial" w:eastAsia="Arial"/>
          <w:sz w:val="17"/>
          <w:szCs w:val="17"/>
          <w:color w:val="F9F6EB"/>
          <w:spacing w:val="-18"/>
          <w:w w:val="137"/>
          <w:b/>
          <w:bCs/>
        </w:rPr>
        <w:t>n</w:t>
      </w:r>
      <w:r>
        <w:rPr>
          <w:rFonts w:ascii="Arial" w:hAnsi="Arial" w:cs="Arial" w:eastAsia="Arial"/>
          <w:sz w:val="17"/>
          <w:szCs w:val="17"/>
          <w:color w:val="F9AF1F"/>
          <w:spacing w:val="9"/>
          <w:w w:val="83"/>
          <w:b/>
          <w:bCs/>
        </w:rPr>
        <w:t>.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6"/>
          <w:b/>
          <w:bCs/>
        </w:rPr>
        <w:t>th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7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F9F6EB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9"/>
          <w:b/>
          <w:bCs/>
        </w:rPr>
        <w:t>firs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30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F9F6EB"/>
          <w:spacing w:val="-23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17"/>
          <w:b/>
          <w:bCs/>
        </w:rPr>
        <w:t>year</w:t>
      </w:r>
      <w:r>
        <w:rPr>
          <w:rFonts w:ascii="Arial" w:hAnsi="Arial" w:cs="Arial" w:eastAsia="Arial"/>
          <w:sz w:val="17"/>
          <w:szCs w:val="17"/>
          <w:color w:val="F9F6EB"/>
          <w:spacing w:val="-3"/>
          <w:w w:val="117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o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f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7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9F6EB"/>
          <w:spacing w:val="0"/>
          <w:w w:val="121"/>
          <w:b/>
          <w:bCs/>
        </w:rPr>
        <w:t>lif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45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v:group style="position:absolute;margin-left:523.260742pt;margin-top:-60.273254pt;width:260.547215pt;height:33.993386pt;mso-position-horizontal-relative:page;mso-position-vertical-relative:paragraph;z-index:-3397" coordorigin="10465,-1205" coordsize="5211,680">
            <v:group style="position:absolute;left:11117;top:-1205;width:2556;height:243" coordorigin="11117,-1205" coordsize="2556,243">
              <v:shape style="position:absolute;left:11117;top:-1205;width:2556;height:243" coordorigin="11117,-1205" coordsize="2556,243" path="m11117,-1205l13673,-1205,13673,-962,11117,-962,11117,-1205e" filled="t" fillcolor="#EDA524" stroked="f">
                <v:path arrowok="t"/>
                <v:fill/>
              </v:shape>
            </v:group>
            <v:group style="position:absolute;left:13703;top:-1205;width:1431;height:243" coordorigin="13703,-1205" coordsize="1431,243">
              <v:shape style="position:absolute;left:13703;top:-1205;width:1431;height:243" coordorigin="13703,-1205" coordsize="1431,243" path="m13703,-1205l15134,-1205,15134,-962,13703,-962,13703,-1205e" filled="t" fillcolor="#EDA524" stroked="f">
                <v:path arrowok="t"/>
                <v:fill/>
              </v:shape>
            </v:group>
            <v:group style="position:absolute;left:11279;top:-988;width:552;height:219" coordorigin="11279,-988" coordsize="552,219">
              <v:shape style="position:absolute;left:11279;top:-988;width:552;height:219" coordorigin="11279,-988" coordsize="552,219" path="m11279,-988l11831,-988,11831,-769,11279,-769,11279,-988xe" filled="t" fillcolor="#EDA524" stroked="f">
                <v:path arrowok="t"/>
                <v:fill/>
              </v:shape>
            </v:group>
            <v:group style="position:absolute;left:11885;top:-988;width:3099;height:258" coordorigin="11885,-988" coordsize="3099,258">
              <v:shape style="position:absolute;left:11885;top:-988;width:3099;height:258" coordorigin="11885,-988" coordsize="3099,258" path="m11885,-988l14984,-988,14984,-730,11885,-730,11885,-988e" filled="t" fillcolor="#EDA524" stroked="f">
                <v:path arrowok="t"/>
                <v:fill/>
              </v:shape>
            </v:group>
            <v:group style="position:absolute;left:10465;top:-769;width:2501;height:243" coordorigin="10465,-769" coordsize="2501,243">
              <v:shape style="position:absolute;left:10465;top:-769;width:2501;height:243" coordorigin="10465,-769" coordsize="2501,243" path="m10465,-769l12966,-769,12966,-526,10465,-526,10465,-769e" filled="t" fillcolor="#EDA524" stroked="f">
                <v:path arrowok="t"/>
                <v:fill/>
              </v:shape>
            </v:group>
            <v:group style="position:absolute;left:12967;top:-769;width:705;height:243" coordorigin="12967,-769" coordsize="705,243">
              <v:shape style="position:absolute;left:12967;top:-769;width:705;height:243" coordorigin="12967,-769" coordsize="705,243" path="m12967,-769l13671,-769,13671,-526,12967,-526,12967,-769e" filled="t" fillcolor="#EDA524" stroked="f">
                <v:path arrowok="t"/>
                <v:fill/>
              </v:shape>
            </v:group>
            <v:group style="position:absolute;left:13722;top:-769;width:212;height:243" coordorigin="13722,-769" coordsize="212,243">
              <v:shape style="position:absolute;left:13722;top:-769;width:212;height:243" coordorigin="13722,-769" coordsize="212,243" path="m13722,-769l13934,-769,13934,-526,13722,-526,13722,-769e" filled="t" fillcolor="#EDA524" stroked="f">
                <v:path arrowok="t"/>
                <v:fill/>
              </v:shape>
            </v:group>
            <v:group style="position:absolute;left:13953;top:-769;width:1723;height:243" coordorigin="13953,-769" coordsize="1723,243">
              <v:shape style="position:absolute;left:13953;top:-769;width:1723;height:243" coordorigin="13953,-769" coordsize="1723,243" path="m13953,-769l15676,-769,15676,-526,13953,-526,13953,-769e" filled="t" fillcolor="#EDA524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85.765381pt;margin-top:.420208pt;width:34.405282pt;height:68pt;mso-position-horizontal-relative:page;mso-position-vertical-relative:paragraph;z-index:-3386" type="#_x0000_t202" filled="f" stroked="f">
            <v:textbox inset="0,0,0,0">
              <w:txbxContent>
                <w:p>
                  <w:pPr>
                    <w:spacing w:before="0" w:after="0" w:line="1360" w:lineRule="exact"/>
                    <w:ind w:right="-244"/>
                    <w:jc w:val="left"/>
                    <w:rPr>
                      <w:rFonts w:ascii="Arial" w:hAnsi="Arial" w:cs="Arial" w:eastAsia="Arial"/>
                      <w:sz w:val="136"/>
                      <w:szCs w:val="136"/>
                    </w:rPr>
                  </w:pPr>
                  <w:rPr/>
                  <w:r>
                    <w:rPr>
                      <w:rFonts w:ascii="Arial" w:hAnsi="Arial" w:cs="Arial" w:eastAsia="Arial"/>
                      <w:sz w:val="136"/>
                      <w:szCs w:val="136"/>
                      <w:color w:val="07B3E9"/>
                      <w:spacing w:val="0"/>
                      <w:w w:val="100"/>
                      <w:b/>
                      <w:bCs/>
                      <w:position w:val="-1"/>
                    </w:rPr>
                    <w:t>6</w:t>
                  </w:r>
                  <w:r>
                    <w:rPr>
                      <w:rFonts w:ascii="Arial" w:hAnsi="Arial" w:cs="Arial" w:eastAsia="Arial"/>
                      <w:sz w:val="136"/>
                      <w:szCs w:val="13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  <w:b/>
          <w:bCs/>
        </w:rPr>
        <w:t>Wha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-11"/>
          <w:w w:val="114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infan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4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  <w:b/>
          <w:bCs/>
        </w:rPr>
        <w:t>formul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  <w:b/>
          <w:bCs/>
        </w:rPr>
        <w:t>a</w:t>
      </w:r>
      <w:r>
        <w:rPr>
          <w:rFonts w:ascii="Arial" w:hAnsi="Arial" w:cs="Arial" w:eastAsia="Arial"/>
          <w:sz w:val="17"/>
          <w:szCs w:val="17"/>
          <w:color w:val="9AA1A3"/>
          <w:spacing w:val="-4"/>
          <w:w w:val="11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should</w:t>
      </w:r>
      <w:r>
        <w:rPr>
          <w:rFonts w:ascii="Arial" w:hAnsi="Arial" w:cs="Arial" w:eastAsia="Arial"/>
          <w:sz w:val="17"/>
          <w:szCs w:val="17"/>
          <w:color w:val="9AA1A3"/>
          <w:spacing w:val="43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58"/>
          <w:b/>
          <w:bCs/>
        </w:rPr>
        <w:t>I</w:t>
      </w:r>
      <w:r>
        <w:rPr>
          <w:rFonts w:ascii="Arial" w:hAnsi="Arial" w:cs="Arial" w:eastAsia="Arial"/>
          <w:sz w:val="17"/>
          <w:szCs w:val="17"/>
          <w:color w:val="9AA1A3"/>
          <w:spacing w:val="-39"/>
          <w:w w:val="158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3"/>
          <w:b/>
          <w:bCs/>
        </w:rPr>
        <w:t>use?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6" w:after="0" w:line="240" w:lineRule="auto"/>
        <w:ind w:left="958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v:group style="position:absolute;margin-left:701.720337pt;margin-top:12.463752pt;width:.1pt;height:11.596192pt;mso-position-horizontal-relative:page;mso-position-vertical-relative:paragraph;z-index:-3396" coordorigin="14034,249" coordsize="2,232">
            <v:shape style="position:absolute;left:14034;top:249;width:2;height:232" coordorigin="14034,249" coordsize="0,232" path="m14034,481l14034,249e" filled="f" stroked="t" strokeweight="3.185245pt" strokecolor="#C8E6F2">
              <v:path arrowok="t"/>
            </v:shape>
          </v:group>
          <w10:wrap type="none"/>
        </w:pict>
      </w:r>
      <w:r>
        <w:rPr/>
        <w:pict>
          <v:group style="position:absolute;margin-left:747.020752pt;margin-top:12.463752pt;width:.1pt;height:11.596192pt;mso-position-horizontal-relative:page;mso-position-vertical-relative:paragraph;z-index:-3395" coordorigin="14940,249" coordsize="2,232">
            <v:shape style="position:absolute;left:14940;top:249;width:2;height:232" coordorigin="14940,249" coordsize="0,232" path="m14940,481l14940,249e" filled="f" stroked="t" strokeweight="2.57197pt" strokecolor="#C8E6F2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6"/>
          <w:szCs w:val="16"/>
          <w:color w:val="9AA1A3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6"/>
          <w:szCs w:val="16"/>
          <w:color w:val="9AA1A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6"/>
          <w:szCs w:val="16"/>
          <w:color w:val="9AA1A3"/>
          <w:spacing w:val="18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doesn'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matter</w:t>
      </w:r>
      <w:r>
        <w:rPr>
          <w:rFonts w:ascii="Arial" w:hAnsi="Arial" w:cs="Arial" w:eastAsia="Arial"/>
          <w:sz w:val="17"/>
          <w:szCs w:val="17"/>
          <w:color w:val="9AA1A3"/>
          <w:spacing w:val="22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which</w:t>
      </w:r>
      <w:r>
        <w:rPr>
          <w:rFonts w:ascii="Arial" w:hAnsi="Arial" w:cs="Arial" w:eastAsia="Arial"/>
          <w:sz w:val="17"/>
          <w:szCs w:val="17"/>
          <w:color w:val="9AA1A3"/>
          <w:spacing w:val="7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brand</w:t>
      </w:r>
      <w:r>
        <w:rPr>
          <w:rFonts w:ascii="Arial" w:hAnsi="Arial" w:cs="Arial" w:eastAsia="Arial"/>
          <w:sz w:val="17"/>
          <w:szCs w:val="17"/>
          <w:color w:val="9AA1A3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you</w:t>
      </w:r>
      <w:r>
        <w:rPr>
          <w:rFonts w:ascii="Arial" w:hAnsi="Arial" w:cs="Arial" w:eastAsia="Arial"/>
          <w:sz w:val="17"/>
          <w:szCs w:val="17"/>
          <w:color w:val="9AA1A3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use,</w:t>
      </w:r>
      <w:r>
        <w:rPr>
          <w:rFonts w:ascii="Arial" w:hAnsi="Arial" w:cs="Arial" w:eastAsia="Arial"/>
          <w:sz w:val="17"/>
          <w:szCs w:val="17"/>
          <w:color w:val="9AA1A3"/>
          <w:spacing w:val="-28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9AA1A3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16"/>
          <w:szCs w:val="16"/>
          <w:color w:val="9AA1A3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16"/>
          <w:szCs w:val="16"/>
          <w:color w:val="9AA1A3"/>
          <w:spacing w:val="31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are</w:t>
      </w:r>
      <w:r>
        <w:rPr>
          <w:rFonts w:ascii="Arial" w:hAnsi="Arial" w:cs="Arial" w:eastAsia="Arial"/>
          <w:sz w:val="17"/>
          <w:szCs w:val="17"/>
          <w:color w:val="9AA1A3"/>
          <w:spacing w:val="-12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all</w:t>
      </w:r>
      <w:r>
        <w:rPr>
          <w:rFonts w:ascii="Arial" w:hAnsi="Arial" w:cs="Arial" w:eastAsia="Arial"/>
          <w:sz w:val="17"/>
          <w:szCs w:val="17"/>
          <w:color w:val="9AA1A3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very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similar.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65" w:after="0" w:line="271" w:lineRule="auto"/>
        <w:ind w:left="951" w:right="2355" w:firstLine="13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It</w:t>
      </w:r>
      <w:r>
        <w:rPr>
          <w:rFonts w:ascii="Arial" w:hAnsi="Arial" w:cs="Arial" w:eastAsia="Arial"/>
          <w:sz w:val="17"/>
          <w:szCs w:val="17"/>
          <w:color w:val="9AA1A3"/>
          <w:spacing w:val="1"/>
          <w:w w:val="119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doesn't</w:t>
      </w:r>
      <w:r>
        <w:rPr>
          <w:rFonts w:ascii="Arial" w:hAnsi="Arial" w:cs="Arial" w:eastAsia="Arial"/>
          <w:sz w:val="17"/>
          <w:szCs w:val="17"/>
          <w:color w:val="9AA1A3"/>
          <w:spacing w:val="-17"/>
          <w:w w:val="119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matte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-16"/>
          <w:w w:val="119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1fyo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u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choose</w:t>
      </w:r>
      <w:r>
        <w:rPr>
          <w:rFonts w:ascii="Arial" w:hAnsi="Arial" w:cs="Arial" w:eastAsia="Arial"/>
          <w:sz w:val="17"/>
          <w:szCs w:val="17"/>
          <w:color w:val="9AA1A3"/>
          <w:spacing w:val="-21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cows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'</w:t>
      </w:r>
      <w:r>
        <w:rPr>
          <w:rFonts w:ascii="Arial" w:hAnsi="Arial" w:cs="Arial" w:eastAsia="Arial"/>
          <w:sz w:val="17"/>
          <w:szCs w:val="17"/>
          <w:color w:val="9AA1A3"/>
          <w:spacing w:val="-2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7"/>
          <w:w w:val="100"/>
        </w:rPr>
        <w:t>o</w:t>
      </w:r>
      <w:r>
        <w:rPr>
          <w:rFonts w:ascii="Arial" w:hAnsi="Arial" w:cs="Arial" w:eastAsia="Arial"/>
          <w:sz w:val="17"/>
          <w:szCs w:val="17"/>
          <w:color w:val="A5BAC4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color w:val="A5BAC4"/>
          <w:spacing w:val="29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goats'</w:t>
      </w:r>
      <w:r>
        <w:rPr>
          <w:rFonts w:ascii="Arial" w:hAnsi="Arial" w:cs="Arial" w:eastAsia="Arial"/>
          <w:sz w:val="17"/>
          <w:szCs w:val="17"/>
          <w:color w:val="9AA1A3"/>
          <w:spacing w:val="-10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m</w:t>
      </w:r>
      <w:r>
        <w:rPr>
          <w:rFonts w:ascii="Arial" w:hAnsi="Arial" w:cs="Arial" w:eastAsia="Arial"/>
          <w:sz w:val="17"/>
          <w:szCs w:val="17"/>
          <w:color w:val="9AA1A3"/>
          <w:spacing w:val="-5"/>
          <w:w w:val="116"/>
        </w:rPr>
        <w:t>i</w:t>
      </w:r>
      <w:r>
        <w:rPr>
          <w:rFonts w:ascii="Arial" w:hAnsi="Arial" w:cs="Arial" w:eastAsia="Arial"/>
          <w:sz w:val="17"/>
          <w:szCs w:val="17"/>
          <w:color w:val="A5BAC4"/>
          <w:spacing w:val="2"/>
          <w:w w:val="116"/>
        </w:rPr>
        <w:t>l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k</w:t>
      </w:r>
      <w:r>
        <w:rPr>
          <w:rFonts w:ascii="Arial" w:hAnsi="Arial" w:cs="Arial" w:eastAsia="Arial"/>
          <w:sz w:val="17"/>
          <w:szCs w:val="17"/>
          <w:color w:val="9AA1A3"/>
          <w:spacing w:val="-2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based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formula</w:t>
      </w:r>
      <w:r>
        <w:rPr>
          <w:rFonts w:ascii="Arial" w:hAnsi="Arial" w:cs="Arial" w:eastAsia="Arial"/>
          <w:sz w:val="17"/>
          <w:szCs w:val="17"/>
          <w:color w:val="9AA1A3"/>
          <w:spacing w:val="14"/>
          <w:w w:val="117"/>
        </w:rPr>
        <w:t>,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bu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-13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tal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k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3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your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midwif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-4"/>
          <w:w w:val="119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or</w:t>
      </w:r>
      <w:r>
        <w:rPr>
          <w:rFonts w:ascii="Arial" w:hAnsi="Arial" w:cs="Arial" w:eastAsia="Arial"/>
          <w:sz w:val="17"/>
          <w:szCs w:val="17"/>
          <w:color w:val="9AA1A3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healt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h</w:t>
      </w:r>
      <w:r>
        <w:rPr>
          <w:rFonts w:ascii="Arial" w:hAnsi="Arial" w:cs="Arial" w:eastAsia="Arial"/>
          <w:sz w:val="17"/>
          <w:szCs w:val="17"/>
          <w:color w:val="9AA1A3"/>
          <w:spacing w:val="-8"/>
          <w:w w:val="114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visito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5"/>
          <w:w w:val="114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before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choos1ng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color w:val="9AA1A3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soya</w:t>
      </w:r>
      <w:r>
        <w:rPr>
          <w:rFonts w:ascii="Arial" w:hAnsi="Arial" w:cs="Arial" w:eastAsia="Arial"/>
          <w:sz w:val="17"/>
          <w:szCs w:val="17"/>
          <w:color w:val="9AA1A3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based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formula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7" w:lineRule="auto"/>
        <w:ind w:left="1303" w:right="1979" w:firstLine="-13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6.936157pt;margin-top:4.574499pt;width:31.611382pt;height:68.5pt;mso-position-horizontal-relative:page;mso-position-vertical-relative:paragraph;z-index:-3381" type="#_x0000_t202" filled="f" stroked="f">
            <v:textbox inset="0,0,0,0">
              <w:txbxContent>
                <w:p>
                  <w:pPr>
                    <w:spacing w:before="0" w:after="0" w:line="1370" w:lineRule="exact"/>
                    <w:ind w:right="-245"/>
                    <w:jc w:val="left"/>
                    <w:rPr>
                      <w:rFonts w:ascii="Arial" w:hAnsi="Arial" w:cs="Arial" w:eastAsia="Arial"/>
                      <w:sz w:val="137"/>
                      <w:szCs w:val="137"/>
                    </w:rPr>
                  </w:pPr>
                  <w:rPr/>
                  <w:r>
                    <w:rPr>
                      <w:rFonts w:ascii="Arial" w:hAnsi="Arial" w:cs="Arial" w:eastAsia="Arial"/>
                      <w:sz w:val="137"/>
                      <w:szCs w:val="137"/>
                      <w:color w:val="07B3E9"/>
                      <w:spacing w:val="0"/>
                      <w:w w:val="83"/>
                      <w:b/>
                      <w:bCs/>
                      <w:position w:val="-1"/>
                    </w:rPr>
                    <w:t>7</w:t>
                  </w:r>
                  <w:r>
                    <w:rPr>
                      <w:rFonts w:ascii="Arial" w:hAnsi="Arial" w:cs="Arial" w:eastAsia="Arial"/>
                      <w:sz w:val="137"/>
                      <w:szCs w:val="137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  <w:b/>
          <w:bCs/>
        </w:rPr>
        <w:t>Wha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-5"/>
          <w:w w:val="114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abou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all</w:t>
      </w:r>
      <w:r>
        <w:rPr>
          <w:rFonts w:ascii="Arial" w:hAnsi="Arial" w:cs="Arial" w:eastAsia="Arial"/>
          <w:sz w:val="17"/>
          <w:szCs w:val="17"/>
          <w:color w:val="9AA1A3"/>
          <w:spacing w:val="15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th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36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othe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8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milk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7"/>
          <w:szCs w:val="17"/>
          <w:color w:val="9AA1A3"/>
          <w:spacing w:val="45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tha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44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  <w:b/>
          <w:bCs/>
        </w:rPr>
        <w:t>clai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  <w:b/>
          <w:bCs/>
        </w:rPr>
        <w:t>m</w:t>
      </w:r>
      <w:r>
        <w:rPr>
          <w:rFonts w:ascii="Arial" w:hAnsi="Arial" w:cs="Arial" w:eastAsia="Arial"/>
          <w:sz w:val="17"/>
          <w:szCs w:val="17"/>
          <w:color w:val="9AA1A3"/>
          <w:spacing w:val="-12"/>
          <w:w w:val="113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29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help</w:t>
      </w:r>
      <w:r>
        <w:rPr>
          <w:rFonts w:ascii="Arial" w:hAnsi="Arial" w:cs="Arial" w:eastAsia="Arial"/>
          <w:sz w:val="17"/>
          <w:szCs w:val="17"/>
          <w:color w:val="9AA1A3"/>
          <w:spacing w:val="4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7"/>
          <w:b/>
          <w:bCs/>
        </w:rPr>
        <w:t>hungry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7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babies,</w:t>
      </w:r>
      <w:r>
        <w:rPr>
          <w:rFonts w:ascii="Arial" w:hAnsi="Arial" w:cs="Arial" w:eastAsia="Arial"/>
          <w:sz w:val="17"/>
          <w:szCs w:val="17"/>
          <w:color w:val="9AA1A3"/>
          <w:spacing w:val="36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  <w:b/>
          <w:bCs/>
        </w:rPr>
        <w:t>preven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-4"/>
          <w:w w:val="11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colic,</w:t>
      </w:r>
      <w:r>
        <w:rPr>
          <w:rFonts w:ascii="Arial" w:hAnsi="Arial" w:cs="Arial" w:eastAsia="Arial"/>
          <w:sz w:val="17"/>
          <w:szCs w:val="17"/>
          <w:color w:val="9AA1A3"/>
          <w:spacing w:val="26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  <w:b/>
          <w:bCs/>
        </w:rPr>
        <w:t>wind,</w:t>
      </w:r>
      <w:r>
        <w:rPr>
          <w:rFonts w:ascii="Arial" w:hAnsi="Arial" w:cs="Arial" w:eastAsia="Arial"/>
          <w:sz w:val="17"/>
          <w:szCs w:val="17"/>
          <w:color w:val="9AA1A3"/>
          <w:spacing w:val="-23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reflu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x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22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5"/>
          <w:b/>
          <w:bCs/>
        </w:rPr>
        <w:t>allergies?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19" w:after="0" w:line="271" w:lineRule="auto"/>
        <w:ind w:left="1290" w:right="1987" w:firstLine="7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Ther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is</w:t>
      </w:r>
      <w:r>
        <w:rPr>
          <w:rFonts w:ascii="Arial" w:hAnsi="Arial" w:cs="Arial" w:eastAsia="Arial"/>
          <w:sz w:val="17"/>
          <w:szCs w:val="17"/>
          <w:color w:val="9AA1A3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no</w:t>
      </w:r>
      <w:r>
        <w:rPr>
          <w:rFonts w:ascii="Arial" w:hAnsi="Arial" w:cs="Arial" w:eastAsia="Arial"/>
          <w:sz w:val="17"/>
          <w:szCs w:val="17"/>
          <w:color w:val="9AA1A3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evidence</w:t>
      </w:r>
      <w:r>
        <w:rPr>
          <w:rFonts w:ascii="Arial" w:hAnsi="Arial" w:cs="Arial" w:eastAsia="Arial"/>
          <w:sz w:val="17"/>
          <w:szCs w:val="17"/>
          <w:color w:val="9AA1A3"/>
          <w:spacing w:val="-19"/>
          <w:w w:val="113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that</w:t>
      </w:r>
      <w:r>
        <w:rPr>
          <w:rFonts w:ascii="Arial" w:hAnsi="Arial" w:cs="Arial" w:eastAsia="Arial"/>
          <w:sz w:val="17"/>
          <w:szCs w:val="17"/>
          <w:color w:val="9AA1A3"/>
          <w:spacing w:val="25"/>
          <w:w w:val="113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mos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11"/>
          <w:w w:val="113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</w:t>
      </w:r>
      <w:r>
        <w:rPr>
          <w:rFonts w:ascii="Arial" w:hAnsi="Arial" w:cs="Arial" w:eastAsia="Arial"/>
          <w:sz w:val="17"/>
          <w:szCs w:val="17"/>
          <w:color w:val="9AA1A3"/>
          <w:spacing w:val="29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thes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8"/>
        </w:rPr>
        <w:t>"special"</w:t>
      </w:r>
      <w:r>
        <w:rPr>
          <w:rFonts w:ascii="Arial" w:hAnsi="Arial" w:cs="Arial" w:eastAsia="Arial"/>
          <w:sz w:val="17"/>
          <w:szCs w:val="17"/>
          <w:color w:val="AFAEAC"/>
          <w:spacing w:val="-13"/>
          <w:w w:val="118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8"/>
        </w:rPr>
        <w:t>milks</w:t>
      </w:r>
      <w:r>
        <w:rPr>
          <w:rFonts w:ascii="Arial" w:hAnsi="Arial" w:cs="Arial" w:eastAsia="Arial"/>
          <w:sz w:val="17"/>
          <w:szCs w:val="17"/>
          <w:color w:val="9AA1A3"/>
          <w:spacing w:val="-3"/>
          <w:w w:val="118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8"/>
        </w:rPr>
        <w:t>do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8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any</w:t>
      </w:r>
      <w:r>
        <w:rPr>
          <w:rFonts w:ascii="Arial" w:hAnsi="Arial" w:cs="Arial" w:eastAsia="Arial"/>
          <w:sz w:val="17"/>
          <w:szCs w:val="17"/>
          <w:color w:val="9AA1A3"/>
          <w:spacing w:val="4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good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,</w:t>
      </w:r>
      <w:r>
        <w:rPr>
          <w:rFonts w:ascii="Arial" w:hAnsi="Arial" w:cs="Arial" w:eastAsia="Arial"/>
          <w:sz w:val="17"/>
          <w:szCs w:val="17"/>
          <w:color w:val="9AA1A3"/>
          <w:spacing w:val="-22"/>
          <w:w w:val="113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and</w:t>
      </w:r>
      <w:r>
        <w:rPr>
          <w:rFonts w:ascii="Arial" w:hAnsi="Arial" w:cs="Arial" w:eastAsia="Arial"/>
          <w:sz w:val="17"/>
          <w:szCs w:val="17"/>
          <w:color w:val="9AA1A3"/>
          <w:spacing w:val="4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0"/>
        </w:rPr>
        <w:t>migh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0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-3"/>
          <w:w w:val="12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no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t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be</w:t>
      </w:r>
      <w:r>
        <w:rPr>
          <w:rFonts w:ascii="Arial" w:hAnsi="Arial" w:cs="Arial" w:eastAsia="Arial"/>
          <w:sz w:val="17"/>
          <w:szCs w:val="17"/>
          <w:color w:val="9AA1A3"/>
          <w:spacing w:val="3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saf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AFAEAC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your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baby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.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2"/>
        </w:rPr>
        <w:t>Ask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2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your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8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0"/>
        </w:rPr>
        <w:t>midwif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-11"/>
          <w:w w:val="12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or</w:t>
      </w:r>
      <w:r>
        <w:rPr>
          <w:rFonts w:ascii="Arial" w:hAnsi="Arial" w:cs="Arial" w:eastAsia="Arial"/>
          <w:sz w:val="17"/>
          <w:szCs w:val="17"/>
          <w:color w:val="9AA1A3"/>
          <w:spacing w:val="3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healt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h</w:t>
      </w:r>
      <w:r>
        <w:rPr>
          <w:rFonts w:ascii="Arial" w:hAnsi="Arial" w:cs="Arial" w:eastAsia="Arial"/>
          <w:sz w:val="17"/>
          <w:szCs w:val="17"/>
          <w:color w:val="9AA1A3"/>
          <w:spacing w:val="-15"/>
          <w:w w:val="115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visito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15"/>
          <w:w w:val="115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i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</w:t>
      </w:r>
      <w:r>
        <w:rPr>
          <w:rFonts w:ascii="Arial" w:hAnsi="Arial" w:cs="Arial" w:eastAsia="Arial"/>
          <w:sz w:val="17"/>
          <w:szCs w:val="17"/>
          <w:color w:val="9AA1A3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you</w:t>
      </w:r>
      <w:r>
        <w:rPr>
          <w:rFonts w:ascii="Arial" w:hAnsi="Arial" w:cs="Arial" w:eastAsia="Arial"/>
          <w:sz w:val="17"/>
          <w:szCs w:val="17"/>
          <w:color w:val="9AA1A3"/>
          <w:spacing w:val="3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2"/>
        </w:rPr>
        <w:t>thin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2"/>
        </w:rPr>
        <w:t>k</w:t>
      </w:r>
      <w:r>
        <w:rPr>
          <w:rFonts w:ascii="Arial" w:hAnsi="Arial" w:cs="Arial" w:eastAsia="Arial"/>
          <w:sz w:val="17"/>
          <w:szCs w:val="17"/>
          <w:color w:val="9AA1A3"/>
          <w:spacing w:val="-17"/>
          <w:w w:val="122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your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8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baby</w:t>
      </w:r>
      <w:r>
        <w:rPr>
          <w:rFonts w:ascii="Arial" w:hAnsi="Arial" w:cs="Arial" w:eastAsia="Arial"/>
          <w:sz w:val="17"/>
          <w:szCs w:val="17"/>
          <w:color w:val="9AA1A3"/>
          <w:spacing w:val="-19"/>
          <w:w w:val="119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might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need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color w:val="9AA1A3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different</w:t>
      </w:r>
      <w:r>
        <w:rPr>
          <w:rFonts w:ascii="Arial" w:hAnsi="Arial" w:cs="Arial" w:eastAsia="Arial"/>
          <w:sz w:val="17"/>
          <w:szCs w:val="17"/>
          <w:color w:val="9AA1A3"/>
          <w:spacing w:val="4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8"/>
        </w:rPr>
        <w:t>milk.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8020" w:h="13100" w:orient="landscape"/>
          <w:pgMar w:top="140" w:bottom="520" w:left="300" w:right="0"/>
          <w:cols w:num="2" w:equalWidth="0">
            <w:col w:w="8073" w:space="1343"/>
            <w:col w:w="830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9" w:lineRule="auto"/>
        <w:ind w:left="3194" w:right="-49" w:firstLine="20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v:group style="position:absolute;margin-left:277.690918pt;margin-top:10.209705pt;width:.1pt;height:11.596192pt;mso-position-horizontal-relative:page;mso-position-vertical-relative:paragraph;z-index:-3399" coordorigin="5554,204" coordsize="2,232">
            <v:shape style="position:absolute;left:5554;top:204;width:2;height:232" coordorigin="5554,204" coordsize="0,232" path="m5554,436l5554,204e" filled="f" stroked="t" strokeweight="3.702385pt" strokecolor="#C8E6F2">
              <v:path arrowok="t"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6.839264pt;margin-top:-2.097968pt;width:35.164222pt;height:69.5pt;mso-position-horizontal-relative:page;mso-position-vertical-relative:paragraph;z-index:-3384" type="#_x0000_t202" filled="f" stroked="f">
            <v:textbox inset="0,0,0,0">
              <w:txbxContent>
                <w:p>
                  <w:pPr>
                    <w:spacing w:before="0" w:after="0" w:line="1390" w:lineRule="exact"/>
                    <w:ind w:right="-249"/>
                    <w:jc w:val="left"/>
                    <w:rPr>
                      <w:rFonts w:ascii="Arial" w:hAnsi="Arial" w:cs="Arial" w:eastAsia="Arial"/>
                      <w:sz w:val="139"/>
                      <w:szCs w:val="139"/>
                    </w:rPr>
                  </w:pPr>
                  <w:rPr/>
                  <w:r>
                    <w:rPr>
                      <w:rFonts w:ascii="Arial" w:hAnsi="Arial" w:cs="Arial" w:eastAsia="Arial"/>
                      <w:sz w:val="139"/>
                      <w:szCs w:val="139"/>
                      <w:color w:val="07B3E9"/>
                      <w:spacing w:val="0"/>
                      <w:w w:val="100"/>
                      <w:b/>
                      <w:bCs/>
                      <w:position w:val="-1"/>
                    </w:rPr>
                    <w:t>3</w:t>
                  </w:r>
                  <w:r>
                    <w:rPr>
                      <w:rFonts w:ascii="Arial" w:hAnsi="Arial" w:cs="Arial" w:eastAsia="Arial"/>
                      <w:sz w:val="139"/>
                      <w:szCs w:val="13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Begi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n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by</w:t>
      </w:r>
      <w:r>
        <w:rPr>
          <w:rFonts w:ascii="Arial" w:hAnsi="Arial" w:cs="Arial" w:eastAsia="Arial"/>
          <w:sz w:val="17"/>
          <w:szCs w:val="17"/>
          <w:color w:val="9AA1A3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Invitin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g</w:t>
      </w:r>
      <w:r>
        <w:rPr>
          <w:rFonts w:ascii="Arial" w:hAnsi="Arial" w:cs="Arial" w:eastAsia="Arial"/>
          <w:sz w:val="17"/>
          <w:szCs w:val="17"/>
          <w:color w:val="9AA1A3"/>
          <w:spacing w:val="1"/>
          <w:w w:val="114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baby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3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open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the1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8"/>
        </w:rPr>
        <w:t>mout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8"/>
        </w:rPr>
        <w:t>h</w:t>
      </w:r>
      <w:r>
        <w:rPr>
          <w:rFonts w:ascii="Arial" w:hAnsi="Arial" w:cs="Arial" w:eastAsia="Arial"/>
          <w:sz w:val="17"/>
          <w:szCs w:val="17"/>
          <w:color w:val="9AA1A3"/>
          <w:spacing w:val="46"/>
          <w:w w:val="118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8"/>
        </w:rPr>
        <w:t>softl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8"/>
        </w:rPr>
        <w:t>y</w:t>
      </w:r>
      <w:r>
        <w:rPr>
          <w:rFonts w:ascii="Arial" w:hAnsi="Arial" w:cs="Arial" w:eastAsia="Arial"/>
          <w:sz w:val="17"/>
          <w:szCs w:val="17"/>
          <w:color w:val="9AA1A3"/>
          <w:spacing w:val="-4"/>
          <w:w w:val="118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rub</w:t>
      </w:r>
      <w:r>
        <w:rPr>
          <w:rFonts w:ascii="Arial" w:hAnsi="Arial" w:cs="Arial" w:eastAsia="Arial"/>
          <w:sz w:val="17"/>
          <w:szCs w:val="17"/>
          <w:color w:val="9AA1A3"/>
          <w:spacing w:val="2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3"/>
        </w:rPr>
        <w:t>the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3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teat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aga1ns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thei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-18"/>
          <w:w w:val="119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p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li</w:t>
      </w:r>
      <w:r>
        <w:rPr>
          <w:rFonts w:ascii="Arial" w:hAnsi="Arial" w:cs="Arial" w:eastAsia="Arial"/>
          <w:sz w:val="17"/>
          <w:szCs w:val="17"/>
          <w:color w:val="9AA1A3"/>
          <w:spacing w:val="1"/>
          <w:w w:val="115"/>
        </w:rPr>
        <w:t>p</w:t>
      </w:r>
      <w:r>
        <w:rPr>
          <w:rFonts w:ascii="Arial" w:hAnsi="Arial" w:cs="Arial" w:eastAsia="Arial"/>
          <w:sz w:val="17"/>
          <w:szCs w:val="17"/>
          <w:color w:val="A5BAC4"/>
          <w:spacing w:val="0"/>
          <w:w w:val="152"/>
        </w:rPr>
        <w:t>.</w:t>
      </w:r>
      <w:r>
        <w:rPr>
          <w:rFonts w:ascii="Arial" w:hAnsi="Arial" w:cs="Arial" w:eastAsia="Arial"/>
          <w:sz w:val="17"/>
          <w:szCs w:val="17"/>
          <w:color w:val="A5BAC4"/>
          <w:spacing w:val="-2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Gentl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y</w:t>
      </w:r>
      <w:r>
        <w:rPr>
          <w:rFonts w:ascii="Arial" w:hAnsi="Arial" w:cs="Arial" w:eastAsia="Arial"/>
          <w:sz w:val="17"/>
          <w:szCs w:val="17"/>
          <w:color w:val="9AA1A3"/>
          <w:spacing w:val="-10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1nser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-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4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teat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8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int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baby's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8"/>
        </w:rPr>
        <w:t>mouth,</w:t>
      </w:r>
      <w:r>
        <w:rPr>
          <w:rFonts w:ascii="Arial" w:hAnsi="Arial" w:cs="Arial" w:eastAsia="Arial"/>
          <w:sz w:val="17"/>
          <w:szCs w:val="17"/>
          <w:color w:val="9AA1A3"/>
          <w:spacing w:val="-2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</w:rPr>
        <w:t>keeping</w:t>
      </w:r>
      <w:r>
        <w:rPr>
          <w:rFonts w:ascii="Arial" w:hAnsi="Arial" w:cs="Arial" w:eastAsia="Arial"/>
          <w:sz w:val="17"/>
          <w:szCs w:val="17"/>
          <w:color w:val="9AA1A3"/>
          <w:spacing w:val="-3"/>
          <w:w w:val="11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bottl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4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in</w:t>
      </w:r>
      <w:r>
        <w:rPr>
          <w:rFonts w:ascii="Arial" w:hAnsi="Arial" w:cs="Arial" w:eastAsia="Arial"/>
          <w:sz w:val="17"/>
          <w:szCs w:val="17"/>
          <w:color w:val="9AA1A3"/>
          <w:spacing w:val="28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color w:val="9AA1A3"/>
          <w:spacing w:val="1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horizonta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l</w:t>
      </w:r>
      <w:r>
        <w:rPr>
          <w:rFonts w:ascii="Arial" w:hAnsi="Arial" w:cs="Arial" w:eastAsia="Arial"/>
          <w:sz w:val="17"/>
          <w:szCs w:val="17"/>
          <w:color w:val="9AA1A3"/>
          <w:spacing w:val="-13"/>
          <w:w w:val="114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positio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n</w:t>
      </w:r>
      <w:r>
        <w:rPr>
          <w:rFonts w:ascii="Arial" w:hAnsi="Arial" w:cs="Arial" w:eastAsia="Arial"/>
          <w:sz w:val="17"/>
          <w:szCs w:val="17"/>
          <w:color w:val="9AA1A3"/>
          <w:spacing w:val="5"/>
          <w:w w:val="114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1"/>
        </w:rPr>
        <w:t>(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Just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slightl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y</w:t>
      </w:r>
      <w:r>
        <w:rPr>
          <w:rFonts w:ascii="Arial" w:hAnsi="Arial" w:cs="Arial" w:eastAsia="Arial"/>
          <w:sz w:val="17"/>
          <w:szCs w:val="17"/>
          <w:color w:val="9AA1A3"/>
          <w:spacing w:val="-7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tipped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)</w:t>
      </w:r>
      <w:r>
        <w:rPr>
          <w:rFonts w:ascii="Arial" w:hAnsi="Arial" w:cs="Arial" w:eastAsia="Arial"/>
          <w:sz w:val="17"/>
          <w:szCs w:val="17"/>
          <w:color w:val="9AA1A3"/>
          <w:spacing w:val="-20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14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preven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-23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milk</w:t>
      </w:r>
      <w:r>
        <w:rPr>
          <w:rFonts w:ascii="Arial" w:hAnsi="Arial" w:cs="Arial" w:eastAsia="Arial"/>
          <w:sz w:val="17"/>
          <w:szCs w:val="17"/>
          <w:color w:val="9AA1A3"/>
          <w:spacing w:val="15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fro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m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flow1n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g</w:t>
      </w:r>
      <w:r>
        <w:rPr>
          <w:rFonts w:ascii="Arial" w:hAnsi="Arial" w:cs="Arial" w:eastAsia="Arial"/>
          <w:sz w:val="17"/>
          <w:szCs w:val="17"/>
          <w:color w:val="9AA1A3"/>
          <w:spacing w:val="38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</w:rPr>
        <w:t>fast.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6" w:lineRule="auto"/>
        <w:ind w:left="2745" w:right="406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7.297005pt;margin-top:2.699902pt;width:33.649122pt;height:68pt;mso-position-horizontal-relative:page;mso-position-vertical-relative:paragraph;z-index:-3380" type="#_x0000_t202" filled="f" stroked="f">
            <v:textbox inset="0,0,0,0">
              <w:txbxContent>
                <w:p>
                  <w:pPr>
                    <w:spacing w:before="0" w:after="0" w:line="1360" w:lineRule="exact"/>
                    <w:ind w:right="-244"/>
                    <w:jc w:val="left"/>
                    <w:rPr>
                      <w:rFonts w:ascii="Arial" w:hAnsi="Arial" w:cs="Arial" w:eastAsia="Arial"/>
                      <w:sz w:val="136"/>
                      <w:szCs w:val="136"/>
                    </w:rPr>
                  </w:pPr>
                  <w:rPr/>
                  <w:r>
                    <w:rPr>
                      <w:rFonts w:ascii="Arial" w:hAnsi="Arial" w:cs="Arial" w:eastAsia="Arial"/>
                      <w:sz w:val="136"/>
                      <w:szCs w:val="136"/>
                      <w:color w:val="07B3E9"/>
                      <w:spacing w:val="0"/>
                      <w:w w:val="100"/>
                      <w:b/>
                      <w:bCs/>
                      <w:position w:val="-1"/>
                    </w:rPr>
                    <w:t>4</w:t>
                  </w:r>
                  <w:r>
                    <w:rPr>
                      <w:rFonts w:ascii="Arial" w:hAnsi="Arial" w:cs="Arial" w:eastAsia="Arial"/>
                      <w:sz w:val="136"/>
                      <w:szCs w:val="13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Watc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h</w:t>
      </w:r>
      <w:r>
        <w:rPr>
          <w:rFonts w:ascii="Arial" w:hAnsi="Arial" w:cs="Arial" w:eastAsia="Arial"/>
          <w:sz w:val="17"/>
          <w:szCs w:val="17"/>
          <w:color w:val="9AA1A3"/>
          <w:spacing w:val="-9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your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baby</w:t>
      </w:r>
      <w:r>
        <w:rPr>
          <w:rFonts w:ascii="Arial" w:hAnsi="Arial" w:cs="Arial" w:eastAsia="Arial"/>
          <w:sz w:val="17"/>
          <w:szCs w:val="17"/>
          <w:color w:val="9AA1A3"/>
          <w:spacing w:val="4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and</w:t>
      </w:r>
      <w:r>
        <w:rPr>
          <w:rFonts w:ascii="Arial" w:hAnsi="Arial" w:cs="Arial" w:eastAsia="Arial"/>
          <w:sz w:val="17"/>
          <w:szCs w:val="17"/>
          <w:color w:val="AFAEAC"/>
          <w:spacing w:val="4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8"/>
        </w:rPr>
        <w:t>follo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8"/>
        </w:rPr>
        <w:t>w</w:t>
      </w:r>
      <w:r>
        <w:rPr>
          <w:rFonts w:ascii="Arial" w:hAnsi="Arial" w:cs="Arial" w:eastAsia="Arial"/>
          <w:sz w:val="17"/>
          <w:szCs w:val="17"/>
          <w:color w:val="9AA1A3"/>
          <w:spacing w:val="-6"/>
          <w:w w:val="118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4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cues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4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when</w:t>
      </w:r>
      <w:r>
        <w:rPr>
          <w:rFonts w:ascii="Arial" w:hAnsi="Arial" w:cs="Arial" w:eastAsia="Arial"/>
          <w:sz w:val="17"/>
          <w:szCs w:val="17"/>
          <w:color w:val="9AA1A3"/>
          <w:spacing w:val="-17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</w:rPr>
        <w:t>need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color w:val="9AA1A3"/>
          <w:spacing w:val="1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2"/>
        </w:rPr>
        <w:t>break</w:t>
      </w:r>
      <w:r>
        <w:rPr>
          <w:rFonts w:ascii="Arial" w:hAnsi="Arial" w:cs="Arial" w:eastAsia="Arial"/>
          <w:sz w:val="17"/>
          <w:szCs w:val="17"/>
          <w:color w:val="9AA1A3"/>
          <w:spacing w:val="8"/>
          <w:w w:val="112"/>
        </w:rPr>
        <w:t>;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2"/>
        </w:rPr>
        <w:t>thes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2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10"/>
          <w:w w:val="112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signs</w:t>
      </w:r>
      <w:r>
        <w:rPr>
          <w:rFonts w:ascii="Arial" w:hAnsi="Arial" w:cs="Arial" w:eastAsia="Arial"/>
          <w:sz w:val="17"/>
          <w:szCs w:val="17"/>
          <w:color w:val="AFAEAC"/>
          <w:spacing w:val="4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8"/>
        </w:rPr>
        <w:t>will</w:t>
      </w:r>
      <w:r>
        <w:rPr>
          <w:rFonts w:ascii="Arial" w:hAnsi="Arial" w:cs="Arial" w:eastAsia="Arial"/>
          <w:sz w:val="17"/>
          <w:szCs w:val="17"/>
          <w:color w:val="9AA1A3"/>
          <w:spacing w:val="-12"/>
          <w:w w:val="128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be</w:t>
      </w:r>
      <w:r>
        <w:rPr>
          <w:rFonts w:ascii="Arial" w:hAnsi="Arial" w:cs="Arial" w:eastAsia="Arial"/>
          <w:sz w:val="17"/>
          <w:szCs w:val="17"/>
          <w:color w:val="AFAEAC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7"/>
        </w:rPr>
        <w:t>different</w:t>
      </w:r>
      <w:r>
        <w:rPr>
          <w:rFonts w:ascii="Arial" w:hAnsi="Arial" w:cs="Arial" w:eastAsia="Arial"/>
          <w:sz w:val="17"/>
          <w:szCs w:val="17"/>
          <w:color w:val="AFAEAC"/>
          <w:spacing w:val="-8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fro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m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one</w:t>
      </w:r>
      <w:r>
        <w:rPr>
          <w:rFonts w:ascii="Arial" w:hAnsi="Arial" w:cs="Arial" w:eastAsia="Arial"/>
          <w:sz w:val="17"/>
          <w:szCs w:val="17"/>
          <w:color w:val="9AA1A3"/>
          <w:spacing w:val="4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baby</w:t>
      </w:r>
      <w:r>
        <w:rPr>
          <w:rFonts w:ascii="Arial" w:hAnsi="Arial" w:cs="Arial" w:eastAsia="Arial"/>
          <w:sz w:val="17"/>
          <w:szCs w:val="17"/>
          <w:color w:val="AFAEAC"/>
          <w:spacing w:val="4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23"/>
        </w:rPr>
        <w:t>t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23"/>
        </w:rPr>
        <w:t>o</w:t>
      </w:r>
      <w:r>
        <w:rPr>
          <w:rFonts w:ascii="Arial" w:hAnsi="Arial" w:cs="Arial" w:eastAsia="Arial"/>
          <w:sz w:val="17"/>
          <w:szCs w:val="17"/>
          <w:color w:val="AFAEAC"/>
          <w:spacing w:val="-10"/>
          <w:w w:val="123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3"/>
        </w:rPr>
        <w:t>the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3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next.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9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may</w:t>
      </w:r>
      <w:r>
        <w:rPr>
          <w:rFonts w:ascii="Arial" w:hAnsi="Arial" w:cs="Arial" w:eastAsia="Arial"/>
          <w:sz w:val="17"/>
          <w:szCs w:val="17"/>
          <w:color w:val="9AA1A3"/>
          <w:spacing w:val="4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splay</w:t>
      </w:r>
      <w:r>
        <w:rPr>
          <w:rFonts w:ascii="Arial" w:hAnsi="Arial" w:cs="Arial" w:eastAsia="Arial"/>
          <w:sz w:val="17"/>
          <w:szCs w:val="17"/>
          <w:color w:val="AFAEAC"/>
          <w:spacing w:val="4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thei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finger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s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and</w:t>
      </w:r>
      <w:r>
        <w:rPr>
          <w:rFonts w:ascii="Arial" w:hAnsi="Arial" w:cs="Arial" w:eastAsia="Arial"/>
          <w:sz w:val="17"/>
          <w:szCs w:val="17"/>
          <w:color w:val="9AA1A3"/>
          <w:spacing w:val="3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toes,</w:t>
      </w:r>
      <w:r>
        <w:rPr>
          <w:rFonts w:ascii="Arial" w:hAnsi="Arial" w:cs="Arial" w:eastAsia="Arial"/>
          <w:sz w:val="17"/>
          <w:szCs w:val="17"/>
          <w:color w:val="9AA1A3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spill</w:t>
      </w:r>
      <w:r>
        <w:rPr>
          <w:rFonts w:ascii="Arial" w:hAnsi="Arial" w:cs="Arial" w:eastAsia="Arial"/>
          <w:sz w:val="17"/>
          <w:szCs w:val="17"/>
          <w:color w:val="AFAEAC"/>
          <w:spacing w:val="4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1"/>
        </w:rPr>
        <w:t>milk</w:t>
      </w:r>
      <w:r>
        <w:rPr>
          <w:rFonts w:ascii="Arial" w:hAnsi="Arial" w:cs="Arial" w:eastAsia="Arial"/>
          <w:sz w:val="17"/>
          <w:szCs w:val="17"/>
          <w:color w:val="9AA1A3"/>
          <w:spacing w:val="-13"/>
          <w:w w:val="121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8"/>
        </w:rPr>
        <w:t>out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8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8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7"/>
        </w:rPr>
        <w:t>f</w:t>
      </w:r>
      <w:r>
        <w:rPr>
          <w:rFonts w:ascii="Arial" w:hAnsi="Arial" w:cs="Arial" w:eastAsia="Arial"/>
          <w:sz w:val="17"/>
          <w:szCs w:val="17"/>
          <w:color w:val="9AA1A3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thei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mouth,</w:t>
      </w:r>
      <w:r>
        <w:rPr>
          <w:rFonts w:ascii="Arial" w:hAnsi="Arial" w:cs="Arial" w:eastAsia="Arial"/>
          <w:sz w:val="17"/>
          <w:szCs w:val="17"/>
          <w:color w:val="9AA1A3"/>
          <w:spacing w:val="-3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sto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p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sucking</w:t>
      </w:r>
      <w:r>
        <w:rPr>
          <w:rFonts w:ascii="Arial" w:hAnsi="Arial" w:cs="Arial" w:eastAsia="Arial"/>
          <w:sz w:val="17"/>
          <w:szCs w:val="17"/>
          <w:color w:val="9AA1A3"/>
          <w:spacing w:val="8"/>
          <w:w w:val="116"/>
        </w:rPr>
        <w:t>,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tur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n</w:t>
      </w:r>
      <w:r>
        <w:rPr>
          <w:rFonts w:ascii="Arial" w:hAnsi="Arial" w:cs="Arial" w:eastAsia="Arial"/>
          <w:sz w:val="17"/>
          <w:szCs w:val="17"/>
          <w:color w:val="9AA1A3"/>
          <w:spacing w:val="-6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thei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-2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head</w:t>
      </w:r>
      <w:r>
        <w:rPr>
          <w:rFonts w:ascii="Arial" w:hAnsi="Arial" w:cs="Arial" w:eastAsia="Arial"/>
          <w:sz w:val="17"/>
          <w:szCs w:val="17"/>
          <w:color w:val="9AA1A3"/>
          <w:spacing w:val="39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away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or</w:t>
      </w:r>
      <w:r>
        <w:rPr>
          <w:rFonts w:ascii="Arial" w:hAnsi="Arial" w:cs="Arial" w:eastAsia="Arial"/>
          <w:sz w:val="17"/>
          <w:szCs w:val="17"/>
          <w:color w:val="9AA1A3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push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5" w:after="0" w:line="271" w:lineRule="auto"/>
        <w:ind w:left="2745" w:right="351" w:firstLine="-7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v:group style="position:absolute;margin-left:133.353348pt;margin-top:35.254013pt;width:255.026443pt;height:.1pt;mso-position-horizontal-relative:page;mso-position-vertical-relative:paragraph;z-index:-3401" coordorigin="2667,705" coordsize="5101,2">
            <v:shape style="position:absolute;left:2667;top:705;width:5101;height:2" coordorigin="2667,705" coordsize="5101,0" path="m2667,705l7768,705e" filled="f" stroked="t" strokeweight=".325704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bottl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-10"/>
          <w:w w:val="119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away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.</w:t>
      </w:r>
      <w:r>
        <w:rPr>
          <w:rFonts w:ascii="Arial" w:hAnsi="Arial" w:cs="Arial" w:eastAsia="Arial"/>
          <w:sz w:val="17"/>
          <w:szCs w:val="17"/>
          <w:color w:val="AFAEAC"/>
          <w:spacing w:val="4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2"/>
        </w:rPr>
        <w:t>Gentl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2"/>
        </w:rPr>
        <w:t>y</w:t>
      </w:r>
      <w:r>
        <w:rPr>
          <w:rFonts w:ascii="Arial" w:hAnsi="Arial" w:cs="Arial" w:eastAsia="Arial"/>
          <w:sz w:val="17"/>
          <w:szCs w:val="17"/>
          <w:color w:val="9AA1A3"/>
          <w:spacing w:val="6"/>
          <w:w w:val="112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2"/>
        </w:rPr>
        <w:t>remove</w:t>
      </w:r>
      <w:r>
        <w:rPr>
          <w:rFonts w:ascii="Arial" w:hAnsi="Arial" w:cs="Arial" w:eastAsia="Arial"/>
          <w:sz w:val="17"/>
          <w:szCs w:val="17"/>
          <w:color w:val="9AA1A3"/>
          <w:spacing w:val="-6"/>
          <w:w w:val="112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4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teat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or</w:t>
      </w:r>
      <w:r>
        <w:rPr>
          <w:rFonts w:ascii="Arial" w:hAnsi="Arial" w:cs="Arial" w:eastAsia="Arial"/>
          <w:sz w:val="17"/>
          <w:szCs w:val="17"/>
          <w:color w:val="9AA1A3"/>
          <w:spacing w:val="3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bring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bottle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9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8"/>
        </w:rPr>
        <w:t>downwards</w:t>
      </w:r>
      <w:r>
        <w:rPr>
          <w:rFonts w:ascii="Arial" w:hAnsi="Arial" w:cs="Arial" w:eastAsia="Arial"/>
          <w:sz w:val="17"/>
          <w:szCs w:val="17"/>
          <w:color w:val="9AA1A3"/>
          <w:spacing w:val="-24"/>
          <w:w w:val="118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8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8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7"/>
          <w:w w:val="118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cu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off</w:t>
      </w:r>
      <w:r>
        <w:rPr>
          <w:rFonts w:ascii="Arial" w:hAnsi="Arial" w:cs="Arial" w:eastAsia="Arial"/>
          <w:sz w:val="17"/>
          <w:szCs w:val="17"/>
          <w:color w:val="9AA1A3"/>
          <w:spacing w:val="4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4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1"/>
        </w:rPr>
        <w:t>flo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1"/>
        </w:rPr>
        <w:t>w</w:t>
      </w:r>
      <w:r>
        <w:rPr>
          <w:rFonts w:ascii="Arial" w:hAnsi="Arial" w:cs="Arial" w:eastAsia="Arial"/>
          <w:sz w:val="17"/>
          <w:szCs w:val="17"/>
          <w:color w:val="9AA1A3"/>
          <w:spacing w:val="-5"/>
          <w:w w:val="121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</w:t>
      </w:r>
      <w:r>
        <w:rPr>
          <w:rFonts w:ascii="Arial" w:hAnsi="Arial" w:cs="Arial" w:eastAsia="Arial"/>
          <w:sz w:val="17"/>
          <w:szCs w:val="17"/>
          <w:color w:val="9AA1A3"/>
          <w:spacing w:val="4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8"/>
        </w:rPr>
        <w:t>milk.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5" w:lineRule="auto"/>
        <w:ind w:left="1368" w:right="1517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v:group style="position:absolute;margin-left:774.215149pt;margin-top:21.934032pt;width:.1pt;height:11.596192pt;mso-position-horizontal-relative:page;mso-position-vertical-relative:paragraph;z-index:-3394" coordorigin="15484,439" coordsize="2,232">
            <v:shape style="position:absolute;left:15484;top:439;width:2;height:232" coordorigin="15484,439" coordsize="0,232" path="m15484,671l15484,439e" filled="f" stroked="t" strokeweight="4.032015pt" strokecolor="#C8E6F2">
              <v:path arrowok="t"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25.501282pt;margin-top:-7.070362pt;width:35.161442pt;height:68pt;mso-position-horizontal-relative:page;mso-position-vertical-relative:paragraph;z-index:-3383" type="#_x0000_t202" filled="f" stroked="f">
            <v:textbox inset="0,0,0,0">
              <w:txbxContent>
                <w:p>
                  <w:pPr>
                    <w:spacing w:before="0" w:after="0" w:line="1360" w:lineRule="exact"/>
                    <w:ind w:right="-244"/>
                    <w:jc w:val="left"/>
                    <w:rPr>
                      <w:rFonts w:ascii="Arial" w:hAnsi="Arial" w:cs="Arial" w:eastAsia="Arial"/>
                      <w:sz w:val="136"/>
                      <w:szCs w:val="136"/>
                    </w:rPr>
                  </w:pPr>
                  <w:rPr/>
                  <w:r>
                    <w:rPr>
                      <w:rFonts w:ascii="Arial" w:hAnsi="Arial" w:cs="Arial" w:eastAsia="Arial"/>
                      <w:sz w:val="136"/>
                      <w:szCs w:val="136"/>
                      <w:color w:val="07B3E9"/>
                      <w:spacing w:val="0"/>
                      <w:w w:val="100"/>
                      <w:b/>
                      <w:bCs/>
                      <w:position w:val="-1"/>
                    </w:rPr>
                    <w:t>8</w:t>
                  </w:r>
                  <w:r>
                    <w:rPr>
                      <w:rFonts w:ascii="Arial" w:hAnsi="Arial" w:cs="Arial" w:eastAsia="Arial"/>
                      <w:sz w:val="136"/>
                      <w:szCs w:val="13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  <w:b/>
          <w:bCs/>
        </w:rPr>
        <w:t>Should</w:t>
      </w:r>
      <w:r>
        <w:rPr>
          <w:rFonts w:ascii="Arial" w:hAnsi="Arial" w:cs="Arial" w:eastAsia="Arial"/>
          <w:sz w:val="17"/>
          <w:szCs w:val="17"/>
          <w:color w:val="9AA1A3"/>
          <w:spacing w:val="-13"/>
          <w:w w:val="11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58"/>
          <w:b/>
          <w:bCs/>
        </w:rPr>
        <w:t>I</w:t>
      </w:r>
      <w:r>
        <w:rPr>
          <w:rFonts w:ascii="Arial" w:hAnsi="Arial" w:cs="Arial" w:eastAsia="Arial"/>
          <w:sz w:val="17"/>
          <w:szCs w:val="17"/>
          <w:color w:val="9AA1A3"/>
          <w:spacing w:val="-31"/>
          <w:w w:val="158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mov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36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on</w:t>
      </w:r>
      <w:r>
        <w:rPr>
          <w:rFonts w:ascii="Arial" w:hAnsi="Arial" w:cs="Arial" w:eastAsia="Arial"/>
          <w:sz w:val="17"/>
          <w:szCs w:val="17"/>
          <w:color w:val="9AA1A3"/>
          <w:spacing w:val="2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32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1"/>
          <w:b/>
          <w:bCs/>
        </w:rPr>
        <w:t>follow-on</w:t>
      </w:r>
      <w:r>
        <w:rPr>
          <w:rFonts w:ascii="Arial" w:hAnsi="Arial" w:cs="Arial" w:eastAsia="Arial"/>
          <w:sz w:val="17"/>
          <w:szCs w:val="17"/>
          <w:color w:val="9AA1A3"/>
          <w:spacing w:val="-14"/>
          <w:w w:val="111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1"/>
          <w:b/>
          <w:bCs/>
        </w:rPr>
        <w:t>formul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1"/>
          <w:b/>
          <w:bCs/>
        </w:rPr>
        <w:t>a</w:t>
      </w:r>
      <w:r>
        <w:rPr>
          <w:rFonts w:ascii="Arial" w:hAnsi="Arial" w:cs="Arial" w:eastAsia="Arial"/>
          <w:sz w:val="17"/>
          <w:szCs w:val="17"/>
          <w:color w:val="9AA1A3"/>
          <w:spacing w:val="-14"/>
          <w:w w:val="111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1"/>
          <w:b/>
          <w:bCs/>
        </w:rPr>
        <w:t>when</w:t>
      </w:r>
      <w:r>
        <w:rPr>
          <w:rFonts w:ascii="Arial" w:hAnsi="Arial" w:cs="Arial" w:eastAsia="Arial"/>
          <w:sz w:val="17"/>
          <w:szCs w:val="17"/>
          <w:color w:val="9AA1A3"/>
          <w:spacing w:val="-3"/>
          <w:w w:val="111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my</w:t>
      </w:r>
      <w:r>
        <w:rPr>
          <w:rFonts w:ascii="Arial" w:hAnsi="Arial" w:cs="Arial" w:eastAsia="Arial"/>
          <w:sz w:val="17"/>
          <w:szCs w:val="17"/>
          <w:color w:val="9AA1A3"/>
          <w:spacing w:val="4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bab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17"/>
          <w:szCs w:val="17"/>
          <w:color w:val="9AA1A3"/>
          <w:spacing w:val="24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8"/>
          <w:b/>
          <w:bCs/>
        </w:rPr>
        <w:t>is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8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si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x</w:t>
      </w:r>
      <w:r>
        <w:rPr>
          <w:rFonts w:ascii="Arial" w:hAnsi="Arial" w:cs="Arial" w:eastAsia="Arial"/>
          <w:sz w:val="17"/>
          <w:szCs w:val="17"/>
          <w:color w:val="9AA1A3"/>
          <w:spacing w:val="21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7"/>
          <w:b/>
          <w:bCs/>
        </w:rPr>
        <w:t>month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7"/>
          <w:b/>
          <w:bCs/>
        </w:rPr>
        <w:t>s</w:t>
      </w:r>
      <w:r>
        <w:rPr>
          <w:rFonts w:ascii="Arial" w:hAnsi="Arial" w:cs="Arial" w:eastAsia="Arial"/>
          <w:sz w:val="17"/>
          <w:szCs w:val="17"/>
          <w:color w:val="9AA1A3"/>
          <w:spacing w:val="17"/>
          <w:w w:val="107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7"/>
          <w:b/>
          <w:bCs/>
        </w:rPr>
        <w:t>old?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39" w:after="0" w:line="240" w:lineRule="auto"/>
        <w:ind w:left="1361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v:group style="position:absolute;margin-left:736.656555pt;margin-top:12.159713pt;width:4.7702pt;height:11.596192pt;mso-position-horizontal-relative:page;mso-position-vertical-relative:paragraph;z-index:-3393" coordorigin="14733,243" coordsize="95,232">
            <v:shape style="position:absolute;left:14733;top:243;width:95;height:232" coordorigin="14733,243" coordsize="95,232" path="m14733,243l14829,243,14829,475,14733,475,14733,243e" filled="t" fillcolor="#C8E6F2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Ther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41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7"/>
          <w:szCs w:val="17"/>
          <w:color w:val="9AA1A3"/>
          <w:spacing w:val="21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no</w:t>
      </w:r>
      <w:r>
        <w:rPr>
          <w:rFonts w:ascii="Arial" w:hAnsi="Arial" w:cs="Arial" w:eastAsia="Arial"/>
          <w:sz w:val="17"/>
          <w:szCs w:val="17"/>
          <w:color w:val="9AA1A3"/>
          <w:spacing w:val="17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need</w:t>
      </w:r>
      <w:r>
        <w:rPr>
          <w:rFonts w:ascii="Arial" w:hAnsi="Arial" w:cs="Arial" w:eastAsia="Arial"/>
          <w:sz w:val="17"/>
          <w:szCs w:val="17"/>
          <w:color w:val="9AA1A3"/>
          <w:spacing w:val="42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fo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29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9"/>
          <w:b/>
          <w:bCs/>
        </w:rPr>
        <w:t>follow-on</w:t>
      </w:r>
      <w:r>
        <w:rPr>
          <w:rFonts w:ascii="Arial" w:hAnsi="Arial" w:cs="Arial" w:eastAsia="Arial"/>
          <w:sz w:val="17"/>
          <w:szCs w:val="17"/>
          <w:color w:val="9AA1A3"/>
          <w:spacing w:val="2"/>
          <w:w w:val="109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9"/>
          <w:b/>
          <w:bCs/>
        </w:rPr>
        <w:t>formula.</w:t>
      </w:r>
      <w:r>
        <w:rPr>
          <w:rFonts w:ascii="Arial" w:hAnsi="Arial" w:cs="Arial" w:eastAsia="Arial"/>
          <w:sz w:val="17"/>
          <w:szCs w:val="17"/>
          <w:color w:val="9AA1A3"/>
          <w:spacing w:val="-9"/>
          <w:w w:val="109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Stic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k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5BAC4"/>
          <w:spacing w:val="-14"/>
          <w:w w:val="136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36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-12"/>
          <w:w w:val="136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color w:val="9AA1A3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first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26" w:after="0" w:line="240" w:lineRule="auto"/>
        <w:ind w:left="1381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Infant</w:t>
      </w:r>
      <w:r>
        <w:rPr>
          <w:rFonts w:ascii="Arial" w:hAnsi="Arial" w:cs="Arial" w:eastAsia="Arial"/>
          <w:sz w:val="17"/>
          <w:szCs w:val="17"/>
          <w:color w:val="9AA1A3"/>
          <w:spacing w:val="3"/>
          <w:w w:val="115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formul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a</w:t>
      </w:r>
      <w:r>
        <w:rPr>
          <w:rFonts w:ascii="Arial" w:hAnsi="Arial" w:cs="Arial" w:eastAsia="Arial"/>
          <w:sz w:val="17"/>
          <w:szCs w:val="17"/>
          <w:color w:val="9AA1A3"/>
          <w:spacing w:val="-16"/>
          <w:w w:val="115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throughout</w:t>
      </w:r>
      <w:r>
        <w:rPr>
          <w:rFonts w:ascii="Arial" w:hAnsi="Arial" w:cs="Arial" w:eastAsia="Arial"/>
          <w:sz w:val="17"/>
          <w:szCs w:val="17"/>
          <w:color w:val="9AA1A3"/>
          <w:spacing w:val="8"/>
          <w:w w:val="115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first</w:t>
      </w:r>
      <w:r>
        <w:rPr>
          <w:rFonts w:ascii="Arial" w:hAnsi="Arial" w:cs="Arial" w:eastAsia="Arial"/>
          <w:sz w:val="17"/>
          <w:szCs w:val="17"/>
          <w:color w:val="9AA1A3"/>
          <w:spacing w:val="4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yea</w:t>
      </w:r>
      <w:r>
        <w:rPr>
          <w:rFonts w:ascii="Arial" w:hAnsi="Arial" w:cs="Arial" w:eastAsia="Arial"/>
          <w:sz w:val="17"/>
          <w:szCs w:val="17"/>
          <w:color w:val="9AA1A3"/>
          <w:spacing w:val="-1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5BAC4"/>
          <w:spacing w:val="0"/>
          <w:w w:val="100"/>
        </w:rPr>
        <w:t>r.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17" w:lineRule="exact"/>
        <w:ind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36"/>
          <w:szCs w:val="136"/>
          <w:color w:val="07B3E9"/>
          <w:spacing w:val="0"/>
          <w:w w:val="91"/>
          <w:b/>
          <w:bCs/>
          <w:position w:val="-87"/>
        </w:rPr>
        <w:t>9</w:t>
      </w:r>
      <w:r>
        <w:rPr>
          <w:rFonts w:ascii="Arial" w:hAnsi="Arial" w:cs="Arial" w:eastAsia="Arial"/>
          <w:sz w:val="136"/>
          <w:szCs w:val="136"/>
          <w:color w:val="07B3E9"/>
          <w:spacing w:val="-114"/>
          <w:w w:val="91"/>
          <w:b/>
          <w:bCs/>
          <w:position w:val="-8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  <w:b/>
          <w:bCs/>
          <w:position w:val="10"/>
        </w:rPr>
        <w:t>How</w:t>
      </w:r>
      <w:r>
        <w:rPr>
          <w:rFonts w:ascii="Arial" w:hAnsi="Arial" w:cs="Arial" w:eastAsia="Arial"/>
          <w:sz w:val="17"/>
          <w:szCs w:val="17"/>
          <w:color w:val="9AA1A3"/>
          <w:spacing w:val="-16"/>
          <w:w w:val="116"/>
          <w:b/>
          <w:bCs/>
          <w:position w:val="1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  <w:position w:val="10"/>
        </w:rPr>
        <w:t>long</w:t>
      </w:r>
      <w:r>
        <w:rPr>
          <w:rFonts w:ascii="Arial" w:hAnsi="Arial" w:cs="Arial" w:eastAsia="Arial"/>
          <w:sz w:val="17"/>
          <w:szCs w:val="17"/>
          <w:color w:val="9AA1A3"/>
          <w:spacing w:val="33"/>
          <w:w w:val="100"/>
          <w:b/>
          <w:bCs/>
          <w:position w:val="1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  <w:position w:val="10"/>
        </w:rPr>
        <w:t>do</w:t>
      </w:r>
      <w:r>
        <w:rPr>
          <w:rFonts w:ascii="Arial" w:hAnsi="Arial" w:cs="Arial" w:eastAsia="Arial"/>
          <w:sz w:val="17"/>
          <w:szCs w:val="17"/>
          <w:color w:val="9AA1A3"/>
          <w:spacing w:val="31"/>
          <w:w w:val="100"/>
          <w:b/>
          <w:bCs/>
          <w:position w:val="1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58"/>
          <w:b/>
          <w:bCs/>
          <w:position w:val="10"/>
        </w:rPr>
        <w:t>I</w:t>
      </w:r>
      <w:r>
        <w:rPr>
          <w:rFonts w:ascii="Arial" w:hAnsi="Arial" w:cs="Arial" w:eastAsia="Arial"/>
          <w:sz w:val="17"/>
          <w:szCs w:val="17"/>
          <w:color w:val="9AA1A3"/>
          <w:spacing w:val="-39"/>
          <w:w w:val="158"/>
          <w:b/>
          <w:bCs/>
          <w:position w:val="1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  <w:position w:val="10"/>
        </w:rPr>
        <w:t>need</w:t>
      </w:r>
      <w:r>
        <w:rPr>
          <w:rFonts w:ascii="Arial" w:hAnsi="Arial" w:cs="Arial" w:eastAsia="Arial"/>
          <w:sz w:val="17"/>
          <w:szCs w:val="17"/>
          <w:color w:val="9AA1A3"/>
          <w:spacing w:val="35"/>
          <w:w w:val="100"/>
          <w:b/>
          <w:bCs/>
          <w:position w:val="1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  <w:position w:val="10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  <w:position w:val="10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29"/>
          <w:w w:val="100"/>
          <w:b/>
          <w:bCs/>
          <w:position w:val="1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  <w:position w:val="10"/>
        </w:rPr>
        <w:t>us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  <w:position w:val="1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22"/>
          <w:w w:val="100"/>
          <w:b/>
          <w:bCs/>
          <w:position w:val="1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  <w:position w:val="10"/>
        </w:rPr>
        <w:t>infan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  <w:position w:val="10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  <w:position w:val="1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4"/>
          <w:w w:val="100"/>
          <w:b/>
          <w:bCs/>
          <w:position w:val="1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7"/>
          <w:b/>
          <w:bCs/>
          <w:position w:val="10"/>
        </w:rPr>
        <w:t>formul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7"/>
          <w:b/>
          <w:bCs/>
          <w:position w:val="10"/>
        </w:rPr>
        <w:t>a</w:t>
      </w:r>
      <w:r>
        <w:rPr>
          <w:rFonts w:ascii="Arial" w:hAnsi="Arial" w:cs="Arial" w:eastAsia="Arial"/>
          <w:sz w:val="17"/>
          <w:szCs w:val="17"/>
          <w:color w:val="9AA1A3"/>
          <w:spacing w:val="18"/>
          <w:w w:val="107"/>
          <w:b/>
          <w:bCs/>
          <w:position w:val="1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7"/>
          <w:b/>
          <w:bCs/>
          <w:position w:val="10"/>
        </w:rPr>
        <w:t>for?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89" w:lineRule="exact"/>
        <w:ind w:left="905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  <w:position w:val="2"/>
        </w:rPr>
        <w:t>Whe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  <w:position w:val="2"/>
        </w:rPr>
        <w:t>n</w:t>
      </w:r>
      <w:r>
        <w:rPr>
          <w:rFonts w:ascii="Arial" w:hAnsi="Arial" w:cs="Arial" w:eastAsia="Arial"/>
          <w:sz w:val="17"/>
          <w:szCs w:val="17"/>
          <w:color w:val="9AA1A3"/>
          <w:spacing w:val="-7"/>
          <w:w w:val="116"/>
          <w:position w:val="2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  <w:position w:val="2"/>
        </w:rPr>
        <w:t>your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  <w:position w:val="2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7"/>
          <w:w w:val="100"/>
          <w:position w:val="2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  <w:position w:val="2"/>
        </w:rPr>
        <w:t>baby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  <w:position w:val="2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12"/>
          <w:w w:val="100"/>
          <w:position w:val="2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position w:val="2"/>
        </w:rPr>
        <w:t>is</w:t>
      </w:r>
      <w:r>
        <w:rPr>
          <w:rFonts w:ascii="Arial" w:hAnsi="Arial" w:cs="Arial" w:eastAsia="Arial"/>
          <w:sz w:val="17"/>
          <w:szCs w:val="17"/>
          <w:color w:val="9AA1A3"/>
          <w:spacing w:val="12"/>
          <w:w w:val="100"/>
          <w:position w:val="2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  <w:position w:val="2"/>
        </w:rPr>
        <w:t>one</w:t>
      </w:r>
      <w:r>
        <w:rPr>
          <w:rFonts w:ascii="Arial" w:hAnsi="Arial" w:cs="Arial" w:eastAsia="Arial"/>
          <w:sz w:val="17"/>
          <w:szCs w:val="17"/>
          <w:color w:val="AFAEAC"/>
          <w:spacing w:val="31"/>
          <w:w w:val="100"/>
          <w:position w:val="2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  <w:position w:val="2"/>
        </w:rPr>
        <w:t>year</w:t>
      </w:r>
      <w:r>
        <w:rPr>
          <w:rFonts w:ascii="Arial" w:hAnsi="Arial" w:cs="Arial" w:eastAsia="Arial"/>
          <w:sz w:val="17"/>
          <w:szCs w:val="17"/>
          <w:color w:val="AFAEAC"/>
          <w:spacing w:val="47"/>
          <w:w w:val="100"/>
          <w:position w:val="2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7"/>
          <w:position w:val="2"/>
        </w:rPr>
        <w:t>old</w:t>
      </w:r>
      <w:r>
        <w:rPr>
          <w:rFonts w:ascii="Arial" w:hAnsi="Arial" w:cs="Arial" w:eastAsia="Arial"/>
          <w:sz w:val="17"/>
          <w:szCs w:val="17"/>
          <w:color w:val="AFAEAC"/>
          <w:spacing w:val="8"/>
          <w:w w:val="117"/>
          <w:position w:val="2"/>
        </w:rPr>
        <w:t>,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7"/>
          <w:position w:val="2"/>
        </w:rPr>
        <w:t>the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7"/>
          <w:position w:val="2"/>
        </w:rPr>
        <w:t>y</w:t>
      </w:r>
      <w:r>
        <w:rPr>
          <w:rFonts w:ascii="Arial" w:hAnsi="Arial" w:cs="Arial" w:eastAsia="Arial"/>
          <w:sz w:val="17"/>
          <w:szCs w:val="17"/>
          <w:color w:val="AFAEAC"/>
          <w:spacing w:val="-8"/>
          <w:w w:val="117"/>
          <w:position w:val="2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8"/>
          <w:position w:val="2"/>
        </w:rPr>
        <w:t>will</w:t>
      </w:r>
      <w:r>
        <w:rPr>
          <w:rFonts w:ascii="Arial" w:hAnsi="Arial" w:cs="Arial" w:eastAsia="Arial"/>
          <w:sz w:val="17"/>
          <w:szCs w:val="17"/>
          <w:color w:val="9AA1A3"/>
          <w:spacing w:val="-22"/>
          <w:w w:val="100"/>
          <w:position w:val="2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  <w:position w:val="2"/>
        </w:rPr>
        <w:t>be</w:t>
      </w:r>
      <w:r>
        <w:rPr>
          <w:rFonts w:ascii="Arial" w:hAnsi="Arial" w:cs="Arial" w:eastAsia="Arial"/>
          <w:sz w:val="17"/>
          <w:szCs w:val="17"/>
          <w:color w:val="AFAEAC"/>
          <w:spacing w:val="45"/>
          <w:w w:val="100"/>
          <w:position w:val="2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6"/>
          <w:position w:val="2"/>
        </w:rPr>
        <w:t>get</w:t>
      </w:r>
      <w:r>
        <w:rPr>
          <w:rFonts w:ascii="Arial" w:hAnsi="Arial" w:cs="Arial" w:eastAsia="Arial"/>
          <w:sz w:val="17"/>
          <w:szCs w:val="17"/>
          <w:color w:val="AFAEAC"/>
          <w:spacing w:val="7"/>
          <w:w w:val="116"/>
          <w:position w:val="2"/>
        </w:rPr>
        <w:t>t</w:t>
      </w:r>
      <w:r>
        <w:rPr>
          <w:rFonts w:ascii="Arial" w:hAnsi="Arial" w:cs="Arial" w:eastAsia="Arial"/>
          <w:sz w:val="17"/>
          <w:szCs w:val="17"/>
          <w:color w:val="CACAC8"/>
          <w:spacing w:val="-12"/>
          <w:w w:val="116"/>
          <w:position w:val="2"/>
        </w:rPr>
        <w:t>i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  <w:position w:val="2"/>
        </w:rPr>
        <w:t>ng</w:t>
      </w:r>
      <w:r>
        <w:rPr>
          <w:rFonts w:ascii="Arial" w:hAnsi="Arial" w:cs="Arial" w:eastAsia="Arial"/>
          <w:sz w:val="17"/>
          <w:szCs w:val="17"/>
          <w:color w:val="9AA1A3"/>
          <w:spacing w:val="10"/>
          <w:w w:val="116"/>
          <w:position w:val="2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  <w:position w:val="2"/>
        </w:rPr>
        <w:t>more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26" w:after="0" w:line="240" w:lineRule="auto"/>
        <w:ind w:left="912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f</w:t>
      </w:r>
      <w:r>
        <w:rPr>
          <w:rFonts w:ascii="Arial" w:hAnsi="Arial" w:cs="Arial" w:eastAsia="Arial"/>
          <w:sz w:val="17"/>
          <w:szCs w:val="17"/>
          <w:color w:val="AFAEAC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thei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energy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2"/>
        </w:rPr>
        <w:t>,</w:t>
      </w:r>
      <w:r>
        <w:rPr>
          <w:rFonts w:ascii="Arial" w:hAnsi="Arial" w:cs="Arial" w:eastAsia="Arial"/>
          <w:sz w:val="17"/>
          <w:szCs w:val="17"/>
          <w:color w:val="9AA1A3"/>
          <w:spacing w:val="-3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vita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m</w:t>
      </w:r>
      <w:r>
        <w:rPr>
          <w:rFonts w:ascii="Arial" w:hAnsi="Arial" w:cs="Arial" w:eastAsia="Arial"/>
          <w:sz w:val="17"/>
          <w:szCs w:val="17"/>
          <w:color w:val="AFAEAC"/>
          <w:spacing w:val="2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ins</w:t>
      </w:r>
      <w:r>
        <w:rPr>
          <w:rFonts w:ascii="Arial" w:hAnsi="Arial" w:cs="Arial" w:eastAsia="Arial"/>
          <w:sz w:val="17"/>
          <w:szCs w:val="17"/>
          <w:color w:val="9AA1A3"/>
          <w:spacing w:val="2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and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3"/>
        </w:rPr>
        <w:t>miner</w:t>
      </w:r>
      <w:r>
        <w:rPr>
          <w:rFonts w:ascii="Arial" w:hAnsi="Arial" w:cs="Arial" w:eastAsia="Arial"/>
          <w:sz w:val="17"/>
          <w:szCs w:val="17"/>
          <w:color w:val="AFAEAC"/>
          <w:spacing w:val="9"/>
          <w:w w:val="113"/>
        </w:rPr>
        <w:t>a</w:t>
      </w:r>
      <w:r>
        <w:rPr>
          <w:rFonts w:ascii="Arial" w:hAnsi="Arial" w:cs="Arial" w:eastAsia="Arial"/>
          <w:sz w:val="17"/>
          <w:szCs w:val="17"/>
          <w:color w:val="CACAC8"/>
          <w:spacing w:val="-6"/>
          <w:w w:val="113"/>
        </w:rPr>
        <w:t>l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3"/>
        </w:rPr>
        <w:t>s</w:t>
      </w:r>
      <w:r>
        <w:rPr>
          <w:rFonts w:ascii="Arial" w:hAnsi="Arial" w:cs="Arial" w:eastAsia="Arial"/>
          <w:sz w:val="17"/>
          <w:szCs w:val="17"/>
          <w:color w:val="AFAEAC"/>
          <w:spacing w:val="4"/>
          <w:w w:val="113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fro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m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8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6"/>
        </w:rPr>
        <w:t>food</w:t>
      </w:r>
      <w:r>
        <w:rPr>
          <w:rFonts w:ascii="Arial" w:hAnsi="Arial" w:cs="Arial" w:eastAsia="Arial"/>
          <w:sz w:val="17"/>
          <w:szCs w:val="17"/>
          <w:color w:val="AFAEAC"/>
          <w:spacing w:val="5"/>
          <w:w w:val="116"/>
        </w:rPr>
        <w:t>,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6"/>
        </w:rPr>
        <w:t>and</w:t>
      </w:r>
      <w:r>
        <w:rPr>
          <w:rFonts w:ascii="Arial" w:hAnsi="Arial" w:cs="Arial" w:eastAsia="Arial"/>
          <w:sz w:val="17"/>
          <w:szCs w:val="17"/>
          <w:color w:val="AFAEAC"/>
          <w:spacing w:val="4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6"/>
        </w:rPr>
        <w:t>f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7"/>
        </w:rPr>
        <w:t>u</w:t>
      </w:r>
      <w:r>
        <w:rPr>
          <w:rFonts w:ascii="Arial" w:hAnsi="Arial" w:cs="Arial" w:eastAsia="Arial"/>
          <w:sz w:val="17"/>
          <w:szCs w:val="17"/>
          <w:color w:val="9AA1A3"/>
          <w:spacing w:val="-11"/>
          <w:w w:val="120"/>
        </w:rPr>
        <w:t>I</w:t>
      </w:r>
      <w:r>
        <w:rPr>
          <w:rFonts w:ascii="Arial" w:hAnsi="Arial" w:cs="Arial" w:eastAsia="Arial"/>
          <w:sz w:val="17"/>
          <w:szCs w:val="17"/>
          <w:color w:val="CACAC8"/>
          <w:spacing w:val="0"/>
          <w:w w:val="120"/>
        </w:rPr>
        <w:t>I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19" w:after="0" w:line="240" w:lineRule="auto"/>
        <w:ind w:left="912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fat</w:t>
      </w:r>
      <w:r>
        <w:rPr>
          <w:rFonts w:ascii="Arial" w:hAnsi="Arial" w:cs="Arial" w:eastAsia="Arial"/>
          <w:sz w:val="17"/>
          <w:szCs w:val="17"/>
          <w:color w:val="9AA1A3"/>
          <w:spacing w:val="3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20"/>
        </w:rPr>
        <w:t>cows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20"/>
        </w:rPr>
        <w:t>'</w:t>
      </w:r>
      <w:r>
        <w:rPr>
          <w:rFonts w:ascii="Arial" w:hAnsi="Arial" w:cs="Arial" w:eastAsia="Arial"/>
          <w:sz w:val="17"/>
          <w:szCs w:val="17"/>
          <w:color w:val="AFAEAC"/>
          <w:spacing w:val="-16"/>
          <w:w w:val="12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20"/>
        </w:rPr>
        <w:t>milk</w:t>
      </w:r>
      <w:r>
        <w:rPr>
          <w:rFonts w:ascii="Arial" w:hAnsi="Arial" w:cs="Arial" w:eastAsia="Arial"/>
          <w:sz w:val="17"/>
          <w:szCs w:val="17"/>
          <w:color w:val="AFAEAC"/>
          <w:spacing w:val="-11"/>
          <w:w w:val="12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can</w:t>
      </w:r>
      <w:r>
        <w:rPr>
          <w:rFonts w:ascii="Arial" w:hAnsi="Arial" w:cs="Arial" w:eastAsia="Arial"/>
          <w:sz w:val="17"/>
          <w:szCs w:val="17"/>
          <w:color w:val="AFAEAC"/>
          <w:spacing w:val="4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be</w:t>
      </w:r>
      <w:r>
        <w:rPr>
          <w:rFonts w:ascii="Arial" w:hAnsi="Arial" w:cs="Arial" w:eastAsia="Arial"/>
          <w:sz w:val="17"/>
          <w:szCs w:val="17"/>
          <w:color w:val="AFAEAC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7"/>
        </w:rPr>
        <w:t>thei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7"/>
        </w:rPr>
        <w:t>r</w:t>
      </w:r>
      <w:r>
        <w:rPr>
          <w:rFonts w:ascii="Arial" w:hAnsi="Arial" w:cs="Arial" w:eastAsia="Arial"/>
          <w:sz w:val="17"/>
          <w:szCs w:val="17"/>
          <w:color w:val="AFAEAC"/>
          <w:spacing w:val="-5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7"/>
        </w:rPr>
        <w:t>main</w:t>
      </w:r>
      <w:r>
        <w:rPr>
          <w:rFonts w:ascii="Arial" w:hAnsi="Arial" w:cs="Arial" w:eastAsia="Arial"/>
          <w:sz w:val="17"/>
          <w:szCs w:val="17"/>
          <w:color w:val="AFAEAC"/>
          <w:spacing w:val="-10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7"/>
        </w:rPr>
        <w:t>milk</w:t>
      </w:r>
      <w:r>
        <w:rPr>
          <w:rFonts w:ascii="Arial" w:hAnsi="Arial" w:cs="Arial" w:eastAsia="Arial"/>
          <w:sz w:val="17"/>
          <w:szCs w:val="17"/>
          <w:color w:val="AFAEAC"/>
          <w:spacing w:val="14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drink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.</w:t>
      </w:r>
      <w:r>
        <w:rPr>
          <w:rFonts w:ascii="Arial" w:hAnsi="Arial" w:cs="Arial" w:eastAsia="Arial"/>
          <w:sz w:val="17"/>
          <w:szCs w:val="17"/>
          <w:color w:val="9AA1A3"/>
          <w:spacing w:val="-8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If</w:t>
      </w:r>
      <w:r>
        <w:rPr>
          <w:rFonts w:ascii="Arial" w:hAnsi="Arial" w:cs="Arial" w:eastAsia="Arial"/>
          <w:sz w:val="17"/>
          <w:szCs w:val="17"/>
          <w:color w:val="9AA1A3"/>
          <w:spacing w:val="18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00"/>
        </w:rPr>
        <w:t>you</w:t>
      </w:r>
      <w:r>
        <w:rPr>
          <w:rFonts w:ascii="Arial" w:hAnsi="Arial" w:cs="Arial" w:eastAsia="Arial"/>
          <w:sz w:val="17"/>
          <w:szCs w:val="17"/>
          <w:color w:val="AFAEAC"/>
          <w:spacing w:val="4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2"/>
        </w:rPr>
        <w:t>have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26" w:after="0" w:line="279" w:lineRule="auto"/>
        <w:ind w:left="918" w:right="1983" w:firstLine="-7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any</w:t>
      </w:r>
      <w:r>
        <w:rPr>
          <w:rFonts w:ascii="Arial" w:hAnsi="Arial" w:cs="Arial" w:eastAsia="Arial"/>
          <w:sz w:val="17"/>
          <w:szCs w:val="17"/>
          <w:color w:val="9AA1A3"/>
          <w:spacing w:val="3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concerns</w:t>
      </w:r>
      <w:r>
        <w:rPr>
          <w:rFonts w:ascii="Arial" w:hAnsi="Arial" w:cs="Arial" w:eastAsia="Arial"/>
          <w:sz w:val="17"/>
          <w:szCs w:val="17"/>
          <w:color w:val="9AA1A3"/>
          <w:spacing w:val="13"/>
          <w:w w:val="117"/>
        </w:rPr>
        <w:t>,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or</w:t>
      </w:r>
      <w:r>
        <w:rPr>
          <w:rFonts w:ascii="Arial" w:hAnsi="Arial" w:cs="Arial" w:eastAsia="Arial"/>
          <w:sz w:val="17"/>
          <w:szCs w:val="17"/>
          <w:color w:val="9AA1A3"/>
          <w:spacing w:val="-23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wan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-2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18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know</w:t>
      </w:r>
      <w:r>
        <w:rPr>
          <w:rFonts w:ascii="Arial" w:hAnsi="Arial" w:cs="Arial" w:eastAsia="Arial"/>
          <w:sz w:val="17"/>
          <w:szCs w:val="17"/>
          <w:color w:val="9AA1A3"/>
          <w:spacing w:val="-4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abou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-8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othe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milks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,</w:t>
      </w:r>
      <w:r>
        <w:rPr>
          <w:rFonts w:ascii="Arial" w:hAnsi="Arial" w:cs="Arial" w:eastAsia="Arial"/>
          <w:sz w:val="17"/>
          <w:szCs w:val="17"/>
          <w:color w:val="9AA1A3"/>
          <w:spacing w:val="-11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ask</w:t>
      </w:r>
      <w:r>
        <w:rPr>
          <w:rFonts w:ascii="Arial" w:hAnsi="Arial" w:cs="Arial" w:eastAsia="Arial"/>
          <w:sz w:val="17"/>
          <w:szCs w:val="17"/>
          <w:color w:val="9AA1A3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6"/>
        </w:rPr>
        <w:t>your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healt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6"/>
        </w:rPr>
        <w:t>h</w:t>
      </w:r>
      <w:r>
        <w:rPr>
          <w:rFonts w:ascii="Arial" w:hAnsi="Arial" w:cs="Arial" w:eastAsia="Arial"/>
          <w:sz w:val="17"/>
          <w:szCs w:val="17"/>
          <w:color w:val="9AA1A3"/>
          <w:spacing w:val="-21"/>
          <w:w w:val="116"/>
        </w:rPr>
        <w:t> </w:t>
      </w:r>
      <w:r>
        <w:rPr>
          <w:rFonts w:ascii="Arial" w:hAnsi="Arial" w:cs="Arial" w:eastAsia="Arial"/>
          <w:sz w:val="17"/>
          <w:szCs w:val="17"/>
          <w:color w:val="AFAEAC"/>
          <w:spacing w:val="0"/>
          <w:w w:val="116"/>
        </w:rPr>
        <w:t>visitor.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8020" w:h="13100" w:orient="landscape"/>
          <w:pgMar w:top="140" w:bottom="520" w:left="300" w:right="0"/>
          <w:cols w:num="2" w:equalWidth="0">
            <w:col w:w="8096" w:space="1704"/>
            <w:col w:w="7920"/>
          </w:cols>
        </w:sectPr>
      </w:pPr>
      <w:rPr/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2406" w:right="254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v:group style="position:absolute;margin-left:249.028946pt;margin-top:21.282698pt;width:.1pt;height:11.596192pt;mso-position-horizontal-relative:page;mso-position-vertical-relative:paragraph;z-index:-3398" coordorigin="4981,426" coordsize="2,232">
            <v:shape style="position:absolute;left:4981;top:426;width:2;height:232" coordorigin="4981,426" coordsize="0,232" path="m4981,658l4981,426e" filled="f" stroked="t" strokeweight="3.702385pt" strokecolor="#C8E6F2">
              <v:path arrowok="t"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406158pt;margin-top:-12.932514pt;width:32.892962pt;height:68.0pt;mso-position-horizontal-relative:page;mso-position-vertical-relative:paragraph;z-index:-3382" type="#_x0000_t202" filled="f" stroked="f">
            <v:textbox inset="0,0,0,0">
              <w:txbxContent>
                <w:p>
                  <w:pPr>
                    <w:spacing w:before="0" w:after="0" w:line="1360" w:lineRule="exact"/>
                    <w:ind w:right="-244"/>
                    <w:jc w:val="left"/>
                    <w:rPr>
                      <w:rFonts w:ascii="Arial" w:hAnsi="Arial" w:cs="Arial" w:eastAsia="Arial"/>
                      <w:sz w:val="136"/>
                      <w:szCs w:val="136"/>
                    </w:rPr>
                  </w:pPr>
                  <w:rPr/>
                  <w:r>
                    <w:rPr>
                      <w:rFonts w:ascii="Arial" w:hAnsi="Arial" w:cs="Arial" w:eastAsia="Arial"/>
                      <w:sz w:val="136"/>
                      <w:szCs w:val="136"/>
                      <w:color w:val="07B3E9"/>
                      <w:spacing w:val="0"/>
                      <w:w w:val="100"/>
                      <w:b/>
                      <w:bCs/>
                      <w:position w:val="-1"/>
                    </w:rPr>
                    <w:t>5</w:t>
                  </w:r>
                  <w:r>
                    <w:rPr>
                      <w:rFonts w:ascii="Arial" w:hAnsi="Arial" w:cs="Arial" w:eastAsia="Arial"/>
                      <w:sz w:val="136"/>
                      <w:szCs w:val="13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You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1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baby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0"/>
        </w:rPr>
        <w:t>will</w:t>
      </w:r>
      <w:r>
        <w:rPr>
          <w:rFonts w:ascii="Arial" w:hAnsi="Arial" w:cs="Arial" w:eastAsia="Arial"/>
          <w:sz w:val="17"/>
          <w:szCs w:val="17"/>
          <w:color w:val="9AA1A3"/>
          <w:spacing w:val="10"/>
          <w:w w:val="12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0"/>
        </w:rPr>
        <w:t>know</w:t>
      </w:r>
      <w:r>
        <w:rPr>
          <w:rFonts w:ascii="Arial" w:hAnsi="Arial" w:cs="Arial" w:eastAsia="Arial"/>
          <w:sz w:val="17"/>
          <w:szCs w:val="17"/>
          <w:color w:val="9AA1A3"/>
          <w:spacing w:val="-24"/>
          <w:w w:val="12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0"/>
        </w:rPr>
        <w:t>how</w:t>
      </w:r>
      <w:r>
        <w:rPr>
          <w:rFonts w:ascii="Arial" w:hAnsi="Arial" w:cs="Arial" w:eastAsia="Arial"/>
          <w:sz w:val="17"/>
          <w:szCs w:val="17"/>
          <w:color w:val="9AA1A3"/>
          <w:spacing w:val="-4"/>
          <w:w w:val="12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0"/>
        </w:rPr>
        <w:t>much</w:t>
      </w:r>
      <w:r>
        <w:rPr>
          <w:rFonts w:ascii="Arial" w:hAnsi="Arial" w:cs="Arial" w:eastAsia="Arial"/>
          <w:sz w:val="17"/>
          <w:szCs w:val="17"/>
          <w:color w:val="9AA1A3"/>
          <w:spacing w:val="-22"/>
          <w:w w:val="12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0"/>
        </w:rPr>
        <w:t>milk</w:t>
      </w:r>
      <w:r>
        <w:rPr>
          <w:rFonts w:ascii="Arial" w:hAnsi="Arial" w:cs="Arial" w:eastAsia="Arial"/>
          <w:sz w:val="17"/>
          <w:szCs w:val="17"/>
          <w:color w:val="9AA1A3"/>
          <w:spacing w:val="-6"/>
          <w:w w:val="12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the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need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.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19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Forc1ng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your</w:t>
      </w:r>
      <w:r>
        <w:rPr>
          <w:rFonts w:ascii="Arial" w:hAnsi="Arial" w:cs="Arial" w:eastAsia="Arial"/>
          <w:sz w:val="17"/>
          <w:szCs w:val="17"/>
          <w:color w:val="9AA1A3"/>
          <w:spacing w:val="4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baby</w:t>
      </w:r>
      <w:r>
        <w:rPr>
          <w:rFonts w:ascii="Arial" w:hAnsi="Arial" w:cs="Arial" w:eastAsia="Arial"/>
          <w:sz w:val="17"/>
          <w:szCs w:val="17"/>
          <w:color w:val="9AA1A3"/>
          <w:spacing w:val="-22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4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fin1s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h</w:t>
      </w:r>
      <w:r>
        <w:rPr>
          <w:rFonts w:ascii="Arial" w:hAnsi="Arial" w:cs="Arial" w:eastAsia="Arial"/>
          <w:sz w:val="17"/>
          <w:szCs w:val="17"/>
          <w:color w:val="9AA1A3"/>
          <w:spacing w:val="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color w:val="9AA1A3"/>
          <w:spacing w:val="1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fee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d</w:t>
      </w:r>
      <w:r>
        <w:rPr>
          <w:rFonts w:ascii="Arial" w:hAnsi="Arial" w:cs="Arial" w:eastAsia="Arial"/>
          <w:sz w:val="17"/>
          <w:szCs w:val="17"/>
          <w:color w:val="9AA1A3"/>
          <w:spacing w:val="3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31"/>
        </w:rPr>
        <w:t>will</w:t>
      </w:r>
      <w:r>
        <w:rPr>
          <w:rFonts w:ascii="Arial" w:hAnsi="Arial" w:cs="Arial" w:eastAsia="Arial"/>
          <w:sz w:val="17"/>
          <w:szCs w:val="17"/>
          <w:color w:val="9AA1A3"/>
          <w:spacing w:val="-2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be</w:t>
      </w:r>
      <w:r>
        <w:rPr>
          <w:rFonts w:ascii="Arial" w:hAnsi="Arial" w:cs="Arial" w:eastAsia="Arial"/>
          <w:sz w:val="17"/>
          <w:szCs w:val="17"/>
          <w:color w:val="9AA1A3"/>
          <w:spacing w:val="2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3"/>
        </w:rPr>
        <w:t>distressing,</w:t>
      </w:r>
      <w:r>
        <w:rPr>
          <w:rFonts w:ascii="Arial" w:hAnsi="Arial" w:cs="Arial" w:eastAsia="Arial"/>
          <w:sz w:val="17"/>
          <w:szCs w:val="17"/>
          <w:color w:val="9AA1A3"/>
          <w:spacing w:val="-9"/>
          <w:w w:val="113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and</w:t>
      </w:r>
      <w:r>
        <w:rPr>
          <w:rFonts w:ascii="Arial" w:hAnsi="Arial" w:cs="Arial" w:eastAsia="Arial"/>
          <w:sz w:val="17"/>
          <w:szCs w:val="17"/>
          <w:color w:val="9AA1A3"/>
          <w:spacing w:val="3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can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mean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your</w:t>
      </w:r>
      <w:r>
        <w:rPr>
          <w:rFonts w:ascii="Arial" w:hAnsi="Arial" w:cs="Arial" w:eastAsia="Arial"/>
          <w:sz w:val="17"/>
          <w:szCs w:val="17"/>
          <w:color w:val="9AA1A3"/>
          <w:spacing w:val="4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baby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81"/>
        </w:rPr>
        <w:t>IS</w:t>
      </w:r>
      <w:r>
        <w:rPr>
          <w:rFonts w:ascii="Arial" w:hAnsi="Arial" w:cs="Arial" w:eastAsia="Arial"/>
          <w:sz w:val="17"/>
          <w:szCs w:val="17"/>
          <w:color w:val="9AA1A3"/>
          <w:spacing w:val="17"/>
          <w:w w:val="81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1"/>
        </w:rPr>
        <w:t>overfe</w:t>
      </w:r>
      <w:r>
        <w:rPr>
          <w:rFonts w:ascii="Arial" w:hAnsi="Arial" w:cs="Arial" w:eastAsia="Arial"/>
          <w:sz w:val="17"/>
          <w:szCs w:val="17"/>
          <w:color w:val="9AA1A3"/>
          <w:spacing w:val="1"/>
          <w:w w:val="112"/>
        </w:rPr>
        <w:t>d</w:t>
      </w:r>
      <w:r>
        <w:rPr>
          <w:rFonts w:ascii="Arial" w:hAnsi="Arial" w:cs="Arial" w:eastAsia="Arial"/>
          <w:sz w:val="17"/>
          <w:szCs w:val="17"/>
          <w:color w:val="A5CCE2"/>
          <w:spacing w:val="0"/>
          <w:w w:val="152"/>
        </w:rPr>
        <w:t>.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16" w:lineRule="auto"/>
        <w:ind w:left="628" w:right="6485" w:firstLine="52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pict>
          <v:shape style="position:absolute;margin-left:381.316864pt;margin-top:-4.418974pt;width:60.923077pt;height:54.733032pt;mso-position-horizontal-relative:page;mso-position-vertical-relative:paragraph;z-index:-3403" type="#_x0000_t75">
            <v:imagedata r:id="rId57" o:title=""/>
          </v:shape>
        </w:pict>
      </w:r>
      <w:r>
        <w:rPr>
          <w:rFonts w:ascii="Arial" w:hAnsi="Arial" w:cs="Arial" w:eastAsia="Arial"/>
          <w:sz w:val="23"/>
          <w:szCs w:val="23"/>
          <w:color w:val="0372B8"/>
          <w:spacing w:val="0"/>
          <w:w w:val="100"/>
          <w:b/>
          <w:bCs/>
        </w:rPr>
        <w:t>-u</w:t>
      </w:r>
      <w:r>
        <w:rPr>
          <w:rFonts w:ascii="Arial" w:hAnsi="Arial" w:cs="Arial" w:eastAsia="Arial"/>
          <w:sz w:val="23"/>
          <w:szCs w:val="23"/>
          <w:color w:val="0372B8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0372B8"/>
          <w:spacing w:val="0"/>
          <w:w w:val="111"/>
        </w:rPr>
        <w:t>Q)</w:t>
      </w:r>
      <w:r>
        <w:rPr>
          <w:rFonts w:ascii="Times New Roman" w:hAnsi="Times New Roman" w:cs="Times New Roman" w:eastAsia="Times New Roman"/>
          <w:sz w:val="12"/>
          <w:szCs w:val="12"/>
          <w:color w:val="0372B8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0372B8"/>
          <w:spacing w:val="0"/>
          <w:w w:val="156"/>
        </w:rPr>
        <w:t>(Q</w:t>
      </w:r>
      <w:r>
        <w:rPr>
          <w:rFonts w:ascii="Times New Roman" w:hAnsi="Times New Roman" w:cs="Times New Roman" w:eastAsia="Times New Roman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56" w:lineRule="exact"/>
        <w:ind w:left="68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0372B8"/>
          <w:spacing w:val="0"/>
          <w:w w:val="69"/>
        </w:rPr>
        <w:t>CD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32" w:after="0" w:line="240" w:lineRule="auto"/>
        <w:ind w:left="680" w:right="-85"/>
        <w:jc w:val="left"/>
        <w:tabs>
          <w:tab w:pos="30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15"/>
          <w:szCs w:val="15"/>
          <w:color w:val="0372B8"/>
          <w:spacing w:val="0"/>
          <w:w w:val="100"/>
          <w:i/>
          <w:position w:val="13"/>
        </w:rPr>
        <w:t>&lt;D</w:t>
      </w:r>
      <w:r>
        <w:rPr>
          <w:rFonts w:ascii="Arial" w:hAnsi="Arial" w:cs="Arial" w:eastAsia="Arial"/>
          <w:sz w:val="15"/>
          <w:szCs w:val="15"/>
          <w:color w:val="0372B8"/>
          <w:spacing w:val="0"/>
          <w:w w:val="100"/>
          <w:i/>
          <w:position w:val="13"/>
        </w:rPr>
        <w:tab/>
      </w:r>
      <w:r>
        <w:rPr>
          <w:rFonts w:ascii="Arial" w:hAnsi="Arial" w:cs="Arial" w:eastAsia="Arial"/>
          <w:sz w:val="15"/>
          <w:szCs w:val="15"/>
          <w:color w:val="0372B8"/>
          <w:spacing w:val="0"/>
          <w:w w:val="100"/>
          <w:i/>
          <w:position w:val="13"/>
        </w:rPr>
      </w:r>
      <w:r>
        <w:rPr>
          <w:rFonts w:ascii="Arial" w:hAnsi="Arial" w:cs="Arial" w:eastAsia="Arial"/>
          <w:sz w:val="24"/>
          <w:szCs w:val="24"/>
          <w:color w:val="265431"/>
          <w:spacing w:val="0"/>
          <w:w w:val="91"/>
          <w:b/>
          <w:bCs/>
          <w:position w:val="0"/>
        </w:rPr>
        <w:t>FIRST</w:t>
      </w:r>
      <w:r>
        <w:rPr>
          <w:rFonts w:ascii="Arial" w:hAnsi="Arial" w:cs="Arial" w:eastAsia="Arial"/>
          <w:sz w:val="24"/>
          <w:szCs w:val="24"/>
          <w:color w:val="265431"/>
          <w:spacing w:val="12"/>
          <w:w w:val="91"/>
          <w:b/>
          <w:bCs/>
          <w:position w:val="0"/>
        </w:rPr>
        <w:t> </w:t>
      </w:r>
      <w:r>
        <w:rPr>
          <w:rFonts w:ascii="Arial" w:hAnsi="Arial" w:cs="Arial" w:eastAsia="Arial"/>
          <w:sz w:val="24"/>
          <w:szCs w:val="24"/>
          <w:color w:val="265431"/>
          <w:spacing w:val="0"/>
          <w:w w:val="91"/>
          <w:b/>
          <w:bCs/>
          <w:position w:val="0"/>
        </w:rPr>
        <w:t>STEPS</w:t>
      </w:r>
      <w:r>
        <w:rPr>
          <w:rFonts w:ascii="Arial" w:hAnsi="Arial" w:cs="Arial" w:eastAsia="Arial"/>
          <w:sz w:val="24"/>
          <w:szCs w:val="24"/>
          <w:color w:val="265431"/>
          <w:spacing w:val="-17"/>
          <w:w w:val="91"/>
          <w:b/>
          <w:bCs/>
          <w:position w:val="0"/>
        </w:rPr>
        <w:t> </w:t>
      </w:r>
      <w:r>
        <w:rPr>
          <w:rFonts w:ascii="Arial" w:hAnsi="Arial" w:cs="Arial" w:eastAsia="Arial"/>
          <w:sz w:val="24"/>
          <w:szCs w:val="24"/>
          <w:color w:val="799031"/>
          <w:spacing w:val="0"/>
          <w:w w:val="100"/>
          <w:b/>
          <w:bCs/>
          <w:position w:val="0"/>
        </w:rPr>
        <w:t>NUTRITIO</w:t>
      </w:r>
      <w:r>
        <w:rPr>
          <w:rFonts w:ascii="Arial" w:hAnsi="Arial" w:cs="Arial" w:eastAsia="Arial"/>
          <w:sz w:val="24"/>
          <w:szCs w:val="24"/>
          <w:color w:val="799031"/>
          <w:spacing w:val="0"/>
          <w:w w:val="100"/>
          <w:b/>
          <w:bCs/>
          <w:position w:val="0"/>
        </w:rPr>
        <w:t>N</w:t>
      </w:r>
      <w:r>
        <w:rPr>
          <w:rFonts w:ascii="Arial" w:hAnsi="Arial" w:cs="Arial" w:eastAsia="Arial"/>
          <w:sz w:val="24"/>
          <w:szCs w:val="24"/>
          <w:color w:val="799031"/>
          <w:spacing w:val="-9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24"/>
          <w:szCs w:val="24"/>
          <w:color w:val="265431"/>
          <w:spacing w:val="0"/>
          <w:w w:val="100"/>
          <w:b/>
          <w:bCs/>
          <w:position w:val="0"/>
        </w:rPr>
        <w:t>TRUST</w:t>
      </w:r>
      <w:r>
        <w:rPr>
          <w:rFonts w:ascii="Arial" w:hAnsi="Arial" w:cs="Arial" w:eastAsia="Arial"/>
          <w:sz w:val="24"/>
          <w:szCs w:val="24"/>
          <w:color w:val="265431"/>
          <w:spacing w:val="-23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24"/>
          <w:szCs w:val="24"/>
          <w:color w:val="506E28"/>
          <w:spacing w:val="0"/>
          <w:w w:val="600"/>
          <w:position w:val="0"/>
        </w:rPr>
        <w:t>'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53" w:after="0" w:line="240" w:lineRule="auto"/>
        <w:ind w:left="1388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br w:type="column"/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Wan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  <w:b/>
          <w:bCs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23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  <w:b/>
          <w:bCs/>
        </w:rPr>
        <w:t>know</w:t>
      </w:r>
      <w:r>
        <w:rPr>
          <w:rFonts w:ascii="Arial" w:hAnsi="Arial" w:cs="Arial" w:eastAsia="Arial"/>
          <w:sz w:val="17"/>
          <w:szCs w:val="17"/>
          <w:color w:val="9AA1A3"/>
          <w:spacing w:val="24"/>
          <w:w w:val="11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0"/>
          <w:b/>
          <w:bCs/>
        </w:rPr>
        <w:t>more?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58" w:after="0" w:line="279" w:lineRule="auto"/>
        <w:ind w:left="1394" w:right="2903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v:group style="position:absolute;margin-left:579.188416pt;margin-top:2.036731pt;width:5.109265pt;height:11.596192pt;mso-position-horizontal-relative:page;mso-position-vertical-relative:paragraph;z-index:-3392" coordorigin="11584,41" coordsize="102,232">
            <v:shape style="position:absolute;left:11584;top:41;width:102;height:232" coordorigin="11584,41" coordsize="102,232" path="m11584,41l11686,41,11686,273,11584,273,11584,41e" filled="t" fillcolor="#C8E6F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710.54187pt;margin-top:2.036731pt;width:.1pt;height:11.596192pt;mso-position-horizontal-relative:page;mso-position-vertical-relative:paragraph;z-index:-3391" coordorigin="14211,41" coordsize="2,232">
            <v:shape style="position:absolute;left:14211;top:41;width:2;height:232" coordorigin="14211,41" coordsize="0,232" path="m14211,273l14211,41e" filled="f" stroked="t" strokeweight="2.57197pt" strokecolor="#C8E6F2">
              <v:path arrowok="t"/>
            </v:shape>
          </v:group>
          <w10:wrap type="none"/>
        </w:pict>
      </w:r>
      <w:r>
        <w:rPr/>
        <w:pict>
          <v:group style="position:absolute;margin-left:690.379089pt;margin-top:13.298428pt;width:.1pt;height:12.173096pt;mso-position-horizontal-relative:page;mso-position-vertical-relative:paragraph;z-index:-3390" coordorigin="13808,266" coordsize="2,243">
            <v:shape style="position:absolute;left:13808;top:266;width:2;height:243" coordorigin="13808,266" coordsize="0,243" path="m13808,509l13808,266e" filled="f" stroked="t" strokeweight="4.05556pt" strokecolor="#C8E6F2">
              <v:path arrowok="t"/>
            </v:shape>
          </v:group>
          <w10:wrap type="none"/>
        </w:pict>
      </w:r>
      <w:r>
        <w:rPr/>
        <w:pict>
          <v:group style="position:absolute;margin-left:714.936951pt;margin-top:24.508373pt;width:.1pt;height:11.596192pt;mso-position-horizontal-relative:page;mso-position-vertical-relative:paragraph;z-index:-3389" coordorigin="14299,490" coordsize="2,232">
            <v:shape style="position:absolute;left:14299;top:490;width:2;height:232" coordorigin="14299,490" coordsize="0,232" path="m14299,722l14299,490e" filled="f" stroked="t" strokeweight="4.032015pt" strokecolor="#C8E6F2">
              <v:path arrowok="t"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74.691437pt;margin-top:-13.368732pt;width:60.937603pt;height:68.5pt;mso-position-horizontal-relative:page;mso-position-vertical-relative:paragraph;z-index:-3379" type="#_x0000_t202" filled="f" stroked="f">
            <v:textbox inset="0,0,0,0">
              <w:txbxContent>
                <w:p>
                  <w:pPr>
                    <w:spacing w:before="0" w:after="0" w:line="1370" w:lineRule="exact"/>
                    <w:ind w:right="-245"/>
                    <w:jc w:val="left"/>
                    <w:rPr>
                      <w:rFonts w:ascii="Arial" w:hAnsi="Arial" w:cs="Arial" w:eastAsia="Arial"/>
                      <w:sz w:val="137"/>
                      <w:szCs w:val="137"/>
                    </w:rPr>
                  </w:pPr>
                  <w:rPr/>
                  <w:r>
                    <w:rPr>
                      <w:rFonts w:ascii="Arial" w:hAnsi="Arial" w:cs="Arial" w:eastAsia="Arial"/>
                      <w:sz w:val="137"/>
                      <w:szCs w:val="137"/>
                      <w:color w:val="07B3E9"/>
                      <w:spacing w:val="0"/>
                      <w:w w:val="80"/>
                      <w:b/>
                      <w:bCs/>
                      <w:position w:val="-1"/>
                    </w:rPr>
                    <w:t>10</w:t>
                  </w:r>
                  <w:r>
                    <w:rPr>
                      <w:rFonts w:ascii="Arial" w:hAnsi="Arial" w:cs="Arial" w:eastAsia="Arial"/>
                      <w:sz w:val="137"/>
                      <w:szCs w:val="137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color w:val="9AA1A3"/>
          <w:spacing w:val="22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simpl</w:t>
      </w:r>
      <w:r>
        <w:rPr>
          <w:rFonts w:ascii="Arial" w:hAnsi="Arial" w:cs="Arial" w:eastAsia="Arial"/>
          <w:sz w:val="17"/>
          <w:szCs w:val="17"/>
          <w:color w:val="9AA1A3"/>
          <w:spacing w:val="-17"/>
          <w:w w:val="114"/>
        </w:rPr>
        <w:t>e</w:t>
      </w:r>
      <w:r>
        <w:rPr>
          <w:rFonts w:ascii="Arial" w:hAnsi="Arial" w:cs="Arial" w:eastAsia="Arial"/>
          <w:sz w:val="17"/>
          <w:szCs w:val="17"/>
          <w:color w:val="A5BAC4"/>
          <w:spacing w:val="12"/>
          <w:w w:val="216"/>
        </w:rPr>
        <w:t>,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8"/>
        </w:rPr>
        <w:t>up</w:t>
      </w:r>
      <w:r>
        <w:rPr>
          <w:rFonts w:ascii="Arial" w:hAnsi="Arial" w:cs="Arial" w:eastAsia="Arial"/>
          <w:sz w:val="17"/>
          <w:szCs w:val="17"/>
          <w:color w:val="9AA1A3"/>
          <w:spacing w:val="-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7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27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-8"/>
          <w:w w:val="12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dat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gu1de</w:t>
      </w:r>
      <w:r>
        <w:rPr>
          <w:rFonts w:ascii="Arial" w:hAnsi="Arial" w:cs="Arial" w:eastAsia="Arial"/>
          <w:sz w:val="17"/>
          <w:szCs w:val="17"/>
          <w:color w:val="9AA1A3"/>
          <w:spacing w:val="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on</w:t>
      </w:r>
      <w:r>
        <w:rPr>
          <w:rFonts w:ascii="Arial" w:hAnsi="Arial" w:cs="Arial" w:eastAsia="Arial"/>
          <w:sz w:val="17"/>
          <w:szCs w:val="17"/>
          <w:color w:val="9AA1A3"/>
          <w:spacing w:val="29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1nfant</w:t>
      </w:r>
      <w:r>
        <w:rPr>
          <w:rFonts w:ascii="Arial" w:hAnsi="Arial" w:cs="Arial" w:eastAsia="Arial"/>
          <w:sz w:val="17"/>
          <w:szCs w:val="17"/>
          <w:color w:val="9AA1A3"/>
          <w:spacing w:val="11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1"/>
        </w:rPr>
        <w:t>m1</w:t>
      </w:r>
      <w:r>
        <w:rPr>
          <w:rFonts w:ascii="Arial" w:hAnsi="Arial" w:cs="Arial" w:eastAsia="Arial"/>
          <w:sz w:val="17"/>
          <w:szCs w:val="17"/>
          <w:color w:val="9AA1A3"/>
          <w:spacing w:val="-29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A5BAC4"/>
          <w:spacing w:val="-4"/>
          <w:w w:val="111"/>
        </w:rPr>
        <w:t>l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1"/>
        </w:rPr>
        <w:t>ks</w:t>
      </w:r>
      <w:r>
        <w:rPr>
          <w:rFonts w:ascii="Arial" w:hAnsi="Arial" w:cs="Arial" w:eastAsia="Arial"/>
          <w:sz w:val="17"/>
          <w:szCs w:val="17"/>
          <w:color w:val="9AA1A3"/>
          <w:spacing w:val="1"/>
          <w:w w:val="111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can</w:t>
      </w:r>
      <w:r>
        <w:rPr>
          <w:rFonts w:ascii="Arial" w:hAnsi="Arial" w:cs="Arial" w:eastAsia="Arial"/>
          <w:sz w:val="17"/>
          <w:szCs w:val="17"/>
          <w:color w:val="9AA1A3"/>
          <w:spacing w:val="4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1"/>
        </w:rPr>
        <w:t>be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1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5"/>
        </w:rPr>
        <w:t>downloaded</w:t>
      </w:r>
      <w:r>
        <w:rPr>
          <w:rFonts w:ascii="Arial" w:hAnsi="Arial" w:cs="Arial" w:eastAsia="Arial"/>
          <w:sz w:val="17"/>
          <w:szCs w:val="17"/>
          <w:color w:val="9AA1A3"/>
          <w:spacing w:val="2"/>
          <w:w w:val="115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30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9"/>
          <w:b/>
          <w:bCs/>
        </w:rPr>
        <w:t>firststepsnutritio</w:t>
      </w:r>
      <w:r>
        <w:rPr>
          <w:rFonts w:ascii="Arial" w:hAnsi="Arial" w:cs="Arial" w:eastAsia="Arial"/>
          <w:sz w:val="17"/>
          <w:szCs w:val="17"/>
          <w:color w:val="9AA1A3"/>
          <w:spacing w:val="-15"/>
          <w:w w:val="109"/>
          <w:b/>
          <w:bCs/>
        </w:rPr>
        <w:t>n</w:t>
      </w:r>
      <w:r>
        <w:rPr>
          <w:rFonts w:ascii="Arial" w:hAnsi="Arial" w:cs="Arial" w:eastAsia="Arial"/>
          <w:sz w:val="17"/>
          <w:szCs w:val="17"/>
          <w:color w:val="A5BAC4"/>
          <w:spacing w:val="-9"/>
          <w:w w:val="167"/>
          <w:b/>
          <w:bCs/>
        </w:rPr>
        <w:t>.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8"/>
          <w:b/>
          <w:bCs/>
        </w:rPr>
        <w:t>org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0" w:after="0" w:line="190" w:lineRule="exact"/>
        <w:ind w:left="1401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v:group style="position:absolute;margin-left:566.988220pt;margin-top:8.955125pt;width:.1pt;height:11.596192pt;mso-position-horizontal-relative:page;mso-position-vertical-relative:paragraph;z-index:-3388" coordorigin="11340,179" coordsize="2,232">
            <v:shape style="position:absolute;left:11340;top:179;width:2;height:232" coordorigin="11340,179" coordsize="0,232" path="m11340,411l11340,179e" filled="f" stroked="t" strokeweight="4.361645pt" strokecolor="#C8E6F2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Unice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f</w:t>
      </w:r>
      <w:r>
        <w:rPr>
          <w:rFonts w:ascii="Arial" w:hAnsi="Arial" w:cs="Arial" w:eastAsia="Arial"/>
          <w:sz w:val="17"/>
          <w:szCs w:val="17"/>
          <w:color w:val="9AA1A3"/>
          <w:spacing w:val="3"/>
          <w:w w:val="114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U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K</w:t>
      </w:r>
      <w:r>
        <w:rPr>
          <w:rFonts w:ascii="Arial" w:hAnsi="Arial" w:cs="Arial" w:eastAsia="Arial"/>
          <w:sz w:val="17"/>
          <w:szCs w:val="17"/>
          <w:color w:val="9AA1A3"/>
          <w:spacing w:val="2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4"/>
        </w:rPr>
        <w:t>provides</w:t>
      </w:r>
      <w:r>
        <w:rPr>
          <w:rFonts w:ascii="Arial" w:hAnsi="Arial" w:cs="Arial" w:eastAsia="Arial"/>
          <w:sz w:val="17"/>
          <w:szCs w:val="17"/>
          <w:color w:val="9AA1A3"/>
          <w:spacing w:val="-2"/>
          <w:w w:val="114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color w:val="9AA1A3"/>
          <w:spacing w:val="15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gu1de</w:t>
      </w:r>
      <w:r>
        <w:rPr>
          <w:rFonts w:ascii="Arial" w:hAnsi="Arial" w:cs="Arial" w:eastAsia="Arial"/>
          <w:sz w:val="17"/>
          <w:szCs w:val="17"/>
          <w:color w:val="9AA1A3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on</w:t>
      </w:r>
      <w:r>
        <w:rPr>
          <w:rFonts w:ascii="Arial" w:hAnsi="Arial" w:cs="Arial" w:eastAsia="Arial"/>
          <w:sz w:val="17"/>
          <w:szCs w:val="17"/>
          <w:color w:val="9AA1A3"/>
          <w:spacing w:val="24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8"/>
        </w:rPr>
        <w:t>different</w:t>
      </w:r>
      <w:r>
        <w:rPr>
          <w:rFonts w:ascii="Arial" w:hAnsi="Arial" w:cs="Arial" w:eastAsia="Arial"/>
          <w:sz w:val="17"/>
          <w:szCs w:val="17"/>
          <w:color w:val="9AA1A3"/>
          <w:spacing w:val="-17"/>
          <w:w w:val="118"/>
        </w:rPr>
        <w:t> </w:t>
      </w:r>
      <w:r>
        <w:rPr>
          <w:rFonts w:ascii="Arial" w:hAnsi="Arial" w:cs="Arial" w:eastAsia="Arial"/>
          <w:sz w:val="17"/>
          <w:szCs w:val="17"/>
          <w:color w:val="A5BAC4"/>
          <w:spacing w:val="-7"/>
          <w:w w:val="166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2"/>
        </w:rPr>
        <w:t>ypes</w:t>
      </w:r>
      <w:r>
        <w:rPr>
          <w:rFonts w:ascii="Arial" w:hAnsi="Arial" w:cs="Arial" w:eastAsia="Arial"/>
          <w:sz w:val="17"/>
          <w:szCs w:val="17"/>
          <w:color w:val="9AA1A3"/>
          <w:spacing w:val="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</w:t>
      </w:r>
      <w:r>
        <w:rPr>
          <w:rFonts w:ascii="Arial" w:hAnsi="Arial" w:cs="Arial" w:eastAsia="Arial"/>
          <w:sz w:val="17"/>
          <w:szCs w:val="17"/>
          <w:color w:val="9AA1A3"/>
          <w:spacing w:val="33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3"/>
        </w:rPr>
        <w:t>1nfant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6" w:after="0" w:line="240" w:lineRule="auto"/>
        <w:ind w:left="1401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9AA1A3"/>
          <w:w w:val="116"/>
        </w:rPr>
        <w:t>milk</w:t>
      </w:r>
      <w:r>
        <w:rPr>
          <w:rFonts w:ascii="Arial" w:hAnsi="Arial" w:cs="Arial" w:eastAsia="Arial"/>
          <w:sz w:val="17"/>
          <w:szCs w:val="17"/>
          <w:color w:val="9AA1A3"/>
          <w:spacing w:val="-1"/>
          <w:w w:val="116"/>
        </w:rPr>
        <w:t>s</w:t>
      </w:r>
      <w:r>
        <w:rPr>
          <w:rFonts w:ascii="Arial" w:hAnsi="Arial" w:cs="Arial" w:eastAsia="Arial"/>
          <w:sz w:val="17"/>
          <w:szCs w:val="17"/>
          <w:color w:val="A5BAC4"/>
          <w:spacing w:val="0"/>
          <w:w w:val="180"/>
        </w:rPr>
        <w:t>,</w:t>
      </w:r>
      <w:r>
        <w:rPr>
          <w:rFonts w:ascii="Arial" w:hAnsi="Arial" w:cs="Arial" w:eastAsia="Arial"/>
          <w:sz w:val="17"/>
          <w:szCs w:val="17"/>
          <w:color w:val="A5BAC4"/>
          <w:spacing w:val="-27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2"/>
        </w:rPr>
        <w:t>available</w:t>
      </w:r>
      <w:r>
        <w:rPr>
          <w:rFonts w:ascii="Arial" w:hAnsi="Arial" w:cs="Arial" w:eastAsia="Arial"/>
          <w:sz w:val="17"/>
          <w:szCs w:val="17"/>
          <w:color w:val="9AA1A3"/>
          <w:spacing w:val="2"/>
          <w:w w:val="112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fo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r</w:t>
      </w:r>
      <w:r>
        <w:rPr>
          <w:rFonts w:ascii="Arial" w:hAnsi="Arial" w:cs="Arial" w:eastAsia="Arial"/>
          <w:sz w:val="17"/>
          <w:szCs w:val="17"/>
          <w:color w:val="9AA1A3"/>
          <w:spacing w:val="29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17"/>
        </w:rPr>
        <w:t>download</w:t>
      </w:r>
      <w:r>
        <w:rPr>
          <w:rFonts w:ascii="Arial" w:hAnsi="Arial" w:cs="Arial" w:eastAsia="Arial"/>
          <w:sz w:val="17"/>
          <w:szCs w:val="17"/>
          <w:color w:val="9AA1A3"/>
          <w:spacing w:val="-7"/>
          <w:w w:val="117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a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0"/>
        </w:rPr>
        <w:t>t</w:t>
      </w:r>
      <w:r>
        <w:rPr>
          <w:rFonts w:ascii="Arial" w:hAnsi="Arial" w:cs="Arial" w:eastAsia="Arial"/>
          <w:sz w:val="17"/>
          <w:szCs w:val="17"/>
          <w:color w:val="9AA1A3"/>
          <w:spacing w:val="26"/>
          <w:w w:val="100"/>
        </w:rPr>
        <w:t> </w:t>
      </w:r>
      <w:r>
        <w:rPr>
          <w:rFonts w:ascii="Arial" w:hAnsi="Arial" w:cs="Arial" w:eastAsia="Arial"/>
          <w:sz w:val="17"/>
          <w:szCs w:val="17"/>
          <w:color w:val="9AA1A3"/>
          <w:spacing w:val="0"/>
          <w:w w:val="109"/>
          <w:b/>
          <w:bCs/>
        </w:rPr>
        <w:t>babyfriendly.org.uk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83" w:lineRule="auto"/>
        <w:ind w:left="35" w:right="2810"/>
        <w:jc w:val="center"/>
        <w:rPr>
          <w:rFonts w:ascii="Arial" w:hAnsi="Arial" w:cs="Arial" w:eastAsia="Arial"/>
          <w:sz w:val="12"/>
          <w:szCs w:val="12"/>
        </w:rPr>
      </w:pPr>
      <w:rPr/>
      <w:r>
        <w:rPr/>
        <w:pict>
          <v:shape style="position:absolute;margin-left:780.737671pt;margin-top:5.819962pt;width:60.923077pt;height:55.058823pt;mso-position-horizontal-relative:page;mso-position-vertical-relative:paragraph;z-index:-3402" type="#_x0000_t75">
            <v:imagedata r:id="rId58" o:title=""/>
          </v:shape>
        </w:pic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1"/>
          <w:i/>
        </w:rPr>
        <w:t>Breastfeedin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1"/>
          <w:i/>
        </w:rPr>
        <w:t>g</w:t>
      </w:r>
      <w:r>
        <w:rPr>
          <w:rFonts w:ascii="Arial" w:hAnsi="Arial" w:cs="Arial" w:eastAsia="Arial"/>
          <w:sz w:val="12"/>
          <w:szCs w:val="12"/>
          <w:color w:val="AFAEAC"/>
          <w:spacing w:val="-14"/>
          <w:w w:val="111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1"/>
          <w:i/>
        </w:rPr>
        <w:t>is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1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th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e</w:t>
      </w:r>
      <w:r>
        <w:rPr>
          <w:rFonts w:ascii="Arial" w:hAnsi="Arial" w:cs="Arial" w:eastAsia="Arial"/>
          <w:sz w:val="12"/>
          <w:szCs w:val="12"/>
          <w:color w:val="AFAEAC"/>
          <w:spacing w:val="22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5"/>
          <w:i/>
        </w:rPr>
        <w:t>healthiest</w:t>
      </w:r>
      <w:r>
        <w:rPr>
          <w:rFonts w:ascii="Arial" w:hAnsi="Arial" w:cs="Arial" w:eastAsia="Arial"/>
          <w:sz w:val="12"/>
          <w:szCs w:val="12"/>
          <w:color w:val="AFAEAC"/>
          <w:spacing w:val="-16"/>
          <w:w w:val="115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5"/>
          <w:i/>
        </w:rPr>
        <w:t>way</w:t>
      </w:r>
      <w:r>
        <w:rPr>
          <w:rFonts w:ascii="Arial" w:hAnsi="Arial" w:cs="Arial" w:eastAsia="Arial"/>
          <w:sz w:val="12"/>
          <w:szCs w:val="12"/>
          <w:color w:val="AFAEAC"/>
          <w:spacing w:val="1"/>
          <w:w w:val="115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t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o</w:t>
      </w:r>
      <w:r>
        <w:rPr>
          <w:rFonts w:ascii="Arial" w:hAnsi="Arial" w:cs="Arial" w:eastAsia="Arial"/>
          <w:sz w:val="12"/>
          <w:szCs w:val="12"/>
          <w:color w:val="AFAEAC"/>
          <w:spacing w:val="18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9"/>
          <w:i/>
        </w:rPr>
        <w:t>fee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9"/>
          <w:i/>
        </w:rPr>
        <w:t>d</w:t>
      </w:r>
      <w:r>
        <w:rPr>
          <w:rFonts w:ascii="Arial" w:hAnsi="Arial" w:cs="Arial" w:eastAsia="Arial"/>
          <w:sz w:val="12"/>
          <w:szCs w:val="12"/>
          <w:color w:val="AFAEAC"/>
          <w:spacing w:val="-8"/>
          <w:w w:val="119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your</w:t>
      </w:r>
      <w:r>
        <w:rPr>
          <w:rFonts w:ascii="Arial" w:hAnsi="Arial" w:cs="Arial" w:eastAsia="Arial"/>
          <w:sz w:val="12"/>
          <w:szCs w:val="12"/>
          <w:color w:val="AFAEAC"/>
          <w:spacing w:val="3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baby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.</w:t>
      </w:r>
      <w:r>
        <w:rPr>
          <w:rFonts w:ascii="Arial" w:hAnsi="Arial" w:cs="Arial" w:eastAsia="Arial"/>
          <w:sz w:val="12"/>
          <w:szCs w:val="12"/>
          <w:color w:val="AFAEAC"/>
          <w:spacing w:val="29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29"/>
          <w:i/>
        </w:rPr>
        <w:t>If</w:t>
      </w:r>
      <w:r>
        <w:rPr>
          <w:rFonts w:ascii="Arial" w:hAnsi="Arial" w:cs="Arial" w:eastAsia="Arial"/>
          <w:sz w:val="12"/>
          <w:szCs w:val="12"/>
          <w:color w:val="AFAEAC"/>
          <w:spacing w:val="-5"/>
          <w:w w:val="129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you</w:t>
      </w:r>
      <w:r>
        <w:rPr>
          <w:rFonts w:ascii="Arial" w:hAnsi="Arial" w:cs="Arial" w:eastAsia="Arial"/>
          <w:sz w:val="12"/>
          <w:szCs w:val="12"/>
          <w:color w:val="AFAEAC"/>
          <w:spacing w:val="24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5"/>
          <w:i/>
        </w:rPr>
        <w:t>decide</w:t>
      </w:r>
      <w:r>
        <w:rPr>
          <w:rFonts w:ascii="Arial" w:hAnsi="Arial" w:cs="Arial" w:eastAsia="Arial"/>
          <w:sz w:val="12"/>
          <w:szCs w:val="12"/>
          <w:color w:val="AFAEAC"/>
          <w:spacing w:val="-16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no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t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3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t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o</w:t>
      </w:r>
      <w:r>
        <w:rPr>
          <w:rFonts w:ascii="Arial" w:hAnsi="Arial" w:cs="Arial" w:eastAsia="Arial"/>
          <w:sz w:val="12"/>
          <w:szCs w:val="12"/>
          <w:color w:val="AFAEAC"/>
          <w:spacing w:val="19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3"/>
          <w:i/>
        </w:rPr>
        <w:t>breastfee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3"/>
          <w:i/>
        </w:rPr>
        <w:t>d</w:t>
      </w:r>
      <w:r>
        <w:rPr>
          <w:rFonts w:ascii="Arial" w:hAnsi="Arial" w:cs="Arial" w:eastAsia="Arial"/>
          <w:sz w:val="12"/>
          <w:szCs w:val="12"/>
          <w:color w:val="AFAEAC"/>
          <w:spacing w:val="-12"/>
          <w:w w:val="113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or</w:t>
      </w:r>
      <w:r>
        <w:rPr>
          <w:rFonts w:ascii="Arial" w:hAnsi="Arial" w:cs="Arial" w:eastAsia="Arial"/>
          <w:sz w:val="12"/>
          <w:szCs w:val="12"/>
          <w:color w:val="AFAEAC"/>
          <w:spacing w:val="24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t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o</w:t>
      </w:r>
      <w:r>
        <w:rPr>
          <w:rFonts w:ascii="Arial" w:hAnsi="Arial" w:cs="Arial" w:eastAsia="Arial"/>
          <w:sz w:val="12"/>
          <w:szCs w:val="12"/>
          <w:color w:val="AFAEAC"/>
          <w:spacing w:val="12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21"/>
          <w:i/>
        </w:rPr>
        <w:t>stop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21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2"/>
          <w:i/>
        </w:rPr>
        <w:t>breastfeeding,</w:t>
      </w:r>
      <w:r>
        <w:rPr>
          <w:rFonts w:ascii="Arial" w:hAnsi="Arial" w:cs="Arial" w:eastAsia="Arial"/>
          <w:sz w:val="12"/>
          <w:szCs w:val="12"/>
          <w:color w:val="AFAEAC"/>
          <w:spacing w:val="-21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48"/>
          <w:i/>
        </w:rPr>
        <w:t>i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48"/>
          <w:i/>
        </w:rPr>
        <w:t>t</w:t>
      </w:r>
      <w:r>
        <w:rPr>
          <w:rFonts w:ascii="Arial" w:hAnsi="Arial" w:cs="Arial" w:eastAsia="Arial"/>
          <w:sz w:val="12"/>
          <w:szCs w:val="12"/>
          <w:color w:val="AFAEAC"/>
          <w:spacing w:val="-29"/>
          <w:w w:val="148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3"/>
          <w:i/>
        </w:rPr>
        <w:t>is</w:t>
      </w:r>
      <w:r>
        <w:rPr>
          <w:rFonts w:ascii="Arial" w:hAnsi="Arial" w:cs="Arial" w:eastAsia="Arial"/>
          <w:sz w:val="12"/>
          <w:szCs w:val="12"/>
          <w:color w:val="AFAEAC"/>
          <w:spacing w:val="-1"/>
          <w:w w:val="113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3"/>
          <w:i/>
        </w:rPr>
        <w:t>possible</w:t>
      </w:r>
      <w:r>
        <w:rPr>
          <w:rFonts w:ascii="Arial" w:hAnsi="Arial" w:cs="Arial" w:eastAsia="Arial"/>
          <w:sz w:val="12"/>
          <w:szCs w:val="12"/>
          <w:color w:val="AFAEAC"/>
          <w:spacing w:val="-16"/>
          <w:w w:val="113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3"/>
          <w:i/>
        </w:rPr>
        <w:t>t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3"/>
          <w:i/>
        </w:rPr>
        <w:t>o</w:t>
      </w:r>
      <w:r>
        <w:rPr>
          <w:rFonts w:ascii="Arial" w:hAnsi="Arial" w:cs="Arial" w:eastAsia="Arial"/>
          <w:sz w:val="12"/>
          <w:szCs w:val="12"/>
          <w:color w:val="AFAEAC"/>
          <w:spacing w:val="1"/>
          <w:w w:val="113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3"/>
          <w:i/>
        </w:rPr>
        <w:t>restart.</w:t>
      </w:r>
      <w:r>
        <w:rPr>
          <w:rFonts w:ascii="Arial" w:hAnsi="Arial" w:cs="Arial" w:eastAsia="Arial"/>
          <w:sz w:val="12"/>
          <w:szCs w:val="12"/>
          <w:color w:val="AFAEAC"/>
          <w:spacing w:val="-6"/>
          <w:w w:val="113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3"/>
          <w:i/>
        </w:rPr>
        <w:t>Givin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3"/>
          <w:i/>
        </w:rPr>
        <w:t>g</w:t>
      </w:r>
      <w:r>
        <w:rPr>
          <w:rFonts w:ascii="Arial" w:hAnsi="Arial" w:cs="Arial" w:eastAsia="Arial"/>
          <w:sz w:val="12"/>
          <w:szCs w:val="12"/>
          <w:color w:val="AFAEAC"/>
          <w:spacing w:val="-11"/>
          <w:w w:val="113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3"/>
          <w:i/>
        </w:rPr>
        <w:t>infant</w:t>
      </w:r>
      <w:r>
        <w:rPr>
          <w:rFonts w:ascii="Arial" w:hAnsi="Arial" w:cs="Arial" w:eastAsia="Arial"/>
          <w:sz w:val="12"/>
          <w:szCs w:val="12"/>
          <w:color w:val="AFAEAC"/>
          <w:spacing w:val="2"/>
          <w:w w:val="113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3"/>
          <w:i/>
        </w:rPr>
        <w:t>formul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3"/>
          <w:i/>
        </w:rPr>
        <w:t>a</w:t>
      </w:r>
      <w:r>
        <w:rPr>
          <w:rFonts w:ascii="Arial" w:hAnsi="Arial" w:cs="Arial" w:eastAsia="Arial"/>
          <w:sz w:val="12"/>
          <w:szCs w:val="12"/>
          <w:color w:val="AFAEAC"/>
          <w:spacing w:val="6"/>
          <w:w w:val="113"/>
          <w:i/>
        </w:rPr>
        <w:t> </w:t>
      </w:r>
      <w:r>
        <w:rPr>
          <w:rFonts w:ascii="Arial" w:hAnsi="Arial" w:cs="Arial" w:eastAsia="Arial"/>
          <w:sz w:val="12"/>
          <w:szCs w:val="12"/>
          <w:color w:val="9AA1A3"/>
          <w:spacing w:val="0"/>
          <w:w w:val="113"/>
          <w:i/>
        </w:rPr>
        <w:t>t</w:t>
      </w:r>
      <w:r>
        <w:rPr>
          <w:rFonts w:ascii="Arial" w:hAnsi="Arial" w:cs="Arial" w:eastAsia="Arial"/>
          <w:sz w:val="12"/>
          <w:szCs w:val="12"/>
          <w:color w:val="9AA1A3"/>
          <w:spacing w:val="0"/>
          <w:w w:val="113"/>
          <w:i/>
        </w:rPr>
        <w:t>o</w:t>
      </w:r>
      <w:r>
        <w:rPr>
          <w:rFonts w:ascii="Arial" w:hAnsi="Arial" w:cs="Arial" w:eastAsia="Arial"/>
          <w:sz w:val="12"/>
          <w:szCs w:val="12"/>
          <w:color w:val="9AA1A3"/>
          <w:spacing w:val="0"/>
          <w:w w:val="113"/>
          <w:i/>
        </w:rPr>
        <w:t> </w:t>
      </w:r>
      <w:r>
        <w:rPr>
          <w:rFonts w:ascii="Arial" w:hAnsi="Arial" w:cs="Arial" w:eastAsia="Arial"/>
          <w:sz w:val="12"/>
          <w:szCs w:val="12"/>
          <w:color w:val="9AA1A3"/>
          <w:spacing w:val="0"/>
          <w:w w:val="113"/>
          <w:i/>
        </w:rPr>
        <w:t>a</w:t>
      </w:r>
      <w:r>
        <w:rPr>
          <w:rFonts w:ascii="Arial" w:hAnsi="Arial" w:cs="Arial" w:eastAsia="Arial"/>
          <w:sz w:val="12"/>
          <w:szCs w:val="12"/>
          <w:color w:val="9AA1A3"/>
          <w:spacing w:val="5"/>
          <w:w w:val="113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3"/>
          <w:i/>
        </w:rPr>
        <w:t>breastfe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3"/>
          <w:i/>
        </w:rPr>
        <w:t>d</w:t>
      </w:r>
      <w:r>
        <w:rPr>
          <w:rFonts w:ascii="Arial" w:hAnsi="Arial" w:cs="Arial" w:eastAsia="Arial"/>
          <w:sz w:val="12"/>
          <w:szCs w:val="12"/>
          <w:color w:val="AFAEAC"/>
          <w:spacing w:val="-16"/>
          <w:w w:val="113"/>
          <w:i/>
        </w:rPr>
        <w:t> </w:t>
      </w:r>
      <w:r>
        <w:rPr>
          <w:rFonts w:ascii="Arial" w:hAnsi="Arial" w:cs="Arial" w:eastAsia="Arial"/>
          <w:sz w:val="12"/>
          <w:szCs w:val="12"/>
          <w:color w:val="9AA1A3"/>
          <w:spacing w:val="0"/>
          <w:w w:val="113"/>
          <w:i/>
        </w:rPr>
        <w:t>baby</w:t>
      </w:r>
      <w:r>
        <w:rPr>
          <w:rFonts w:ascii="Arial" w:hAnsi="Arial" w:cs="Arial" w:eastAsia="Arial"/>
          <w:sz w:val="12"/>
          <w:szCs w:val="12"/>
          <w:color w:val="9AA1A3"/>
          <w:spacing w:val="1"/>
          <w:w w:val="113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will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2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6"/>
          <w:i/>
        </w:rPr>
        <w:t>reduce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137" w:lineRule="exact"/>
        <w:ind w:left="28" w:right="2813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your</w:t>
      </w:r>
      <w:r>
        <w:rPr>
          <w:rFonts w:ascii="Arial" w:hAnsi="Arial" w:cs="Arial" w:eastAsia="Arial"/>
          <w:sz w:val="12"/>
          <w:szCs w:val="12"/>
          <w:color w:val="AFAEAC"/>
          <w:spacing w:val="3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7"/>
          <w:i/>
        </w:rPr>
        <w:t>milk</w:t>
      </w:r>
      <w:r>
        <w:rPr>
          <w:rFonts w:ascii="Arial" w:hAnsi="Arial" w:cs="Arial" w:eastAsia="Arial"/>
          <w:sz w:val="12"/>
          <w:szCs w:val="12"/>
          <w:color w:val="AFAEAC"/>
          <w:spacing w:val="-2"/>
          <w:w w:val="117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7"/>
          <w:i/>
        </w:rPr>
        <w:t>supply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7"/>
          <w:i/>
        </w:rPr>
        <w:t>.</w:t>
      </w:r>
      <w:r>
        <w:rPr>
          <w:rFonts w:ascii="Arial" w:hAnsi="Arial" w:cs="Arial" w:eastAsia="Arial"/>
          <w:sz w:val="12"/>
          <w:szCs w:val="12"/>
          <w:color w:val="AFAEAC"/>
          <w:spacing w:val="-16"/>
          <w:w w:val="117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Yo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u</w:t>
      </w:r>
      <w:r>
        <w:rPr>
          <w:rFonts w:ascii="Arial" w:hAnsi="Arial" w:cs="Arial" w:eastAsia="Arial"/>
          <w:sz w:val="12"/>
          <w:szCs w:val="12"/>
          <w:color w:val="AFAEAC"/>
          <w:spacing w:val="6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do</w:t>
      </w:r>
      <w:r>
        <w:rPr>
          <w:rFonts w:ascii="Arial" w:hAnsi="Arial" w:cs="Arial" w:eastAsia="Arial"/>
          <w:sz w:val="12"/>
          <w:szCs w:val="12"/>
          <w:color w:val="AFAEAC"/>
          <w:spacing w:val="18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no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t</w:t>
      </w:r>
      <w:r>
        <w:rPr>
          <w:rFonts w:ascii="Arial" w:hAnsi="Arial" w:cs="Arial" w:eastAsia="Arial"/>
          <w:sz w:val="12"/>
          <w:szCs w:val="12"/>
          <w:color w:val="AFAEAC"/>
          <w:spacing w:val="27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8"/>
          <w:i/>
        </w:rPr>
        <w:t>need</w:t>
      </w:r>
      <w:r>
        <w:rPr>
          <w:rFonts w:ascii="Arial" w:hAnsi="Arial" w:cs="Arial" w:eastAsia="Arial"/>
          <w:sz w:val="12"/>
          <w:szCs w:val="12"/>
          <w:color w:val="AFAEAC"/>
          <w:spacing w:val="-18"/>
          <w:w w:val="118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8"/>
          <w:i/>
        </w:rPr>
        <w:t>t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8"/>
          <w:i/>
        </w:rPr>
        <w:t>o</w:t>
      </w:r>
      <w:r>
        <w:rPr>
          <w:rFonts w:ascii="Arial" w:hAnsi="Arial" w:cs="Arial" w:eastAsia="Arial"/>
          <w:sz w:val="12"/>
          <w:szCs w:val="12"/>
          <w:color w:val="AFAEAC"/>
          <w:spacing w:val="2"/>
          <w:w w:val="118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AFAEAC"/>
          <w:spacing w:val="0"/>
          <w:w w:val="100"/>
          <w:i/>
        </w:rPr>
        <w:t>eat</w:t>
      </w:r>
      <w:r>
        <w:rPr>
          <w:rFonts w:ascii="Times New Roman" w:hAnsi="Times New Roman" w:cs="Times New Roman" w:eastAsia="Times New Roman"/>
          <w:sz w:val="14"/>
          <w:szCs w:val="14"/>
          <w:color w:val="AFAEAC"/>
          <w:spacing w:val="13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any</w:t>
      </w:r>
      <w:r>
        <w:rPr>
          <w:rFonts w:ascii="Arial" w:hAnsi="Arial" w:cs="Arial" w:eastAsia="Arial"/>
          <w:sz w:val="12"/>
          <w:szCs w:val="12"/>
          <w:color w:val="AFAEAC"/>
          <w:spacing w:val="23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4"/>
          <w:i/>
        </w:rPr>
        <w:t>special</w:t>
      </w:r>
      <w:r>
        <w:rPr>
          <w:rFonts w:ascii="Arial" w:hAnsi="Arial" w:cs="Arial" w:eastAsia="Arial"/>
          <w:sz w:val="12"/>
          <w:szCs w:val="12"/>
          <w:color w:val="AFAEAC"/>
          <w:spacing w:val="-14"/>
          <w:w w:val="114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4"/>
          <w:i/>
        </w:rPr>
        <w:t>food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4"/>
          <w:i/>
        </w:rPr>
        <w:t>s</w:t>
      </w:r>
      <w:r>
        <w:rPr>
          <w:rFonts w:ascii="Arial" w:hAnsi="Arial" w:cs="Arial" w:eastAsia="Arial"/>
          <w:sz w:val="12"/>
          <w:szCs w:val="12"/>
          <w:color w:val="AFAEAC"/>
          <w:spacing w:val="-9"/>
          <w:w w:val="114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4"/>
          <w:i/>
        </w:rPr>
        <w:t>while</w:t>
      </w:r>
      <w:r>
        <w:rPr>
          <w:rFonts w:ascii="Arial" w:hAnsi="Arial" w:cs="Arial" w:eastAsia="Arial"/>
          <w:sz w:val="12"/>
          <w:szCs w:val="12"/>
          <w:color w:val="AFAEAC"/>
          <w:spacing w:val="15"/>
          <w:w w:val="114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2"/>
          <w:i/>
        </w:rPr>
        <w:t>breastfeeding,</w:t>
      </w:r>
      <w:r>
        <w:rPr>
          <w:rFonts w:ascii="Arial" w:hAnsi="Arial" w:cs="Arial" w:eastAsia="Arial"/>
          <w:sz w:val="12"/>
          <w:szCs w:val="12"/>
          <w:color w:val="AFAEAC"/>
          <w:spacing w:val="-15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bu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t</w:t>
      </w:r>
      <w:r>
        <w:rPr>
          <w:rFonts w:ascii="Arial" w:hAnsi="Arial" w:cs="Arial" w:eastAsia="Arial"/>
          <w:sz w:val="12"/>
          <w:szCs w:val="12"/>
          <w:color w:val="AFAEAC"/>
          <w:spacing w:val="26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37"/>
          <w:i/>
        </w:rPr>
        <w:t>i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37"/>
          <w:i/>
        </w:rPr>
        <w:t>t</w:t>
      </w:r>
      <w:r>
        <w:rPr>
          <w:rFonts w:ascii="Arial" w:hAnsi="Arial" w:cs="Arial" w:eastAsia="Arial"/>
          <w:sz w:val="12"/>
          <w:szCs w:val="12"/>
          <w:color w:val="AFAEAC"/>
          <w:spacing w:val="-17"/>
          <w:w w:val="137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is</w:t>
      </w:r>
      <w:r>
        <w:rPr>
          <w:rFonts w:ascii="Arial" w:hAnsi="Arial" w:cs="Arial" w:eastAsia="Arial"/>
          <w:sz w:val="12"/>
          <w:szCs w:val="12"/>
          <w:color w:val="AFAEAC"/>
          <w:spacing w:val="2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21"/>
          <w:i/>
        </w:rPr>
        <w:t>a</w:t>
      </w:r>
      <w:r>
        <w:rPr>
          <w:rFonts w:ascii="Arial" w:hAnsi="Arial" w:cs="Arial" w:eastAsia="Arial"/>
          <w:sz w:val="12"/>
          <w:szCs w:val="12"/>
          <w:color w:val="AFAEAC"/>
          <w:spacing w:val="-9"/>
          <w:w w:val="121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21"/>
          <w:i/>
        </w:rPr>
        <w:t>good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13" w:after="0" w:line="240" w:lineRule="auto"/>
        <w:ind w:left="1150" w:right="3952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AFAEAC"/>
          <w:spacing w:val="0"/>
          <w:w w:val="122"/>
          <w:i/>
        </w:rPr>
        <w:t>idea</w:t>
      </w:r>
      <w:r>
        <w:rPr>
          <w:rFonts w:ascii="Arial" w:hAnsi="Arial" w:cs="Arial" w:eastAsia="Arial"/>
          <w:sz w:val="12"/>
          <w:szCs w:val="12"/>
          <w:color w:val="AFAEAC"/>
          <w:spacing w:val="-18"/>
          <w:w w:val="122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fo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r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1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4"/>
          <w:i/>
        </w:rPr>
        <w:t>yo</w:t>
      </w:r>
      <w:r>
        <w:rPr>
          <w:rFonts w:ascii="Arial" w:hAnsi="Arial" w:cs="Arial" w:eastAsia="Arial"/>
          <w:sz w:val="12"/>
          <w:szCs w:val="12"/>
          <w:color w:val="AFAEAC"/>
          <w:spacing w:val="-20"/>
          <w:w w:val="114"/>
          <w:i/>
        </w:rPr>
        <w:t>u</w:t>
      </w:r>
      <w:r>
        <w:rPr>
          <w:rFonts w:ascii="Arial" w:hAnsi="Arial" w:cs="Arial" w:eastAsia="Arial"/>
          <w:sz w:val="12"/>
          <w:szCs w:val="12"/>
          <w:color w:val="CACAC8"/>
          <w:spacing w:val="0"/>
          <w:w w:val="214"/>
          <w:i/>
        </w:rPr>
        <w:t>,</w:t>
      </w:r>
      <w:r>
        <w:rPr>
          <w:rFonts w:ascii="Arial" w:hAnsi="Arial" w:cs="Arial" w:eastAsia="Arial"/>
          <w:sz w:val="12"/>
          <w:szCs w:val="12"/>
          <w:color w:val="CACAC8"/>
          <w:spacing w:val="-23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jus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t</w:t>
      </w:r>
      <w:r>
        <w:rPr>
          <w:rFonts w:ascii="Arial" w:hAnsi="Arial" w:cs="Arial" w:eastAsia="Arial"/>
          <w:sz w:val="12"/>
          <w:szCs w:val="12"/>
          <w:color w:val="AFAEAC"/>
          <w:spacing w:val="24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like</w:t>
      </w:r>
      <w:r>
        <w:rPr>
          <w:rFonts w:ascii="Arial" w:hAnsi="Arial" w:cs="Arial" w:eastAsia="Arial"/>
          <w:sz w:val="12"/>
          <w:szCs w:val="12"/>
          <w:color w:val="AFAEAC"/>
          <w:spacing w:val="24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9AA1A3"/>
          <w:spacing w:val="0"/>
          <w:w w:val="114"/>
          <w:i/>
        </w:rPr>
        <w:t>everyone</w:t>
      </w:r>
      <w:r>
        <w:rPr>
          <w:rFonts w:ascii="Arial" w:hAnsi="Arial" w:cs="Arial" w:eastAsia="Arial"/>
          <w:sz w:val="12"/>
          <w:szCs w:val="12"/>
          <w:color w:val="9AA1A3"/>
          <w:spacing w:val="-17"/>
          <w:w w:val="114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else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,</w:t>
      </w:r>
      <w:r>
        <w:rPr>
          <w:rFonts w:ascii="Arial" w:hAnsi="Arial" w:cs="Arial" w:eastAsia="Arial"/>
          <w:sz w:val="12"/>
          <w:szCs w:val="12"/>
          <w:color w:val="AFAEAC"/>
          <w:spacing w:val="14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t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o</w:t>
      </w:r>
      <w:r>
        <w:rPr>
          <w:rFonts w:ascii="Arial" w:hAnsi="Arial" w:cs="Arial" w:eastAsia="Arial"/>
          <w:sz w:val="12"/>
          <w:szCs w:val="12"/>
          <w:color w:val="AFAEAC"/>
          <w:spacing w:val="17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ea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  <w:i/>
        </w:rPr>
        <w:t>t</w:t>
      </w:r>
      <w:r>
        <w:rPr>
          <w:rFonts w:ascii="Arial" w:hAnsi="Arial" w:cs="Arial" w:eastAsia="Arial"/>
          <w:sz w:val="12"/>
          <w:szCs w:val="12"/>
          <w:color w:val="AFAEAC"/>
          <w:spacing w:val="21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6"/>
          <w:i/>
        </w:rPr>
        <w:t>a</w:t>
      </w:r>
      <w:r>
        <w:rPr>
          <w:rFonts w:ascii="Arial" w:hAnsi="Arial" w:cs="Arial" w:eastAsia="Arial"/>
          <w:sz w:val="12"/>
          <w:szCs w:val="12"/>
          <w:color w:val="AFAEAC"/>
          <w:spacing w:val="-4"/>
          <w:w w:val="116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6"/>
          <w:i/>
        </w:rPr>
        <w:t>health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6"/>
          <w:i/>
        </w:rPr>
        <w:t>y</w:t>
      </w:r>
      <w:r>
        <w:rPr>
          <w:rFonts w:ascii="Arial" w:hAnsi="Arial" w:cs="Arial" w:eastAsia="Arial"/>
          <w:sz w:val="12"/>
          <w:szCs w:val="12"/>
          <w:color w:val="AFAEAC"/>
          <w:spacing w:val="-17"/>
          <w:w w:val="116"/>
          <w:i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9"/>
          <w:i/>
        </w:rPr>
        <w:t>die</w:t>
      </w:r>
      <w:r>
        <w:rPr>
          <w:rFonts w:ascii="Arial" w:hAnsi="Arial" w:cs="Arial" w:eastAsia="Arial"/>
          <w:sz w:val="12"/>
          <w:szCs w:val="12"/>
          <w:color w:val="AFAEAC"/>
          <w:spacing w:val="-9"/>
          <w:w w:val="118"/>
          <w:i/>
        </w:rPr>
        <w:t>t</w:t>
      </w:r>
      <w:r>
        <w:rPr>
          <w:rFonts w:ascii="Arial" w:hAnsi="Arial" w:cs="Arial" w:eastAsia="Arial"/>
          <w:sz w:val="12"/>
          <w:szCs w:val="12"/>
          <w:color w:val="CACAC8"/>
          <w:spacing w:val="0"/>
          <w:w w:val="134"/>
          <w:i/>
        </w:rPr>
        <w:t>.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</w:rPr>
        <w:t>Las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</w:rPr>
        <w:t>t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6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9AA1A3"/>
          <w:spacing w:val="0"/>
          <w:w w:val="114"/>
        </w:rPr>
        <w:t>updated:</w:t>
      </w:r>
      <w:r>
        <w:rPr>
          <w:rFonts w:ascii="Arial" w:hAnsi="Arial" w:cs="Arial" w:eastAsia="Arial"/>
          <w:sz w:val="12"/>
          <w:szCs w:val="12"/>
          <w:color w:val="9AA1A3"/>
          <w:spacing w:val="-13"/>
          <w:w w:val="114"/>
        </w:rPr>
        <w:t> </w:t>
      </w:r>
      <w:r>
        <w:rPr>
          <w:rFonts w:ascii="Arial" w:hAnsi="Arial" w:cs="Arial" w:eastAsia="Arial"/>
          <w:sz w:val="12"/>
          <w:szCs w:val="12"/>
          <w:color w:val="9AA1A3"/>
          <w:spacing w:val="0"/>
          <w:w w:val="100"/>
        </w:rPr>
        <w:t>May</w:t>
      </w:r>
      <w:r>
        <w:rPr>
          <w:rFonts w:ascii="Arial" w:hAnsi="Arial" w:cs="Arial" w:eastAsia="Arial"/>
          <w:sz w:val="12"/>
          <w:szCs w:val="12"/>
          <w:color w:val="9AA1A3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9AA1A3"/>
          <w:spacing w:val="5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AFAEAC"/>
          <w:spacing w:val="0"/>
          <w:w w:val="119"/>
        </w:rPr>
        <w:t>2019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36" w:after="0" w:line="271" w:lineRule="exact"/>
        <w:ind w:left="1883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65431"/>
          <w:spacing w:val="0"/>
          <w:w w:val="91"/>
          <w:b/>
          <w:bCs/>
          <w:position w:val="-1"/>
        </w:rPr>
        <w:t>FIRST</w:t>
      </w:r>
      <w:r>
        <w:rPr>
          <w:rFonts w:ascii="Arial" w:hAnsi="Arial" w:cs="Arial" w:eastAsia="Arial"/>
          <w:sz w:val="24"/>
          <w:szCs w:val="24"/>
          <w:color w:val="265431"/>
          <w:spacing w:val="18"/>
          <w:w w:val="91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65431"/>
          <w:spacing w:val="0"/>
          <w:w w:val="91"/>
          <w:b/>
          <w:bCs/>
          <w:position w:val="-1"/>
        </w:rPr>
        <w:t>STEPS</w:t>
      </w:r>
      <w:r>
        <w:rPr>
          <w:rFonts w:ascii="Arial" w:hAnsi="Arial" w:cs="Arial" w:eastAsia="Arial"/>
          <w:sz w:val="24"/>
          <w:szCs w:val="24"/>
          <w:color w:val="265431"/>
          <w:spacing w:val="-17"/>
          <w:w w:val="91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799031"/>
          <w:spacing w:val="0"/>
          <w:w w:val="100"/>
          <w:b/>
          <w:bCs/>
          <w:position w:val="-1"/>
        </w:rPr>
        <w:t>NUTRITIO</w:t>
      </w:r>
      <w:r>
        <w:rPr>
          <w:rFonts w:ascii="Arial" w:hAnsi="Arial" w:cs="Arial" w:eastAsia="Arial"/>
          <w:sz w:val="24"/>
          <w:szCs w:val="24"/>
          <w:color w:val="799031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799031"/>
          <w:spacing w:val="-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265431"/>
          <w:spacing w:val="0"/>
          <w:w w:val="100"/>
          <w:b/>
          <w:bCs/>
          <w:position w:val="-1"/>
        </w:rPr>
        <w:t>TRUST</w:t>
      </w:r>
      <w:r>
        <w:rPr>
          <w:rFonts w:ascii="Arial" w:hAnsi="Arial" w:cs="Arial" w:eastAsia="Arial"/>
          <w:sz w:val="24"/>
          <w:szCs w:val="24"/>
          <w:color w:val="265431"/>
          <w:spacing w:val="-2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06E28"/>
          <w:spacing w:val="0"/>
          <w:w w:val="600"/>
          <w:position w:val="-1"/>
        </w:rPr>
        <w:t>'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8020" w:h="13100" w:orient="landscape"/>
          <w:pgMar w:top="140" w:bottom="520" w:left="300" w:right="0"/>
          <w:cols w:num="2" w:equalWidth="0">
            <w:col w:w="7422" w:space="1739"/>
            <w:col w:w="855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10" w:lineRule="exact"/>
        <w:ind w:left="107" w:right="-272"/>
        <w:jc w:val="left"/>
        <w:tabs>
          <w:tab w:pos="17100" w:val="left"/>
        </w:tabs>
        <w:rPr>
          <w:rFonts w:ascii="Arial" w:hAnsi="Arial" w:cs="Arial" w:eastAsia="Arial"/>
          <w:sz w:val="47"/>
          <w:szCs w:val="47"/>
        </w:rPr>
      </w:pPr>
      <w:rPr/>
      <w:r>
        <w:rPr>
          <w:rFonts w:ascii="Arial" w:hAnsi="Arial" w:cs="Arial" w:eastAsia="Arial"/>
          <w:sz w:val="47"/>
          <w:szCs w:val="47"/>
          <w:color w:val="010101"/>
          <w:spacing w:val="0"/>
          <w:w w:val="28"/>
          <w:position w:val="-2"/>
        </w:rPr>
        <w:t>I</w:t>
      </w:r>
      <w:r>
        <w:rPr>
          <w:rFonts w:ascii="Arial" w:hAnsi="Arial" w:cs="Arial" w:eastAsia="Arial"/>
          <w:sz w:val="47"/>
          <w:szCs w:val="47"/>
          <w:color w:val="010101"/>
          <w:spacing w:val="0"/>
          <w:w w:val="28"/>
          <w:position w:val="-2"/>
        </w:rPr>
        <w:t>  </w:t>
      </w:r>
      <w:r>
        <w:rPr>
          <w:rFonts w:ascii="Arial" w:hAnsi="Arial" w:cs="Arial" w:eastAsia="Arial"/>
          <w:sz w:val="47"/>
          <w:szCs w:val="47"/>
          <w:color w:val="010101"/>
          <w:spacing w:val="21"/>
          <w:w w:val="28"/>
          <w:position w:val="-2"/>
        </w:rPr>
        <w:t> </w:t>
      </w:r>
      <w:r>
        <w:rPr>
          <w:rFonts w:ascii="Arial" w:hAnsi="Arial" w:cs="Arial" w:eastAsia="Arial"/>
          <w:sz w:val="47"/>
          <w:szCs w:val="47"/>
          <w:color w:val="7E7E7E"/>
          <w:spacing w:val="0"/>
          <w:w w:val="43"/>
          <w:position w:val="-2"/>
        </w:rPr>
        <w:t>I</w:t>
      </w:r>
      <w:r>
        <w:rPr>
          <w:rFonts w:ascii="Arial" w:hAnsi="Arial" w:cs="Arial" w:eastAsia="Arial"/>
          <w:sz w:val="47"/>
          <w:szCs w:val="47"/>
          <w:color w:val="7E7E7E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47"/>
          <w:szCs w:val="47"/>
          <w:color w:val="7E7E7E"/>
          <w:spacing w:val="0"/>
          <w:w w:val="100"/>
          <w:position w:val="-2"/>
        </w:rPr>
      </w:r>
      <w:r>
        <w:rPr>
          <w:rFonts w:ascii="Arial" w:hAnsi="Arial" w:cs="Arial" w:eastAsia="Arial"/>
          <w:sz w:val="47"/>
          <w:szCs w:val="47"/>
          <w:color w:val="010101"/>
          <w:spacing w:val="0"/>
          <w:w w:val="103"/>
          <w:position w:val="5"/>
        </w:rPr>
        <w:t>II</w:t>
      </w:r>
      <w:r>
        <w:rPr>
          <w:rFonts w:ascii="Arial" w:hAnsi="Arial" w:cs="Arial" w:eastAsia="Arial"/>
          <w:sz w:val="47"/>
          <w:szCs w:val="47"/>
          <w:color w:val="010101"/>
          <w:spacing w:val="-94"/>
          <w:w w:val="100"/>
          <w:position w:val="5"/>
        </w:rPr>
        <w:t> </w:t>
      </w:r>
      <w:r>
        <w:rPr>
          <w:rFonts w:ascii="Arial" w:hAnsi="Arial" w:cs="Arial" w:eastAsia="Arial"/>
          <w:sz w:val="47"/>
          <w:szCs w:val="47"/>
          <w:color w:val="7E7E7E"/>
          <w:spacing w:val="0"/>
          <w:w w:val="285"/>
          <w:position w:val="5"/>
        </w:rPr>
        <w:t>-</w:t>
      </w:r>
      <w:r>
        <w:rPr>
          <w:rFonts w:ascii="Arial" w:hAnsi="Arial" w:cs="Arial" w:eastAsia="Arial"/>
          <w:sz w:val="47"/>
          <w:szCs w:val="4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8020" w:h="13100" w:orient="landscape"/>
          <w:pgMar w:top="140" w:bottom="520" w:left="300" w:right="0"/>
        </w:sectPr>
      </w:pPr>
      <w:rPr/>
    </w:p>
    <w:p>
      <w:pPr>
        <w:spacing w:before="0" w:after="0" w:line="468" w:lineRule="exact"/>
        <w:ind w:left="108" w:right="-144"/>
        <w:jc w:val="left"/>
        <w:tabs>
          <w:tab w:pos="17100" w:val="left"/>
        </w:tabs>
        <w:rPr>
          <w:rFonts w:ascii="Times New Roman" w:hAnsi="Times New Roman" w:cs="Times New Roman" w:eastAsia="Times New Roman"/>
          <w:sz w:val="59"/>
          <w:szCs w:val="59"/>
        </w:rPr>
      </w:pPr>
      <w:rPr/>
      <w:r>
        <w:rPr>
          <w:rFonts w:ascii="Times New Roman" w:hAnsi="Times New Roman" w:cs="Times New Roman" w:eastAsia="Times New Roman"/>
          <w:sz w:val="19"/>
          <w:szCs w:val="19"/>
          <w:color w:val="010101"/>
          <w:spacing w:val="0"/>
          <w:w w:val="210"/>
        </w:rPr>
        <w:t>t,</w:t>
      </w:r>
      <w:r>
        <w:rPr>
          <w:rFonts w:ascii="Times New Roman" w:hAnsi="Times New Roman" w:cs="Times New Roman" w:eastAsia="Times New Roman"/>
          <w:sz w:val="19"/>
          <w:szCs w:val="19"/>
          <w:color w:val="010101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9"/>
          <w:szCs w:val="19"/>
          <w:color w:val="010101"/>
          <w:spacing w:val="0"/>
          <w:w w:val="100"/>
        </w:rPr>
      </w:r>
      <w:r>
        <w:rPr>
          <w:rFonts w:ascii="Times New Roman" w:hAnsi="Times New Roman" w:cs="Times New Roman" w:eastAsia="Times New Roman"/>
          <w:sz w:val="59"/>
          <w:szCs w:val="59"/>
          <w:color w:val="010101"/>
          <w:spacing w:val="0"/>
          <w:w w:val="17"/>
          <w:position w:val="2"/>
        </w:rPr>
        <w:t>,</w:t>
      </w:r>
      <w:r>
        <w:rPr>
          <w:rFonts w:ascii="Times New Roman" w:hAnsi="Times New Roman" w:cs="Times New Roman" w:eastAsia="Times New Roman"/>
          <w:sz w:val="59"/>
          <w:szCs w:val="59"/>
          <w:color w:val="010101"/>
          <w:spacing w:val="0"/>
          <w:w w:val="17"/>
          <w:position w:val="2"/>
        </w:rPr>
        <w:t>     </w:t>
      </w:r>
      <w:r>
        <w:rPr>
          <w:rFonts w:ascii="Times New Roman" w:hAnsi="Times New Roman" w:cs="Times New Roman" w:eastAsia="Times New Roman"/>
          <w:sz w:val="59"/>
          <w:szCs w:val="59"/>
          <w:color w:val="010101"/>
          <w:spacing w:val="16"/>
          <w:w w:val="17"/>
          <w:position w:val="2"/>
        </w:rPr>
        <w:t> </w:t>
      </w:r>
      <w:r>
        <w:rPr>
          <w:rFonts w:ascii="Times New Roman" w:hAnsi="Times New Roman" w:cs="Times New Roman" w:eastAsia="Times New Roman"/>
          <w:sz w:val="59"/>
          <w:szCs w:val="59"/>
          <w:color w:val="F4F4F4"/>
          <w:spacing w:val="0"/>
          <w:w w:val="13"/>
          <w:position w:val="2"/>
        </w:rPr>
        <w:t>t</w:t>
      </w:r>
      <w:r>
        <w:rPr>
          <w:rFonts w:ascii="Times New Roman" w:hAnsi="Times New Roman" w:cs="Times New Roman" w:eastAsia="Times New Roman"/>
          <w:sz w:val="59"/>
          <w:szCs w:val="59"/>
          <w:color w:val="F4F4F4"/>
          <w:spacing w:val="-95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59"/>
          <w:szCs w:val="59"/>
          <w:color w:val="010101"/>
          <w:spacing w:val="0"/>
          <w:w w:val="118"/>
          <w:position w:val="2"/>
        </w:rPr>
        <w:t>_</w:t>
      </w:r>
      <w:r>
        <w:rPr>
          <w:rFonts w:ascii="Times New Roman" w:hAnsi="Times New Roman" w:cs="Times New Roman" w:eastAsia="Times New Roman"/>
          <w:sz w:val="59"/>
          <w:szCs w:val="59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8" w:after="0" w:line="479" w:lineRule="exact"/>
        <w:ind w:left="677" w:right="-20"/>
        <w:jc w:val="left"/>
        <w:tabs>
          <w:tab w:pos="1620" w:val="left"/>
        </w:tabs>
        <w:rPr>
          <w:rFonts w:ascii="Arial" w:hAnsi="Arial" w:cs="Arial" w:eastAsia="Arial"/>
          <w:sz w:val="44"/>
          <w:szCs w:val="4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8.832916pt;margin-top:2.963587pt;width:7.58241pt;height:5.5pt;mso-position-horizontal-relative:page;mso-position-vertical-relative:paragraph;z-index:-3369" type="#_x0000_t202" filled="f" stroked="f">
            <v:textbox inset="0,0,0,0">
              <w:txbxContent>
                <w:p>
                  <w:pPr>
                    <w:spacing w:before="0" w:after="0" w:line="110" w:lineRule="exact"/>
                    <w:ind w:right="-57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Pr/>
                  <w:r>
                    <w:rPr>
                      <w:rFonts w:ascii="Arial" w:hAnsi="Arial" w:cs="Arial" w:eastAsia="Arial"/>
                      <w:sz w:val="11"/>
                      <w:szCs w:val="11"/>
                      <w:color w:val="5475AE"/>
                      <w:spacing w:val="0"/>
                      <w:w w:val="207"/>
                    </w:rPr>
                    <w:t>()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8.832916pt;margin-top:15.441373pt;width:8.567500pt;height:11.5pt;mso-position-horizontal-relative:page;mso-position-vertical-relative:paragraph;z-index:-3368" type="#_x0000_t202" filled="f" stroked="f">
            <v:textbox inset="0,0,0,0">
              <w:txbxContent>
                <w:p>
                  <w:pPr>
                    <w:spacing w:before="0" w:after="0" w:line="230" w:lineRule="exact"/>
                    <w:ind w:right="-75"/>
                    <w:jc w:val="left"/>
                    <w:rPr>
                      <w:rFonts w:ascii="Times New Roman" w:hAnsi="Times New Roman" w:cs="Times New Roman" w:eastAsia="Times New Roman"/>
                      <w:sz w:val="23"/>
                      <w:szCs w:val="23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color w:val="5475AE"/>
                      <w:spacing w:val="0"/>
                      <w:w w:val="149"/>
                    </w:rPr>
                    <w:t>3</w:t>
                  </w:r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1"/>
          <w:szCs w:val="11"/>
          <w:color w:val="5475AE"/>
          <w:spacing w:val="0"/>
          <w:w w:val="100"/>
          <w:position w:val="15"/>
        </w:rPr>
        <w:t>Q)</w:t>
      </w:r>
      <w:r>
        <w:rPr>
          <w:rFonts w:ascii="Times New Roman" w:hAnsi="Times New Roman" w:cs="Times New Roman" w:eastAsia="Times New Roman"/>
          <w:sz w:val="11"/>
          <w:szCs w:val="11"/>
          <w:color w:val="5475AE"/>
          <w:spacing w:val="-4"/>
          <w:w w:val="100"/>
          <w:position w:val="15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5475AE"/>
          <w:spacing w:val="0"/>
          <w:w w:val="100"/>
          <w:position w:val="15"/>
        </w:rPr>
        <w:tab/>
      </w:r>
      <w:r>
        <w:rPr>
          <w:rFonts w:ascii="Times New Roman" w:hAnsi="Times New Roman" w:cs="Times New Roman" w:eastAsia="Times New Roman"/>
          <w:sz w:val="11"/>
          <w:szCs w:val="11"/>
          <w:color w:val="5475AE"/>
          <w:spacing w:val="0"/>
          <w:w w:val="100"/>
          <w:position w:val="15"/>
        </w:rPr>
      </w:r>
      <w:r>
        <w:rPr>
          <w:rFonts w:ascii="Arial" w:hAnsi="Arial" w:cs="Arial" w:eastAsia="Arial"/>
          <w:sz w:val="44"/>
          <w:szCs w:val="44"/>
          <w:color w:val="FBA51C"/>
          <w:spacing w:val="0"/>
          <w:w w:val="110"/>
          <w:b/>
          <w:bCs/>
          <w:position w:val="-3"/>
        </w:rPr>
        <w:t>Myt</w:t>
      </w:r>
      <w:r>
        <w:rPr>
          <w:rFonts w:ascii="Arial" w:hAnsi="Arial" w:cs="Arial" w:eastAsia="Arial"/>
          <w:sz w:val="44"/>
          <w:szCs w:val="44"/>
          <w:color w:val="FBA51C"/>
          <w:spacing w:val="-2"/>
          <w:w w:val="109"/>
          <w:b/>
          <w:bCs/>
          <w:position w:val="-3"/>
        </w:rPr>
        <w:t>h</w:t>
      </w:r>
      <w:r>
        <w:rPr>
          <w:rFonts w:ascii="Arial" w:hAnsi="Arial" w:cs="Arial" w:eastAsia="Arial"/>
          <w:sz w:val="44"/>
          <w:szCs w:val="44"/>
          <w:color w:val="FBA51C"/>
          <w:spacing w:val="0"/>
          <w:w w:val="108"/>
          <w:b/>
          <w:bCs/>
          <w:position w:val="-3"/>
        </w:rPr>
        <w:t>busting</w:t>
      </w:r>
      <w:r>
        <w:rPr>
          <w:rFonts w:ascii="Arial" w:hAnsi="Arial" w:cs="Arial" w:eastAsia="Arial"/>
          <w:sz w:val="44"/>
          <w:szCs w:val="44"/>
          <w:color w:val="000000"/>
          <w:spacing w:val="0"/>
          <w:w w:val="100"/>
          <w:position w:val="0"/>
        </w:rPr>
      </w:r>
    </w:p>
    <w:p>
      <w:pPr>
        <w:spacing w:before="0" w:after="0" w:line="153" w:lineRule="exact"/>
        <w:ind w:left="677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color w:val="5475AE"/>
          <w:spacing w:val="0"/>
          <w:w w:val="117"/>
        </w:rPr>
        <w:t>0'"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154" w:lineRule="exact"/>
        <w:ind w:left="677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5475AE"/>
          <w:spacing w:val="0"/>
          <w:w w:val="199"/>
          <w:position w:val="-1"/>
        </w:rPr>
        <w:t>0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212" w:lineRule="exact"/>
        <w:ind w:left="677" w:right="-20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/>
        <w:pict>
          <v:group style="position:absolute;margin-left:81.226372pt;margin-top:8.383581pt;width:766.64513pt;height:453.104157pt;mso-position-horizontal-relative:page;mso-position-vertical-relative:paragraph;z-index:-3374" coordorigin="1625,168" coordsize="15333,9062">
            <v:group style="position:absolute;left:16911;top:214;width:2;height:43" coordorigin="16911,214" coordsize="2,43">
              <v:shape style="position:absolute;left:16911;top:214;width:2;height:43" coordorigin="16911,214" coordsize="0,43" path="m16911,258l16911,214e" filled="f" stroked="t" strokeweight="2.159564pt" strokecolor="#F7A31C">
                <v:path arrowok="t"/>
              </v:shape>
            </v:group>
            <v:group style="position:absolute;left:1668;top:236;width:15146;height:2" coordorigin="1668,236" coordsize="15146,2">
              <v:shape style="position:absolute;left:1668;top:236;width:15146;height:2" coordorigin="1668,236" coordsize="15146,0" path="m1668,236l16813,236e" filled="f" stroked="t" strokeweight="2.159564pt" strokecolor="#F7A31C">
                <v:path arrowok="t"/>
              </v:shape>
            </v:group>
            <v:group style="position:absolute;left:1686;top:214;width:2;height:8875" coordorigin="1686,214" coordsize="2,8875">
              <v:shape style="position:absolute;left:1686;top:214;width:2;height:8875" coordorigin="1686,214" coordsize="0,8875" path="m1686,9089l1686,214e" filled="f" stroked="t" strokeweight="1.799636pt" strokecolor="#F7A31C">
                <v:path arrowok="t"/>
              </v:shape>
            </v:group>
            <v:group style="position:absolute;left:1812;top:376;width:15023;height:2" coordorigin="1812,376" coordsize="15023,2">
              <v:shape style="position:absolute;left:1812;top:376;width:15023;height:2" coordorigin="1812,376" coordsize="15023,0" path="m1812,376l16835,376e" filled="f" stroked="t" strokeweight="2.519491pt" strokecolor="#F7A31C">
                <v:path arrowok="t"/>
              </v:shape>
            </v:group>
            <v:group style="position:absolute;left:1858;top:214;width:2;height:8875" coordorigin="1858,214" coordsize="2,8875">
              <v:shape style="position:absolute;left:1858;top:214;width:2;height:8875" coordorigin="1858,214" coordsize="0,8875" path="m1858,9089l1858,214e" filled="f" stroked="t" strokeweight=".359927pt" strokecolor="#F7A31C">
                <v:path arrowok="t"/>
              </v:shape>
            </v:group>
            <v:group style="position:absolute;left:16860;top:214;width:2;height:8875" coordorigin="16860,214" coordsize="2,8875">
              <v:shape style="position:absolute;left:16860;top:214;width:2;height:8875" coordorigin="16860,214" coordsize="0,8875" path="m16860,9089l16860,214e" filled="f" stroked="t" strokeweight="4.679055pt" strokecolor="#F7A31C">
                <v:path arrowok="t"/>
              </v:shape>
            </v:group>
            <v:group style="position:absolute;left:16813;top:9183;width:94;height:2" coordorigin="16813,9183" coordsize="94,2">
              <v:shape style="position:absolute;left:16813;top:9183;width:94;height:2" coordorigin="16813,9183" coordsize="94,0" path="m16813,9183l16907,9183e" filled="f" stroked="t" strokeweight="4.679055pt" strokecolor="#F7A31C">
                <v:path arrowok="t"/>
              </v:shape>
            </v:group>
            <v:group style="position:absolute;left:1790;top:4504;width:15052;height:2" coordorigin="1790,4504" coordsize="15052,2">
              <v:shape style="position:absolute;left:1790;top:4504;width:15052;height:2" coordorigin="1790,4504" coordsize="15052,0" path="m1790,4504l16842,4504e" filled="f" stroked="t" strokeweight="1.439709pt" strokecolor="#F7A31C">
                <v:path arrowok="t"/>
              </v:shape>
            </v:group>
            <v:group style="position:absolute;left:9338;top:366;width:2;height:4182" coordorigin="9338,366" coordsize="2,4182">
              <v:shape style="position:absolute;left:9338;top:366;width:2;height:4182" coordorigin="9338,366" coordsize="0,4182" path="m9338,4548l9338,366e" filled="f" stroked="t" strokeweight="3.9592pt" strokecolor="#F7A31C">
                <v:path arrowok="t"/>
              </v:shape>
            </v:group>
            <v:group style="position:absolute;left:1812;top:4925;width:15023;height:2" coordorigin="1812,4925" coordsize="15023,2">
              <v:shape style="position:absolute;left:1812;top:4925;width:15023;height:2" coordorigin="1812,4925" coordsize="15023,0" path="m1812,4925l16835,4925e" filled="f" stroked="t" strokeweight="2.519491pt" strokecolor="#F7A31C">
                <v:path arrowok="t"/>
              </v:shape>
            </v:group>
            <v:group style="position:absolute;left:1826;top:4915;width:2;height:4182" coordorigin="1826,4915" coordsize="2,4182">
              <v:shape style="position:absolute;left:1826;top:4915;width:2;height:4182" coordorigin="1826,4915" coordsize="0,4182" path="m1826,9097l1826,4915e" filled="f" stroked="t" strokeweight="2.159564pt" strokecolor="#F7A31C">
                <v:path arrowok="t"/>
              </v:shape>
            </v:group>
            <v:group style="position:absolute;left:9338;top:4915;width:2;height:4182" coordorigin="9338,4915" coordsize="2,4182">
              <v:shape style="position:absolute;left:9338;top:4915;width:2;height:4182" coordorigin="9338,4915" coordsize="0,4182" path="m9338,9097l9338,4915e" filled="f" stroked="t" strokeweight="3.9592pt" strokecolor="#F7A31C">
                <v:path arrowok="t"/>
              </v:shape>
            </v:group>
            <v:group style="position:absolute;left:1668;top:9183;width:36;height:2" coordorigin="1668,9183" coordsize="36,2">
              <v:shape style="position:absolute;left:1668;top:9183;width:36;height:2" coordorigin="1668,9183" coordsize="36,0" path="m1668,9183l1704,9183e" filled="f" stroked="t" strokeweight="1.799636pt" strokecolor="#F7A31C">
                <v:path arrowok="t"/>
              </v:shape>
            </v:group>
            <v:group style="position:absolute;left:1858;top:9176;width:2;height:14" coordorigin="1858,9176" coordsize="2,14">
              <v:shape style="position:absolute;left:1858;top:9176;width:2;height:14" coordorigin="1858,9176" coordsize="0,14" path="m1858,9190l1858,9176e" filled="f" stroked="t" strokeweight=".359927pt" strokecolor="#F7A31C">
                <v:path arrowok="t"/>
              </v:shape>
            </v:group>
            <v:group style="position:absolute;left:1668;top:9133;width:15247;height:2" coordorigin="1668,9133" coordsize="15247,2">
              <v:shape style="position:absolute;left:1668;top:9133;width:15247;height:2" coordorigin="1668,9133" coordsize="15247,0" path="m1668,9133l16914,9133e" filled="f" stroked="t" strokeweight="4.319127pt" strokecolor="#F7A31C">
                <v:path arrowok="t"/>
              </v:shape>
            </v:group>
            <v:group style="position:absolute;left:6645;top:6537;width:2;height:327" coordorigin="6645,6537" coordsize="2,327">
              <v:shape style="position:absolute;left:6645;top:6537;width:2;height:327" coordorigin="6645,6537" coordsize="0,327" path="m6645,6864l6645,6537e" filled="f" stroked="t" strokeweight="2.4976pt" strokecolor="#D8D8D6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3"/>
          <w:szCs w:val="23"/>
          <w:color w:val="5475AE"/>
          <w:spacing w:val="0"/>
          <w:w w:val="149"/>
          <w:position w:val="-1"/>
        </w:rPr>
        <w:t>3</w:t>
      </w:r>
      <w:r>
        <w:rPr>
          <w:rFonts w:ascii="Times New Roman" w:hAnsi="Times New Roman" w:cs="Times New Roman" w:eastAsia="Times New Roman"/>
          <w:sz w:val="23"/>
          <w:szCs w:val="23"/>
          <w:color w:val="000000"/>
          <w:spacing w:val="0"/>
          <w:w w:val="100"/>
          <w:position w:val="0"/>
        </w:rPr>
      </w:r>
    </w:p>
    <w:p>
      <w:pPr>
        <w:spacing w:before="0" w:after="0" w:line="174" w:lineRule="exact"/>
        <w:ind w:left="677" w:right="-20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23"/>
          <w:szCs w:val="23"/>
          <w:color w:val="5475AE"/>
          <w:spacing w:val="0"/>
          <w:w w:val="149"/>
          <w:position w:val="-3"/>
        </w:rPr>
        <w:t>3</w:t>
      </w:r>
      <w:r>
        <w:rPr>
          <w:rFonts w:ascii="Times New Roman" w:hAnsi="Times New Roman" w:cs="Times New Roman" w:eastAsia="Times New Roman"/>
          <w:sz w:val="23"/>
          <w:szCs w:val="23"/>
          <w:color w:val="000000"/>
          <w:spacing w:val="0"/>
          <w:w w:val="100"/>
          <w:position w:val="0"/>
        </w:rPr>
      </w:r>
    </w:p>
    <w:p>
      <w:pPr>
        <w:spacing w:before="0" w:after="0" w:line="166" w:lineRule="exact"/>
        <w:ind w:left="677" w:right="-20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color w:val="5475AE"/>
          <w:spacing w:val="0"/>
          <w:w w:val="163"/>
          <w:position w:val="1"/>
        </w:rPr>
        <w:t>c</w:t>
      </w:r>
      <w:r>
        <w:rPr>
          <w:rFonts w:ascii="Times New Roman" w:hAnsi="Times New Roman" w:cs="Times New Roman" w:eastAsia="Times New Roman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0" w:after="0" w:line="127" w:lineRule="exact"/>
        <w:ind w:left="677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pict>
          <v:shape style="position:absolute;margin-left:489.482819pt;margin-top:8.024695pt;width:146.880005pt;height:25.92pt;mso-position-horizontal-relative:page;mso-position-vertical-relative:paragraph;z-index:-3376" type="#_x0000_t75">
            <v:imagedata r:id="rId61" o:title=""/>
          </v:shape>
        </w:pict>
      </w:r>
      <w:r>
        <w:rPr/>
        <w:pict>
          <v:shape style="position:absolute;margin-left:666.602783pt;margin-top:8.024695pt;width:147.240005pt;height:25.92pt;mso-position-horizontal-relative:page;mso-position-vertical-relative:paragraph;z-index:-3375" type="#_x0000_t75">
            <v:imagedata r:id="rId62" o:title=""/>
          </v:shape>
        </w:pict>
      </w:r>
      <w:r>
        <w:rPr>
          <w:rFonts w:ascii="Arial" w:hAnsi="Arial" w:cs="Arial" w:eastAsia="Arial"/>
          <w:sz w:val="13"/>
          <w:szCs w:val="13"/>
          <w:color w:val="5475AE"/>
          <w:spacing w:val="0"/>
          <w:w w:val="111"/>
        </w:rPr>
        <w:t>::J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0" w:top="-20" w:bottom="0" w:left="300" w:right="0"/>
          <w:headerReference w:type="default" r:id="rId59"/>
          <w:footerReference w:type="default" r:id="rId60"/>
          <w:pgSz w:w="18020" w:h="13100" w:orient="landscape"/>
        </w:sectPr>
      </w:pPr>
      <w:rPr/>
    </w:p>
    <w:p>
      <w:pPr>
        <w:spacing w:before="38" w:after="0" w:line="223" w:lineRule="auto"/>
        <w:ind w:left="677" w:right="-34"/>
        <w:jc w:val="both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Arial" w:hAnsi="Arial" w:cs="Arial" w:eastAsia="Arial"/>
          <w:sz w:val="34"/>
          <w:szCs w:val="34"/>
          <w:color w:val="5475AE"/>
          <w:spacing w:val="0"/>
          <w:w w:val="80"/>
        </w:rPr>
        <w:t>&lt;</w:t>
      </w:r>
      <w:r>
        <w:rPr>
          <w:rFonts w:ascii="Arial" w:hAnsi="Arial" w:cs="Arial" w:eastAsia="Arial"/>
          <w:sz w:val="34"/>
          <w:szCs w:val="34"/>
          <w:color w:val="5475AE"/>
          <w:spacing w:val="0"/>
          <w:w w:val="80"/>
        </w:rPr>
        <w:t> </w:t>
      </w:r>
      <w:r>
        <w:rPr>
          <w:rFonts w:ascii="Arial" w:hAnsi="Arial" w:cs="Arial" w:eastAsia="Arial"/>
          <w:sz w:val="19"/>
          <w:szCs w:val="19"/>
          <w:color w:val="5475AE"/>
          <w:spacing w:val="0"/>
          <w:w w:val="70"/>
        </w:rPr>
        <w:t>co</w:t>
      </w:r>
      <w:r>
        <w:rPr>
          <w:rFonts w:ascii="Arial" w:hAnsi="Arial" w:cs="Arial" w:eastAsia="Arial"/>
          <w:sz w:val="19"/>
          <w:szCs w:val="19"/>
          <w:color w:val="5475AE"/>
          <w:spacing w:val="0"/>
          <w:w w:val="7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5475AE"/>
          <w:spacing w:val="0"/>
          <w:w w:val="100"/>
        </w:rPr>
        <w:t>C/</w:t>
      </w:r>
      <w:r>
        <w:rPr>
          <w:rFonts w:ascii="Times New Roman" w:hAnsi="Times New Roman" w:cs="Times New Roman" w:eastAsia="Times New Roman"/>
          <w:sz w:val="11"/>
          <w:szCs w:val="11"/>
          <w:color w:val="5475AE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11"/>
          <w:szCs w:val="11"/>
          <w:color w:val="000000"/>
          <w:spacing w:val="0"/>
          <w:w w:val="100"/>
        </w:rPr>
      </w:r>
    </w:p>
    <w:p>
      <w:pPr>
        <w:spacing w:before="64" w:after="0" w:line="240" w:lineRule="auto"/>
        <w:ind w:right="24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5475AE"/>
          <w:spacing w:val="0"/>
          <w:w w:val="111"/>
        </w:rPr>
        <w:t>::J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40"/>
        <w:jc w:val="righ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color w:val="5475AE"/>
          <w:w w:val="97"/>
        </w:rPr>
        <w:t>C/</w:t>
      </w:r>
      <w:r>
        <w:rPr>
          <w:rFonts w:ascii="Times New Roman" w:hAnsi="Times New Roman" w:cs="Times New Roman" w:eastAsia="Times New Roman"/>
          <w:sz w:val="11"/>
          <w:szCs w:val="11"/>
          <w:color w:val="5475AE"/>
          <w:w w:val="98"/>
        </w:rPr>
        <w:t>)</w:t>
      </w:r>
      <w:r>
        <w:rPr>
          <w:rFonts w:ascii="Times New Roman" w:hAnsi="Times New Roman" w:cs="Times New Roman" w:eastAsia="Times New Roman"/>
          <w:sz w:val="11"/>
          <w:szCs w:val="11"/>
          <w:color w:val="000000"/>
          <w:w w:val="100"/>
        </w:rPr>
      </w:r>
    </w:p>
    <w:p>
      <w:pPr>
        <w:spacing w:before="0" w:after="0" w:line="238" w:lineRule="exact"/>
        <w:ind w:right="25"/>
        <w:jc w:val="righ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color w:val="5475AE"/>
          <w:spacing w:val="0"/>
          <w:w w:val="163"/>
        </w:rPr>
        <w:t>c</w:t>
      </w:r>
      <w:r>
        <w:rPr>
          <w:rFonts w:ascii="Times New Roman" w:hAnsi="Times New Roman" w:cs="Times New Roman" w:eastAsia="Times New Roman"/>
          <w:sz w:val="21"/>
          <w:szCs w:val="21"/>
          <w:color w:val="000000"/>
          <w:spacing w:val="0"/>
          <w:w w:val="10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90" w:lineRule="exact"/>
        <w:ind w:right="37"/>
        <w:jc w:val="righ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5475AE"/>
          <w:spacing w:val="0"/>
          <w:w w:val="70"/>
          <w:position w:val="-3"/>
        </w:rPr>
        <w:t>co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0" w:after="0" w:line="144" w:lineRule="exact"/>
        <w:ind w:right="-18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5475AE"/>
          <w:spacing w:val="0"/>
          <w:w w:val="102"/>
        </w:rPr>
        <w:t>c..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77" w:lineRule="exact"/>
        <w:ind w:right="-18"/>
        <w:jc w:val="righ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475AE"/>
          <w:spacing w:val="0"/>
          <w:w w:val="113"/>
          <w:position w:val="-3"/>
        </w:rPr>
        <w:t>0'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  <w:position w:val="0"/>
        </w:rPr>
      </w:r>
    </w:p>
    <w:p>
      <w:pPr>
        <w:spacing w:before="0" w:after="0" w:line="103" w:lineRule="exact"/>
        <w:ind w:right="35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5475AE"/>
          <w:spacing w:val="0"/>
          <w:w w:val="53"/>
          <w:position w:val="-2"/>
        </w:rPr>
        <w:t>......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40" w:lineRule="exact"/>
        <w:ind w:right="-18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5475AE"/>
          <w:spacing w:val="0"/>
          <w:w w:val="102"/>
        </w:rPr>
        <w:t>c..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0" w:after="0" w:line="94" w:lineRule="exact"/>
        <w:ind w:right="40"/>
        <w:jc w:val="righ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color w:val="5475AE"/>
          <w:w w:val="97"/>
        </w:rPr>
        <w:t>C/</w:t>
      </w:r>
      <w:r>
        <w:rPr>
          <w:rFonts w:ascii="Times New Roman" w:hAnsi="Times New Roman" w:cs="Times New Roman" w:eastAsia="Times New Roman"/>
          <w:sz w:val="11"/>
          <w:szCs w:val="11"/>
          <w:color w:val="5475AE"/>
          <w:w w:val="98"/>
        </w:rPr>
        <w:t>)</w:t>
      </w:r>
      <w:r>
        <w:rPr>
          <w:rFonts w:ascii="Times New Roman" w:hAnsi="Times New Roman" w:cs="Times New Roman" w:eastAsia="Times New Roman"/>
          <w:sz w:val="11"/>
          <w:szCs w:val="11"/>
          <w:color w:val="000000"/>
          <w:w w:val="100"/>
        </w:rPr>
      </w:r>
    </w:p>
    <w:p>
      <w:pPr>
        <w:spacing w:before="0" w:after="0" w:line="155" w:lineRule="exact"/>
        <w:ind w:right="10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5475AE"/>
          <w:spacing w:val="0"/>
          <w:w w:val="104"/>
          <w:i/>
          <w:position w:val="-1"/>
        </w:rPr>
        <w:t>::r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25" w:lineRule="exact"/>
        <w:ind w:right="35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8.832916pt;margin-top:1.730045pt;width:9.88344pt;height:28pt;mso-position-horizontal-relative:page;mso-position-vertical-relative:paragraph;z-index:-3370" type="#_x0000_t202" filled="f" stroked="f">
            <v:textbox inset="0,0,0,0">
              <w:txbxContent>
                <w:p>
                  <w:pPr>
                    <w:spacing w:before="0" w:after="0" w:line="560" w:lineRule="exact"/>
                    <w:ind w:right="-124"/>
                    <w:jc w:val="left"/>
                    <w:rPr>
                      <w:rFonts w:ascii="Times New Roman" w:hAnsi="Times New Roman" w:cs="Times New Roman" w:eastAsia="Times New Roman"/>
                      <w:sz w:val="56"/>
                      <w:szCs w:val="5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6"/>
                      <w:szCs w:val="56"/>
                      <w:color w:val="5475AE"/>
                      <w:spacing w:val="-15"/>
                      <w:w w:val="5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56"/>
                      <w:szCs w:val="56"/>
                      <w:color w:val="5475AE"/>
                      <w:spacing w:val="0"/>
                      <w:w w:val="5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56"/>
                      <w:szCs w:val="5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8"/>
          <w:szCs w:val="18"/>
          <w:color w:val="5475AE"/>
          <w:spacing w:val="0"/>
          <w:w w:val="53"/>
          <w:position w:val="-2"/>
        </w:rPr>
        <w:t>......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55" w:lineRule="exact"/>
        <w:ind w:right="66"/>
        <w:jc w:val="righ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5475AE"/>
          <w:spacing w:val="-20"/>
          <w:w w:val="70"/>
          <w:position w:val="1"/>
        </w:rPr>
        <w:t>c</w:t>
      </w:r>
      <w:r>
        <w:rPr>
          <w:rFonts w:ascii="Arial" w:hAnsi="Arial" w:cs="Arial" w:eastAsia="Arial"/>
          <w:sz w:val="19"/>
          <w:szCs w:val="19"/>
          <w:color w:val="5475AE"/>
          <w:spacing w:val="-42"/>
          <w:w w:val="70"/>
          <w:position w:val="1"/>
        </w:rPr>
        <w:t>o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35" w:after="0" w:line="159" w:lineRule="exact"/>
        <w:ind w:right="-13"/>
        <w:jc w:val="righ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color w:val="5475AE"/>
          <w:spacing w:val="0"/>
          <w:w w:val="117"/>
          <w:position w:val="-1"/>
        </w:rPr>
        <w:t>0'"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0" w:after="0" w:line="99" w:lineRule="exact"/>
        <w:ind w:right="38"/>
        <w:jc w:val="righ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8.832916pt;margin-top:3.449295pt;width:2.461358pt;height:39pt;mso-position-horizontal-relative:page;mso-position-vertical-relative:paragraph;z-index:-3371" type="#_x0000_t202" filled="f" stroked="f">
            <v:textbox inset="0,0,0,0">
              <w:txbxContent>
                <w:p>
                  <w:pPr>
                    <w:spacing w:before="0" w:after="0" w:line="780" w:lineRule="exact"/>
                    <w:ind w:right="-157"/>
                    <w:jc w:val="left"/>
                    <w:rPr>
                      <w:rFonts w:ascii="Arial" w:hAnsi="Arial" w:cs="Arial" w:eastAsia="Arial"/>
                      <w:sz w:val="78"/>
                      <w:szCs w:val="78"/>
                    </w:rPr>
                  </w:pPr>
                  <w:rPr/>
                  <w:r>
                    <w:rPr>
                      <w:rFonts w:ascii="Arial" w:hAnsi="Arial" w:cs="Arial" w:eastAsia="Arial"/>
                      <w:sz w:val="78"/>
                      <w:szCs w:val="78"/>
                      <w:color w:val="5475AE"/>
                      <w:spacing w:val="-199"/>
                      <w:w w:val="81"/>
                      <w:position w:val="-1"/>
                    </w:rPr>
                    <w:t>-</w:t>
                  </w:r>
                  <w:r>
                    <w:rPr>
                      <w:rFonts w:ascii="Arial" w:hAnsi="Arial" w:cs="Arial" w:eastAsia="Arial"/>
                      <w:sz w:val="78"/>
                      <w:szCs w:val="78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1"/>
          <w:szCs w:val="11"/>
          <w:color w:val="5475AE"/>
          <w:spacing w:val="0"/>
          <w:w w:val="120"/>
        </w:rPr>
        <w:t>Q)</w:t>
      </w:r>
      <w:r>
        <w:rPr>
          <w:rFonts w:ascii="Times New Roman" w:hAnsi="Times New Roman" w:cs="Times New Roman" w:eastAsia="Times New Roman"/>
          <w:sz w:val="11"/>
          <w:szCs w:val="11"/>
          <w:color w:val="000000"/>
          <w:spacing w:val="0"/>
          <w:w w:val="100"/>
        </w:rPr>
      </w:r>
    </w:p>
    <w:p>
      <w:pPr>
        <w:spacing w:before="1" w:after="0" w:line="156" w:lineRule="exact"/>
        <w:ind w:right="-13"/>
        <w:jc w:val="righ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color w:val="5475AE"/>
          <w:spacing w:val="0"/>
          <w:w w:val="117"/>
          <w:position w:val="-2"/>
        </w:rPr>
        <w:t>0'"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0" w:after="0" w:line="202" w:lineRule="exact"/>
        <w:ind w:right="50"/>
        <w:jc w:val="right"/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5475AE"/>
          <w:spacing w:val="0"/>
          <w:w w:val="152"/>
          <w:position w:val="3"/>
        </w:rPr>
        <w:t>'</w:t>
      </w:r>
      <w:r>
        <w:rPr>
          <w:rFonts w:ascii="Times New Roman" w:hAnsi="Times New Roman" w:cs="Times New Roman" w:eastAsia="Times New Roman"/>
          <w:sz w:val="18"/>
          <w:szCs w:val="18"/>
          <w:color w:val="5475AE"/>
          <w:spacing w:val="-16"/>
          <w:w w:val="152"/>
          <w:position w:val="3"/>
        </w:rPr>
        <w:t> </w:t>
      </w:r>
      <w:r>
        <w:rPr>
          <w:rFonts w:ascii="Arial" w:hAnsi="Arial" w:cs="Arial" w:eastAsia="Arial"/>
          <w:sz w:val="8"/>
          <w:szCs w:val="8"/>
          <w:color w:val="5475AE"/>
          <w:spacing w:val="0"/>
          <w:w w:val="377"/>
          <w:position w:val="-2"/>
        </w:rPr>
        <w:t>I</w:t>
      </w:r>
      <w:r>
        <w:rPr>
          <w:rFonts w:ascii="Arial" w:hAnsi="Arial" w:cs="Arial" w:eastAsia="Arial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158" w:lineRule="exact"/>
        <w:ind w:right="35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5475AE"/>
          <w:spacing w:val="0"/>
          <w:w w:val="53"/>
          <w:position w:val="-2"/>
        </w:rPr>
        <w:t>......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40" w:lineRule="exact"/>
        <w:ind w:right="-9"/>
        <w:jc w:val="righ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5475AE"/>
          <w:w w:val="83"/>
          <w:position w:val="1"/>
        </w:rPr>
        <w:t>(</w:t>
      </w:r>
      <w:r>
        <w:rPr>
          <w:rFonts w:ascii="Arial" w:hAnsi="Arial" w:cs="Arial" w:eastAsia="Arial"/>
          <w:sz w:val="16"/>
          <w:szCs w:val="16"/>
          <w:color w:val="5475AE"/>
          <w:w w:val="82"/>
          <w:position w:val="1"/>
        </w:rPr>
        <w:t>D"</w:t>
      </w:r>
      <w:r>
        <w:rPr>
          <w:rFonts w:ascii="Arial" w:hAnsi="Arial" w:cs="Arial" w:eastAsia="Arial"/>
          <w:sz w:val="16"/>
          <w:szCs w:val="16"/>
          <w:color w:val="000000"/>
          <w:w w:val="100"/>
          <w:position w:val="0"/>
        </w:rPr>
      </w:r>
    </w:p>
    <w:p>
      <w:pPr>
        <w:spacing w:before="24" w:after="0" w:line="128" w:lineRule="exact"/>
        <w:ind w:right="24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color w:val="5475AE"/>
          <w:spacing w:val="0"/>
          <w:w w:val="111"/>
          <w:position w:val="-2"/>
        </w:rPr>
        <w:t>::J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62" w:lineRule="exact"/>
        <w:ind w:right="-18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5475AE"/>
          <w:spacing w:val="0"/>
          <w:w w:val="102"/>
          <w:position w:val="1"/>
        </w:rPr>
        <w:t>c..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2" w:lineRule="exact"/>
        <w:ind w:right="32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5475AE"/>
          <w:spacing w:val="0"/>
          <w:w w:val="151"/>
        </w:rPr>
        <w:t>'&lt;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5" w:lineRule="auto"/>
        <w:ind w:left="216" w:right="-65" w:firstLine="14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65659"/>
          <w:spacing w:val="0"/>
          <w:w w:val="96"/>
        </w:rPr>
        <w:t>Babie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6"/>
        </w:rPr>
        <w:t>s</w:t>
      </w:r>
      <w:r>
        <w:rPr>
          <w:rFonts w:ascii="Arial" w:hAnsi="Arial" w:cs="Arial" w:eastAsia="Arial"/>
          <w:sz w:val="24"/>
          <w:szCs w:val="24"/>
          <w:color w:val="565659"/>
          <w:spacing w:val="-16"/>
          <w:w w:val="96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become</w:t>
      </w:r>
      <w:r>
        <w:rPr>
          <w:rFonts w:ascii="Arial" w:hAnsi="Arial" w:cs="Arial" w:eastAsia="Arial"/>
          <w:sz w:val="24"/>
          <w:szCs w:val="24"/>
          <w:color w:val="565659"/>
          <w:spacing w:val="-1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spoil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65659"/>
          <w:spacing w:val="-1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demanding</w:t>
      </w:r>
      <w:r>
        <w:rPr>
          <w:rFonts w:ascii="Arial" w:hAnsi="Arial" w:cs="Arial" w:eastAsia="Arial"/>
          <w:sz w:val="24"/>
          <w:szCs w:val="24"/>
          <w:color w:val="56565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676970"/>
          <w:spacing w:val="0"/>
          <w:w w:val="7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676970"/>
          <w:spacing w:val="0"/>
          <w:w w:val="72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676970"/>
          <w:spacing w:val="17"/>
          <w:w w:val="72"/>
        </w:rPr>
        <w:t> </w:t>
      </w:r>
      <w:r>
        <w:rPr>
          <w:rFonts w:ascii="Arial" w:hAnsi="Arial" w:cs="Arial" w:eastAsia="Arial"/>
          <w:sz w:val="24"/>
          <w:szCs w:val="24"/>
          <w:color w:val="464449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464449"/>
          <w:spacing w:val="0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464449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4"/>
        </w:rPr>
        <w:t>are</w:t>
      </w:r>
      <w:r>
        <w:rPr>
          <w:rFonts w:ascii="Arial" w:hAnsi="Arial" w:cs="Arial" w:eastAsia="Arial"/>
          <w:sz w:val="24"/>
          <w:szCs w:val="24"/>
          <w:color w:val="565659"/>
          <w:spacing w:val="-9"/>
          <w:w w:val="94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given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much</w:t>
      </w:r>
      <w:r>
        <w:rPr>
          <w:rFonts w:ascii="Arial" w:hAnsi="Arial" w:cs="Arial" w:eastAsia="Arial"/>
          <w:sz w:val="24"/>
          <w:szCs w:val="24"/>
          <w:color w:val="565659"/>
          <w:spacing w:val="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attention.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49.039989pt;height:25.2pt;mso-position-horizontal-relative:char;mso-position-vertical-relative:line" type="#_x0000_t75">
            <v:imagedata r:id="rId6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80" w:lineRule="auto"/>
        <w:ind w:left="43" w:right="49" w:firstLine="14"/>
        <w:jc w:val="both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462F1F"/>
          <w:spacing w:val="-16"/>
          <w:w w:val="100"/>
        </w:rPr>
        <w:t>I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t'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65659"/>
          <w:spacing w:val="3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464449"/>
          <w:spacing w:val="0"/>
          <w:w w:val="100"/>
        </w:rPr>
        <w:t>important</w:t>
      </w:r>
      <w:r>
        <w:rPr>
          <w:rFonts w:ascii="Arial" w:hAnsi="Arial" w:cs="Arial" w:eastAsia="Arial"/>
          <w:sz w:val="24"/>
          <w:szCs w:val="24"/>
          <w:color w:val="464449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464449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464449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464449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0"/>
          <w:w w:val="100"/>
        </w:rPr>
        <w:t>get</w:t>
      </w:r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2"/>
        </w:rPr>
        <w:t>babies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2"/>
        </w:rPr>
        <w:t> </w:t>
      </w:r>
      <w:r>
        <w:rPr>
          <w:rFonts w:ascii="Arial" w:hAnsi="Arial" w:cs="Arial" w:eastAsia="Arial"/>
          <w:sz w:val="23"/>
          <w:szCs w:val="23"/>
          <w:color w:val="676970"/>
          <w:spacing w:val="-7"/>
          <w:w w:val="178"/>
        </w:rPr>
        <w:t>i</w:t>
      </w:r>
      <w:r>
        <w:rPr>
          <w:rFonts w:ascii="Arial" w:hAnsi="Arial" w:cs="Arial" w:eastAsia="Arial"/>
          <w:sz w:val="23"/>
          <w:szCs w:val="23"/>
          <w:color w:val="464449"/>
          <w:spacing w:val="0"/>
          <w:w w:val="113"/>
        </w:rPr>
        <w:t>nt</w:t>
      </w:r>
      <w:r>
        <w:rPr>
          <w:rFonts w:ascii="Arial" w:hAnsi="Arial" w:cs="Arial" w:eastAsia="Arial"/>
          <w:sz w:val="23"/>
          <w:szCs w:val="23"/>
          <w:color w:val="464449"/>
          <w:spacing w:val="0"/>
          <w:w w:val="114"/>
        </w:rPr>
        <w:t>o</w:t>
      </w:r>
      <w:r>
        <w:rPr>
          <w:rFonts w:ascii="Arial" w:hAnsi="Arial" w:cs="Arial" w:eastAsia="Arial"/>
          <w:sz w:val="23"/>
          <w:szCs w:val="23"/>
          <w:color w:val="464449"/>
          <w:spacing w:val="-1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65659"/>
          <w:spacing w:val="0"/>
          <w:w w:val="100"/>
        </w:rPr>
        <w:t>a</w:t>
      </w:r>
      <w:r>
        <w:rPr>
          <w:rFonts w:ascii="Arial" w:hAnsi="Arial" w:cs="Arial" w:eastAsia="Arial"/>
          <w:sz w:val="23"/>
          <w:szCs w:val="23"/>
          <w:color w:val="565659"/>
          <w:spacing w:val="-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65659"/>
          <w:spacing w:val="0"/>
          <w:w w:val="100"/>
        </w:rPr>
        <w:t>routine</w:t>
      </w:r>
      <w:r>
        <w:rPr>
          <w:rFonts w:ascii="Arial" w:hAnsi="Arial" w:cs="Arial" w:eastAsia="Arial"/>
          <w:sz w:val="23"/>
          <w:szCs w:val="23"/>
          <w:color w:val="565659"/>
          <w:spacing w:val="9"/>
          <w:w w:val="100"/>
        </w:rPr>
        <w:t>,</w:t>
      </w:r>
      <w:r>
        <w:rPr>
          <w:rFonts w:ascii="Arial" w:hAnsi="Arial" w:cs="Arial" w:eastAsia="Arial"/>
          <w:sz w:val="23"/>
          <w:szCs w:val="23"/>
          <w:color w:val="565659"/>
          <w:spacing w:val="0"/>
          <w:w w:val="100"/>
        </w:rPr>
        <w:t>as</w:t>
      </w:r>
      <w:r>
        <w:rPr>
          <w:rFonts w:ascii="Arial" w:hAnsi="Arial" w:cs="Arial" w:eastAsia="Arial"/>
          <w:sz w:val="23"/>
          <w:szCs w:val="23"/>
          <w:color w:val="565659"/>
          <w:spacing w:val="4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thi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65659"/>
          <w:spacing w:val="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65659"/>
          <w:spacing w:val="0"/>
          <w:w w:val="106"/>
        </w:rPr>
        <w:t>makes</w:t>
      </w:r>
      <w:r>
        <w:rPr>
          <w:rFonts w:ascii="Arial" w:hAnsi="Arial" w:cs="Arial" w:eastAsia="Arial"/>
          <w:sz w:val="23"/>
          <w:szCs w:val="23"/>
          <w:color w:val="565659"/>
          <w:spacing w:val="0"/>
          <w:w w:val="106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65659"/>
          <w:spacing w:val="-1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0"/>
        </w:rPr>
        <w:t>lif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676970"/>
          <w:spacing w:val="-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8"/>
        </w:rPr>
        <w:t>easie</w:t>
      </w:r>
      <w:r>
        <w:rPr>
          <w:rFonts w:ascii="Arial" w:hAnsi="Arial" w:cs="Arial" w:eastAsia="Arial"/>
          <w:sz w:val="24"/>
          <w:szCs w:val="24"/>
          <w:color w:val="565659"/>
          <w:spacing w:val="-19"/>
          <w:w w:val="98"/>
        </w:rPr>
        <w:t>r</w:t>
      </w:r>
      <w:r>
        <w:rPr>
          <w:rFonts w:ascii="Arial" w:hAnsi="Arial" w:cs="Arial" w:eastAsia="Arial"/>
          <w:sz w:val="24"/>
          <w:szCs w:val="24"/>
          <w:color w:val="6B7E89"/>
          <w:spacing w:val="0"/>
          <w:w w:val="149"/>
        </w:rPr>
        <w:t>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5" w:lineRule="auto"/>
        <w:ind w:left="157" w:right="-67" w:firstLine="-14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Whe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565659"/>
          <w:spacing w:val="-1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7"/>
        </w:rPr>
        <w:t>babies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7"/>
        </w:rPr>
        <w:t>'</w:t>
      </w:r>
      <w:r>
        <w:rPr>
          <w:rFonts w:ascii="Arial" w:hAnsi="Arial" w:cs="Arial" w:eastAsia="Arial"/>
          <w:sz w:val="24"/>
          <w:szCs w:val="24"/>
          <w:color w:val="565659"/>
          <w:spacing w:val="-14"/>
          <w:w w:val="97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7"/>
        </w:rPr>
        <w:t>needs</w:t>
      </w:r>
      <w:r>
        <w:rPr>
          <w:rFonts w:ascii="Arial" w:hAnsi="Arial" w:cs="Arial" w:eastAsia="Arial"/>
          <w:sz w:val="24"/>
          <w:szCs w:val="24"/>
          <w:color w:val="565659"/>
          <w:spacing w:val="-17"/>
          <w:w w:val="97"/>
        </w:rPr>
        <w:t> 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0"/>
        </w:rPr>
        <w:t>fo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676970"/>
          <w:spacing w:val="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0"/>
        </w:rPr>
        <w:t>love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65659"/>
          <w:spacing w:val="-1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comfort</w:t>
      </w:r>
      <w:r>
        <w:rPr>
          <w:rFonts w:ascii="Arial" w:hAnsi="Arial" w:cs="Arial" w:eastAsia="Arial"/>
          <w:sz w:val="24"/>
          <w:szCs w:val="24"/>
          <w:color w:val="565659"/>
          <w:spacing w:val="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4"/>
        </w:rPr>
        <w:t>are</w:t>
      </w:r>
      <w:r>
        <w:rPr>
          <w:rFonts w:ascii="Arial" w:hAnsi="Arial" w:cs="Arial" w:eastAsia="Arial"/>
          <w:sz w:val="24"/>
          <w:szCs w:val="24"/>
          <w:color w:val="565659"/>
          <w:spacing w:val="-6"/>
          <w:w w:val="94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color w:val="565659"/>
          <w:spacing w:val="0"/>
          <w:w w:val="100"/>
          <w:i/>
        </w:rPr>
        <w:t>met</w:t>
      </w:r>
      <w:r>
        <w:rPr>
          <w:rFonts w:ascii="Times New Roman" w:hAnsi="Times New Roman" w:cs="Times New Roman" w:eastAsia="Times New Roman"/>
          <w:sz w:val="27"/>
          <w:szCs w:val="27"/>
          <w:color w:val="565659"/>
          <w:spacing w:val="0"/>
          <w:w w:val="100"/>
          <w:i/>
        </w:rPr>
        <w:t>,</w:t>
      </w:r>
      <w:r>
        <w:rPr>
          <w:rFonts w:ascii="Times New Roman" w:hAnsi="Times New Roman" w:cs="Times New Roman" w:eastAsia="Times New Roman"/>
          <w:sz w:val="27"/>
          <w:szCs w:val="27"/>
          <w:color w:val="565659"/>
          <w:spacing w:val="0"/>
          <w:w w:val="100"/>
          <w:i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65659"/>
          <w:spacing w:val="-1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9"/>
        </w:rPr>
        <w:t>will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9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65659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calmer</w:t>
      </w:r>
      <w:r>
        <w:rPr>
          <w:rFonts w:ascii="Arial" w:hAnsi="Arial" w:cs="Arial" w:eastAsia="Arial"/>
          <w:sz w:val="24"/>
          <w:szCs w:val="24"/>
          <w:color w:val="565659"/>
          <w:spacing w:val="-2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6565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0"/>
          <w:w w:val="100"/>
        </w:rPr>
        <w:t>grow</w:t>
      </w:r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464449"/>
          <w:spacing w:val="0"/>
          <w:w w:val="100"/>
        </w:rPr>
        <w:t>up</w:t>
      </w:r>
      <w:r>
        <w:rPr>
          <w:rFonts w:ascii="Arial" w:hAnsi="Arial" w:cs="Arial" w:eastAsia="Arial"/>
          <w:sz w:val="24"/>
          <w:szCs w:val="24"/>
          <w:color w:val="464449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1"/>
        </w:rPr>
        <w:t>be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1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more</w:t>
      </w:r>
      <w:r>
        <w:rPr>
          <w:rFonts w:ascii="Arial" w:hAnsi="Arial" w:cs="Arial" w:eastAsia="Arial"/>
          <w:sz w:val="24"/>
          <w:szCs w:val="24"/>
          <w:color w:val="565659"/>
          <w:spacing w:val="-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1"/>
        </w:rPr>
        <w:t>confident.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49.759990pt;height:25.2pt;mso-position-horizontal-relative:char;mso-position-vertical-relative:line" type="#_x0000_t75">
            <v:imagedata r:id="rId6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78" w:lineRule="auto"/>
        <w:ind w:left="42" w:right="316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Youn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g</w:t>
      </w:r>
      <w:r>
        <w:rPr>
          <w:rFonts w:ascii="Arial" w:hAnsi="Arial" w:cs="Arial" w:eastAsia="Arial"/>
          <w:sz w:val="24"/>
          <w:szCs w:val="24"/>
          <w:color w:val="565659"/>
          <w:spacing w:val="-2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65659"/>
          <w:spacing w:val="-1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65659"/>
          <w:spacing w:val="-1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8"/>
        </w:rPr>
        <w:t>not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8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9"/>
        </w:rPr>
        <w:t>capa</w:t>
      </w:r>
      <w:r>
        <w:rPr>
          <w:rFonts w:ascii="Arial" w:hAnsi="Arial" w:cs="Arial" w:eastAsia="Arial"/>
          <w:sz w:val="24"/>
          <w:szCs w:val="24"/>
          <w:color w:val="565659"/>
          <w:spacing w:val="1"/>
          <w:w w:val="99"/>
        </w:rPr>
        <w:t>b</w:t>
      </w:r>
      <w:r>
        <w:rPr>
          <w:rFonts w:ascii="Arial" w:hAnsi="Arial" w:cs="Arial" w:eastAsia="Arial"/>
          <w:sz w:val="24"/>
          <w:szCs w:val="24"/>
          <w:color w:val="462F1F"/>
          <w:spacing w:val="-16"/>
          <w:w w:val="136"/>
        </w:rPr>
        <w:t>l</w:t>
      </w:r>
      <w:r>
        <w:rPr>
          <w:rFonts w:ascii="Arial" w:hAnsi="Arial" w:cs="Arial" w:eastAsia="Arial"/>
          <w:sz w:val="24"/>
          <w:szCs w:val="24"/>
          <w:color w:val="565659"/>
          <w:spacing w:val="-39"/>
          <w:w w:val="94"/>
        </w:rPr>
        <w:t>e</w:t>
      </w:r>
      <w:r>
        <w:rPr>
          <w:rFonts w:ascii="Arial" w:hAnsi="Arial" w:cs="Arial" w:eastAsia="Arial"/>
          <w:sz w:val="24"/>
          <w:szCs w:val="24"/>
          <w:color w:val="B8B5C8"/>
          <w:spacing w:val="0"/>
          <w:w w:val="60"/>
        </w:rPr>
        <w:t>·</w:t>
      </w:r>
      <w:r>
        <w:rPr>
          <w:rFonts w:ascii="Arial" w:hAnsi="Arial" w:cs="Arial" w:eastAsia="Arial"/>
          <w:sz w:val="24"/>
          <w:szCs w:val="24"/>
          <w:color w:val="B8B5C8"/>
          <w:spacing w:val="-2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f</w:t>
      </w:r>
      <w:r>
        <w:rPr>
          <w:rFonts w:ascii="Arial" w:hAnsi="Arial" w:cs="Arial" w:eastAsia="Arial"/>
          <w:sz w:val="24"/>
          <w:szCs w:val="24"/>
          <w:color w:val="565659"/>
          <w:spacing w:val="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learning</w:t>
      </w:r>
      <w:r>
        <w:rPr>
          <w:rFonts w:ascii="Arial" w:hAnsi="Arial" w:cs="Arial" w:eastAsia="Arial"/>
          <w:sz w:val="24"/>
          <w:szCs w:val="24"/>
          <w:color w:val="565659"/>
          <w:spacing w:val="-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routine</w:t>
      </w:r>
      <w:r>
        <w:rPr>
          <w:rFonts w:ascii="Arial" w:hAnsi="Arial" w:cs="Arial" w:eastAsia="Arial"/>
          <w:sz w:val="24"/>
          <w:szCs w:val="24"/>
          <w:color w:val="565659"/>
          <w:spacing w:val="13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Responding</w:t>
      </w:r>
      <w:r>
        <w:rPr>
          <w:rFonts w:ascii="Arial" w:hAnsi="Arial" w:cs="Arial" w:eastAsia="Arial"/>
          <w:sz w:val="24"/>
          <w:szCs w:val="24"/>
          <w:color w:val="565659"/>
          <w:spacing w:val="1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11"/>
        </w:rPr>
        <w:t>to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464449"/>
          <w:spacing w:val="0"/>
          <w:w w:val="104"/>
        </w:rPr>
        <w:t>thei</w:t>
      </w:r>
      <w:r>
        <w:rPr>
          <w:rFonts w:ascii="Arial" w:hAnsi="Arial" w:cs="Arial" w:eastAsia="Arial"/>
          <w:sz w:val="24"/>
          <w:szCs w:val="24"/>
          <w:color w:val="464449"/>
          <w:spacing w:val="0"/>
          <w:w w:val="105"/>
        </w:rPr>
        <w:t>r</w:t>
      </w:r>
      <w:r>
        <w:rPr>
          <w:rFonts w:ascii="Arial" w:hAnsi="Arial" w:cs="Arial" w:eastAsia="Arial"/>
          <w:sz w:val="24"/>
          <w:szCs w:val="24"/>
          <w:color w:val="464449"/>
          <w:spacing w:val="-1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cues</w:t>
      </w:r>
      <w:r>
        <w:rPr>
          <w:rFonts w:ascii="Arial" w:hAnsi="Arial" w:cs="Arial" w:eastAsia="Arial"/>
          <w:sz w:val="24"/>
          <w:szCs w:val="24"/>
          <w:color w:val="565659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fo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565659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feedin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g</w:t>
      </w:r>
      <w:r>
        <w:rPr>
          <w:rFonts w:ascii="Arial" w:hAnsi="Arial" w:cs="Arial" w:eastAsia="Arial"/>
          <w:sz w:val="24"/>
          <w:szCs w:val="24"/>
          <w:color w:val="565659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8"/>
        </w:rPr>
        <w:t>and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color w:val="565659"/>
          <w:spacing w:val="0"/>
          <w:w w:val="98"/>
        </w:rPr>
        <w:t>comfort</w:t>
      </w:r>
      <w:r>
        <w:rPr>
          <w:rFonts w:ascii="Times New Roman" w:hAnsi="Times New Roman" w:cs="Times New Roman" w:eastAsia="Times New Roman"/>
          <w:sz w:val="27"/>
          <w:szCs w:val="27"/>
          <w:color w:val="565659"/>
          <w:spacing w:val="-12"/>
          <w:w w:val="98"/>
        </w:rPr>
        <w:t> </w:t>
      </w:r>
      <w:r>
        <w:rPr>
          <w:rFonts w:ascii="Arial" w:hAnsi="Arial" w:cs="Arial" w:eastAsia="Arial"/>
          <w:sz w:val="23"/>
          <w:szCs w:val="23"/>
          <w:color w:val="565659"/>
          <w:spacing w:val="0"/>
          <w:w w:val="100"/>
        </w:rPr>
        <w:t>makes</w:t>
      </w:r>
      <w:r>
        <w:rPr>
          <w:rFonts w:ascii="Arial" w:hAnsi="Arial" w:cs="Arial" w:eastAsia="Arial"/>
          <w:sz w:val="23"/>
          <w:szCs w:val="23"/>
          <w:color w:val="565659"/>
          <w:spacing w:val="2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65659"/>
          <w:spacing w:val="-1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1"/>
        </w:rPr>
        <w:t>feel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1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7"/>
        </w:rPr>
        <w:t>secure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7"/>
        </w:rPr>
        <w:t>,</w:t>
      </w:r>
      <w:r>
        <w:rPr>
          <w:rFonts w:ascii="Arial" w:hAnsi="Arial" w:cs="Arial" w:eastAsia="Arial"/>
          <w:sz w:val="24"/>
          <w:szCs w:val="24"/>
          <w:color w:val="565659"/>
          <w:spacing w:val="-17"/>
          <w:w w:val="97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so</w:t>
      </w:r>
      <w:r>
        <w:rPr>
          <w:rFonts w:ascii="Arial" w:hAnsi="Arial" w:cs="Arial" w:eastAsia="Arial"/>
          <w:sz w:val="24"/>
          <w:szCs w:val="24"/>
          <w:color w:val="565659"/>
          <w:spacing w:val="-1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65659"/>
          <w:spacing w:val="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cry</w:t>
      </w:r>
      <w:r>
        <w:rPr>
          <w:rFonts w:ascii="Arial" w:hAnsi="Arial" w:cs="Arial" w:eastAsia="Arial"/>
          <w:sz w:val="24"/>
          <w:szCs w:val="24"/>
          <w:color w:val="565659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0"/>
        </w:rPr>
        <w:t>less,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56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which</w:t>
      </w:r>
      <w:r>
        <w:rPr>
          <w:rFonts w:ascii="Arial" w:hAnsi="Arial" w:cs="Arial" w:eastAsia="Arial"/>
          <w:sz w:val="24"/>
          <w:szCs w:val="24"/>
          <w:color w:val="565659"/>
          <w:spacing w:val="1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makes</w:t>
      </w:r>
      <w:r>
        <w:rPr>
          <w:rFonts w:ascii="Arial" w:hAnsi="Arial" w:cs="Arial" w:eastAsia="Arial"/>
          <w:sz w:val="24"/>
          <w:szCs w:val="24"/>
          <w:color w:val="565659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65659"/>
          <w:spacing w:val="-1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87"/>
        </w:rPr>
        <w:t>Hf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87"/>
        </w:rPr>
        <w:t>e</w:t>
      </w:r>
      <w:r>
        <w:rPr>
          <w:rFonts w:ascii="Arial" w:hAnsi="Arial" w:cs="Arial" w:eastAsia="Arial"/>
          <w:sz w:val="24"/>
          <w:szCs w:val="24"/>
          <w:color w:val="565659"/>
          <w:spacing w:val="-6"/>
          <w:w w:val="87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easier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37" w:after="0" w:line="294" w:lineRule="exact"/>
        <w:ind w:left="42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0"/>
          <w:w w:val="106"/>
          <w:position w:val="-1"/>
        </w:rPr>
        <w:t>too.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2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shape style="position:absolute;margin-left:119.402809pt;margin-top:-29.720415pt;width:145.440002pt;height:25.92pt;mso-position-horizontal-relative:page;mso-position-vertical-relative:paragraph;z-index:-3378" type="#_x0000_t75">
            <v:imagedata r:id="rId65" o:title=""/>
          </v:shape>
        </w:pict>
      </w:r>
      <w:r>
        <w:rPr/>
        <w:pict>
          <v:shape style="position:absolute;margin-left:294.362793pt;margin-top:-29.720415pt;width:144pt;height:25.92pt;mso-position-horizontal-relative:page;mso-position-vertical-relative:paragraph;z-index:-3377" type="#_x0000_t75">
            <v:imagedata r:id="rId66" o:title=""/>
          </v:shape>
        </w:pic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4"/>
        </w:rPr>
        <w:t>Yo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4"/>
        </w:rPr>
        <w:t>u</w:t>
      </w:r>
      <w:r>
        <w:rPr>
          <w:rFonts w:ascii="Arial" w:hAnsi="Arial" w:cs="Arial" w:eastAsia="Arial"/>
          <w:sz w:val="24"/>
          <w:szCs w:val="24"/>
          <w:color w:val="565659"/>
          <w:spacing w:val="-2"/>
          <w:w w:val="94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4"/>
        </w:rPr>
        <w:t>sho</w:t>
      </w:r>
      <w:r>
        <w:rPr>
          <w:rFonts w:ascii="Arial" w:hAnsi="Arial" w:cs="Arial" w:eastAsia="Arial"/>
          <w:sz w:val="24"/>
          <w:szCs w:val="24"/>
          <w:color w:val="565659"/>
          <w:spacing w:val="-17"/>
          <w:w w:val="94"/>
        </w:rPr>
        <w:t>u</w:t>
      </w:r>
      <w:r>
        <w:rPr>
          <w:rFonts w:ascii="Arial" w:hAnsi="Arial" w:cs="Arial" w:eastAsia="Arial"/>
          <w:sz w:val="24"/>
          <w:szCs w:val="24"/>
          <w:color w:val="462F1F"/>
          <w:spacing w:val="-15"/>
          <w:w w:val="136"/>
        </w:rPr>
        <w:t>l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13"/>
        </w:rPr>
        <w:t>d</w:t>
      </w:r>
      <w:r>
        <w:rPr>
          <w:rFonts w:ascii="Arial" w:hAnsi="Arial" w:cs="Arial" w:eastAsia="Arial"/>
          <w:sz w:val="24"/>
          <w:szCs w:val="24"/>
          <w:color w:val="565659"/>
          <w:spacing w:val="-3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7"/>
        </w:rPr>
        <w:t>leave</w:t>
      </w:r>
      <w:r>
        <w:rPr>
          <w:rFonts w:ascii="Arial" w:hAnsi="Arial" w:cs="Arial" w:eastAsia="Arial"/>
          <w:sz w:val="24"/>
          <w:szCs w:val="24"/>
          <w:color w:val="565659"/>
          <w:spacing w:val="-20"/>
          <w:w w:val="97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55" w:after="0" w:line="262" w:lineRule="auto"/>
        <w:ind w:left="27" w:right="63" w:firstLine="-14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565659"/>
          <w:spacing w:val="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settl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565659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alone</w:t>
      </w:r>
      <w:r>
        <w:rPr>
          <w:rFonts w:ascii="Arial" w:hAnsi="Arial" w:cs="Arial" w:eastAsia="Arial"/>
          <w:sz w:val="24"/>
          <w:szCs w:val="24"/>
          <w:color w:val="565659"/>
          <w:spacing w:val="-1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so</w:t>
      </w:r>
      <w:r>
        <w:rPr>
          <w:rFonts w:ascii="Arial" w:hAnsi="Arial" w:cs="Arial" w:eastAsia="Arial"/>
          <w:sz w:val="24"/>
          <w:szCs w:val="24"/>
          <w:color w:val="565659"/>
          <w:spacing w:val="-1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65659"/>
          <w:spacing w:val="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2"/>
        </w:rPr>
        <w:t>they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2"/>
        </w:rPr>
        <w:t> 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0"/>
        </w:rPr>
        <w:t>leam</w:t>
      </w:r>
      <w:r>
        <w:rPr>
          <w:rFonts w:ascii="Arial" w:hAnsi="Arial" w:cs="Arial" w:eastAsia="Arial"/>
          <w:sz w:val="24"/>
          <w:szCs w:val="24"/>
          <w:color w:val="676970"/>
          <w:spacing w:val="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565659"/>
          <w:spacing w:val="-2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65659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0"/>
        </w:rPr>
        <w:t>independent.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45.799999pt;height:26.28pt;mso-position-horizontal-relative:char;mso-position-vertical-relative:line" type="#_x0000_t75">
            <v:imagedata r:id="rId6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71" w:right="-69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65659"/>
          <w:spacing w:val="0"/>
          <w:w w:val="96"/>
        </w:rPr>
        <w:t>Babie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6"/>
        </w:rPr>
        <w:t>s</w:t>
      </w:r>
      <w:r>
        <w:rPr>
          <w:rFonts w:ascii="Arial" w:hAnsi="Arial" w:cs="Arial" w:eastAsia="Arial"/>
          <w:sz w:val="24"/>
          <w:szCs w:val="24"/>
          <w:color w:val="565659"/>
          <w:spacing w:val="-6"/>
          <w:w w:val="96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benefit</w:t>
      </w:r>
      <w:r>
        <w:rPr>
          <w:rFonts w:ascii="Arial" w:hAnsi="Arial" w:cs="Arial" w:eastAsia="Arial"/>
          <w:sz w:val="24"/>
          <w:szCs w:val="24"/>
          <w:color w:val="565659"/>
          <w:spacing w:val="-1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fro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m</w:t>
      </w:r>
      <w:r>
        <w:rPr>
          <w:rFonts w:ascii="Arial" w:hAnsi="Arial" w:cs="Arial" w:eastAsia="Arial"/>
          <w:sz w:val="24"/>
          <w:szCs w:val="24"/>
          <w:color w:val="565659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lot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65659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7"/>
        </w:rPr>
        <w:t>of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3" w:after="0" w:line="240" w:lineRule="auto"/>
        <w:ind w:left="156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0"/>
          <w:w w:val="100"/>
        </w:rPr>
        <w:t>toy</w:t>
      </w:r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565659"/>
          <w:spacing w:val="-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help</w:t>
      </w:r>
      <w:r>
        <w:rPr>
          <w:rFonts w:ascii="Arial" w:hAnsi="Arial" w:cs="Arial" w:eastAsia="Arial"/>
          <w:sz w:val="24"/>
          <w:szCs w:val="24"/>
          <w:color w:val="565659"/>
          <w:spacing w:val="1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464449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464449"/>
          <w:spacing w:val="0"/>
          <w:w w:val="100"/>
        </w:rPr>
        <w:t>m</w:t>
      </w:r>
      <w:r>
        <w:rPr>
          <w:rFonts w:ascii="Arial" w:hAnsi="Arial" w:cs="Arial" w:eastAsia="Arial"/>
          <w:sz w:val="24"/>
          <w:szCs w:val="24"/>
          <w:color w:val="464449"/>
          <w:spacing w:val="-1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learn.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7" w:lineRule="auto"/>
        <w:ind w:left="55" w:right="1638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Whe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565659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9"/>
        </w:rPr>
        <w:t>babies</w:t>
      </w:r>
      <w:r>
        <w:rPr>
          <w:rFonts w:ascii="Arial" w:hAnsi="Arial" w:cs="Arial" w:eastAsia="Arial"/>
          <w:sz w:val="24"/>
          <w:szCs w:val="24"/>
          <w:color w:val="565659"/>
          <w:spacing w:val="-19"/>
          <w:w w:val="99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65659"/>
          <w:spacing w:val="-1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0"/>
        </w:rPr>
        <w:t>routinely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left</w:t>
      </w:r>
      <w:r>
        <w:rPr>
          <w:rFonts w:ascii="Arial" w:hAnsi="Arial" w:cs="Arial" w:eastAsia="Arial"/>
          <w:sz w:val="24"/>
          <w:szCs w:val="24"/>
          <w:color w:val="565659"/>
          <w:spacing w:val="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9"/>
        </w:rPr>
        <w:t>alon</w:t>
      </w:r>
      <w:r>
        <w:rPr>
          <w:rFonts w:ascii="Arial" w:hAnsi="Arial" w:cs="Arial" w:eastAsia="Arial"/>
          <w:sz w:val="24"/>
          <w:szCs w:val="24"/>
          <w:color w:val="565659"/>
          <w:spacing w:val="-37"/>
          <w:w w:val="99"/>
        </w:rPr>
        <w:t>e</w:t>
      </w:r>
      <w:r>
        <w:rPr>
          <w:rFonts w:ascii="Arial" w:hAnsi="Arial" w:cs="Arial" w:eastAsia="Arial"/>
          <w:sz w:val="24"/>
          <w:szCs w:val="24"/>
          <w:color w:val="8995A5"/>
          <w:spacing w:val="-18"/>
          <w:w w:val="60"/>
        </w:rPr>
        <w:t>·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69"/>
        </w:rPr>
        <w:t>,</w:t>
      </w:r>
      <w:r>
        <w:rPr>
          <w:rFonts w:ascii="Arial" w:hAnsi="Arial" w:cs="Arial" w:eastAsia="Arial"/>
          <w:sz w:val="24"/>
          <w:szCs w:val="24"/>
          <w:color w:val="565659"/>
          <w:spacing w:val="-4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65659"/>
          <w:spacing w:val="-1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9"/>
        </w:rPr>
        <w:t>t</w:t>
      </w:r>
      <w:r>
        <w:rPr>
          <w:rFonts w:ascii="Arial" w:hAnsi="Arial" w:cs="Arial" w:eastAsia="Arial"/>
          <w:sz w:val="24"/>
          <w:szCs w:val="24"/>
          <w:color w:val="676970"/>
          <w:spacing w:val="-23"/>
          <w:w w:val="109"/>
        </w:rPr>
        <w:t>h</w:t>
      </w:r>
      <w:r>
        <w:rPr>
          <w:rFonts w:ascii="Arial" w:hAnsi="Arial" w:cs="Arial" w:eastAsia="Arial"/>
          <w:sz w:val="24"/>
          <w:szCs w:val="24"/>
          <w:color w:val="464449"/>
          <w:spacing w:val="-16"/>
          <w:w w:val="109"/>
        </w:rPr>
        <w:t>i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9"/>
        </w:rPr>
        <w:t>nk</w:t>
      </w:r>
      <w:r>
        <w:rPr>
          <w:rFonts w:ascii="Arial" w:hAnsi="Arial" w:cs="Arial" w:eastAsia="Arial"/>
          <w:sz w:val="24"/>
          <w:szCs w:val="24"/>
          <w:color w:val="676970"/>
          <w:spacing w:val="-8"/>
          <w:w w:val="109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9"/>
        </w:rPr>
        <w:t>they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9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have</w:t>
      </w:r>
      <w:r>
        <w:rPr>
          <w:rFonts w:ascii="Arial" w:hAnsi="Arial" w:cs="Arial" w:eastAsia="Arial"/>
          <w:sz w:val="24"/>
          <w:szCs w:val="24"/>
          <w:color w:val="565659"/>
          <w:spacing w:val="-1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9"/>
        </w:rPr>
        <w:t>been</w:t>
      </w:r>
      <w:r>
        <w:rPr>
          <w:rFonts w:ascii="Arial" w:hAnsi="Arial" w:cs="Arial" w:eastAsia="Arial"/>
          <w:sz w:val="24"/>
          <w:szCs w:val="24"/>
          <w:color w:val="565659"/>
          <w:spacing w:val="-21"/>
          <w:w w:val="99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abandoned</w:t>
      </w:r>
      <w:r>
        <w:rPr>
          <w:rFonts w:ascii="Arial" w:hAnsi="Arial" w:cs="Arial" w:eastAsia="Arial"/>
          <w:sz w:val="24"/>
          <w:szCs w:val="24"/>
          <w:color w:val="565659"/>
          <w:spacing w:val="-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6"/>
        </w:rPr>
        <w:t>and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6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so</w:t>
      </w:r>
      <w:r>
        <w:rPr>
          <w:rFonts w:ascii="Arial" w:hAnsi="Arial" w:cs="Arial" w:eastAsia="Arial"/>
          <w:sz w:val="24"/>
          <w:szCs w:val="24"/>
          <w:color w:val="565659"/>
          <w:spacing w:val="-2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become</w:t>
      </w:r>
      <w:r>
        <w:rPr>
          <w:rFonts w:ascii="Arial" w:hAnsi="Arial" w:cs="Arial" w:eastAsia="Arial"/>
          <w:sz w:val="24"/>
          <w:szCs w:val="24"/>
          <w:color w:val="565659"/>
          <w:spacing w:val="1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more</w:t>
      </w:r>
      <w:r>
        <w:rPr>
          <w:rFonts w:ascii="Arial" w:hAnsi="Arial" w:cs="Arial" w:eastAsia="Arial"/>
          <w:sz w:val="24"/>
          <w:szCs w:val="24"/>
          <w:color w:val="565659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0"/>
        </w:rPr>
        <w:t>clingy</w:t>
      </w:r>
      <w:r>
        <w:rPr>
          <w:rFonts w:ascii="Arial" w:hAnsi="Arial" w:cs="Arial" w:eastAsia="Arial"/>
          <w:sz w:val="24"/>
          <w:szCs w:val="24"/>
          <w:color w:val="676970"/>
          <w:spacing w:val="1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4"/>
        </w:rPr>
        <w:t>and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4"/>
        </w:rPr>
        <w:t> 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0"/>
        </w:rPr>
        <w:t>insecure</w:t>
      </w:r>
      <w:r>
        <w:rPr>
          <w:rFonts w:ascii="Arial" w:hAnsi="Arial" w:cs="Arial" w:eastAsia="Arial"/>
          <w:sz w:val="24"/>
          <w:szCs w:val="24"/>
          <w:color w:val="676970"/>
          <w:spacing w:val="-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when</w:t>
      </w:r>
      <w:r>
        <w:rPr>
          <w:rFonts w:ascii="Arial" w:hAnsi="Arial" w:cs="Arial" w:eastAsia="Arial"/>
          <w:sz w:val="24"/>
          <w:szCs w:val="24"/>
          <w:color w:val="565659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0"/>
        </w:rPr>
        <w:t>thei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676970"/>
          <w:spacing w:val="-1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parents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3"/>
        </w:rPr>
        <w:t>retur</w:t>
      </w:r>
      <w:r>
        <w:rPr>
          <w:rFonts w:ascii="Arial" w:hAnsi="Arial" w:cs="Arial" w:eastAsia="Arial"/>
          <w:sz w:val="24"/>
          <w:szCs w:val="24"/>
          <w:color w:val="565659"/>
          <w:spacing w:val="-13"/>
          <w:w w:val="104"/>
        </w:rPr>
        <w:t>n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79"/>
        </w:rPr>
        <w:t>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45.079998pt;height:26.28pt;mso-position-horizontal-relative:char;mso-position-vertical-relative:line" type="#_x0000_t75">
            <v:imagedata r:id="rId6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1" w:right="-20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4"/>
          <w:szCs w:val="24"/>
          <w:color w:val="464449"/>
          <w:spacing w:val="0"/>
          <w:w w:val="100"/>
        </w:rPr>
        <w:t>Loo</w:t>
      </w:r>
      <w:r>
        <w:rPr>
          <w:rFonts w:ascii="Arial" w:hAnsi="Arial" w:cs="Arial" w:eastAsia="Arial"/>
          <w:sz w:val="24"/>
          <w:szCs w:val="24"/>
          <w:color w:val="464449"/>
          <w:spacing w:val="-12"/>
          <w:w w:val="100"/>
        </w:rPr>
        <w:t>k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0"/>
        </w:rPr>
        <w:t>ing</w:t>
      </w:r>
      <w:r>
        <w:rPr>
          <w:rFonts w:ascii="Arial" w:hAnsi="Arial" w:cs="Arial" w:eastAsia="Arial"/>
          <w:sz w:val="24"/>
          <w:szCs w:val="24"/>
          <w:color w:val="676970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65659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65659"/>
          <w:spacing w:val="-1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fac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565659"/>
          <w:spacing w:val="-2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676970"/>
          <w:spacing w:val="0"/>
          <w:w w:val="100"/>
        </w:rPr>
        <w:t>is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46" w:after="0" w:line="272" w:lineRule="auto"/>
        <w:ind w:left="19" w:right="1716"/>
        <w:jc w:val="left"/>
        <w:rPr>
          <w:rFonts w:ascii="Times New Roman" w:hAnsi="Times New Roman" w:cs="Times New Roman" w:eastAsia="Times New Roman"/>
          <w:sz w:val="27"/>
          <w:szCs w:val="27"/>
        </w:rPr>
      </w:pPr>
      <w:rPr/>
      <w:r>
        <w:rPr>
          <w:rFonts w:ascii="Arial" w:hAnsi="Arial" w:cs="Arial" w:eastAsia="Arial"/>
          <w:sz w:val="24"/>
          <w:szCs w:val="24"/>
          <w:color w:val="464449"/>
          <w:spacing w:val="0"/>
          <w:w w:val="100"/>
        </w:rPr>
        <w:t>th</w:t>
      </w:r>
      <w:r>
        <w:rPr>
          <w:rFonts w:ascii="Arial" w:hAnsi="Arial" w:cs="Arial" w:eastAsia="Arial"/>
          <w:sz w:val="24"/>
          <w:szCs w:val="24"/>
          <w:color w:val="464449"/>
          <w:spacing w:val="0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464449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464449"/>
          <w:spacing w:val="0"/>
          <w:w w:val="100"/>
        </w:rPr>
        <w:t>bes</w:t>
      </w:r>
      <w:r>
        <w:rPr>
          <w:rFonts w:ascii="Arial" w:hAnsi="Arial" w:cs="Arial" w:eastAsia="Arial"/>
          <w:sz w:val="24"/>
          <w:szCs w:val="24"/>
          <w:color w:val="464449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464449"/>
          <w:spacing w:val="-1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way</w:t>
      </w:r>
      <w:r>
        <w:rPr>
          <w:rFonts w:ascii="Arial" w:hAnsi="Arial" w:cs="Arial" w:eastAsia="Arial"/>
          <w:sz w:val="24"/>
          <w:szCs w:val="24"/>
          <w:color w:val="565659"/>
          <w:spacing w:val="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fo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565659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7"/>
        </w:rPr>
        <w:t>babies</w:t>
      </w:r>
      <w:r>
        <w:rPr>
          <w:rFonts w:ascii="Arial" w:hAnsi="Arial" w:cs="Arial" w:eastAsia="Arial"/>
          <w:sz w:val="24"/>
          <w:szCs w:val="24"/>
          <w:color w:val="565659"/>
          <w:spacing w:val="-5"/>
          <w:w w:val="97"/>
        </w:rPr>
        <w:t> 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7"/>
        </w:rPr>
        <w:t>to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107"/>
        </w:rPr>
        <w:t> 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98"/>
        </w:rPr>
        <w:t>learn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97"/>
        </w:rPr>
        <w:t>.</w:t>
      </w:r>
      <w:r>
        <w:rPr>
          <w:rFonts w:ascii="Arial" w:hAnsi="Arial" w:cs="Arial" w:eastAsia="Arial"/>
          <w:sz w:val="24"/>
          <w:szCs w:val="24"/>
          <w:color w:val="676970"/>
          <w:spacing w:val="-4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676970"/>
          <w:spacing w:val="0"/>
          <w:w w:val="95"/>
        </w:rPr>
        <w:t>Talking,</w:t>
      </w:r>
      <w:r>
        <w:rPr>
          <w:rFonts w:ascii="Arial" w:hAnsi="Arial" w:cs="Arial" w:eastAsia="Arial"/>
          <w:sz w:val="24"/>
          <w:szCs w:val="24"/>
          <w:color w:val="676970"/>
          <w:spacing w:val="-23"/>
          <w:w w:val="95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99"/>
        </w:rPr>
        <w:t>liste</w:t>
      </w:r>
      <w:r>
        <w:rPr>
          <w:rFonts w:ascii="Arial" w:hAnsi="Arial" w:cs="Arial" w:eastAsia="Arial"/>
          <w:sz w:val="24"/>
          <w:szCs w:val="24"/>
          <w:color w:val="565659"/>
          <w:spacing w:val="-13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6B7E89"/>
          <w:spacing w:val="-12"/>
          <w:w w:val="170"/>
        </w:rPr>
        <w:t>i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10"/>
        </w:rPr>
        <w:t>ng</w:t>
      </w:r>
      <w:r>
        <w:rPr>
          <w:rFonts w:ascii="Arial" w:hAnsi="Arial" w:cs="Arial" w:eastAsia="Arial"/>
          <w:sz w:val="24"/>
          <w:szCs w:val="24"/>
          <w:color w:val="565659"/>
          <w:spacing w:val="-3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4"/>
        </w:rPr>
        <w:t>and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4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smiling</w:t>
      </w:r>
      <w:r>
        <w:rPr>
          <w:rFonts w:ascii="Arial" w:hAnsi="Arial" w:cs="Arial" w:eastAsia="Arial"/>
          <w:sz w:val="24"/>
          <w:szCs w:val="24"/>
          <w:color w:val="565659"/>
          <w:spacing w:val="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trigger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65659"/>
          <w:spacing w:val="-2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2"/>
        </w:rPr>
        <w:t>oxytocin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2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65659"/>
          <w:spacing w:val="-2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helps</w:t>
      </w:r>
      <w:r>
        <w:rPr>
          <w:rFonts w:ascii="Arial" w:hAnsi="Arial" w:cs="Arial" w:eastAsia="Arial"/>
          <w:sz w:val="24"/>
          <w:szCs w:val="24"/>
          <w:color w:val="565659"/>
          <w:spacing w:val="-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65659"/>
          <w:spacing w:val="-1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baby'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65659"/>
          <w:spacing w:val="-1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2"/>
        </w:rPr>
        <w:t>brain</w:t>
      </w:r>
      <w:r>
        <w:rPr>
          <w:rFonts w:ascii="Arial" w:hAnsi="Arial" w:cs="Arial" w:eastAsia="Arial"/>
          <w:sz w:val="24"/>
          <w:szCs w:val="24"/>
          <w:color w:val="565659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color w:val="565659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7"/>
          <w:szCs w:val="27"/>
          <w:color w:val="565659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7"/>
          <w:szCs w:val="27"/>
          <w:color w:val="56565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color w:val="565659"/>
          <w:spacing w:val="0"/>
          <w:w w:val="100"/>
        </w:rPr>
        <w:t>grow.</w:t>
      </w:r>
      <w:r>
        <w:rPr>
          <w:rFonts w:ascii="Times New Roman" w:hAnsi="Times New Roman" w:cs="Times New Roman" w:eastAsia="Times New Roman"/>
          <w:sz w:val="27"/>
          <w:szCs w:val="27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8020" w:h="13100" w:orient="landscape"/>
          <w:pgMar w:top="140" w:bottom="520" w:left="300" w:right="0"/>
          <w:cols w:num="5" w:equalWidth="0">
            <w:col w:w="875" w:space="1026"/>
            <w:col w:w="3107" w:space="465"/>
            <w:col w:w="3267" w:space="751"/>
            <w:col w:w="2938" w:space="590"/>
            <w:col w:w="470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3" w:after="0" w:line="240" w:lineRule="auto"/>
        <w:ind w:left="115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pict>
          <v:group style="position:absolute;margin-left:568.387939pt;margin-top:-9.056604pt;width:306.838015pt;height:2.879418pt;mso-position-horizontal-relative:page;mso-position-vertical-relative:paragraph;z-index:-3373" coordorigin="11368,-181" coordsize="6137,58">
            <v:group style="position:absolute;left:11386;top:-163;width:6090;height:2" coordorigin="11386,-163" coordsize="6090,2">
              <v:shape style="position:absolute;left:11386;top:-163;width:6090;height:2" coordorigin="11386,-163" coordsize="6090,0" path="m11386,-163l17476,-163e" filled="f" stroked="t" strokeweight="1.799636pt" strokecolor="#C3BFBC">
                <v:path arrowok="t"/>
              </v:shape>
            </v:group>
            <v:group style="position:absolute;left:15719;top:-152;width:1756;height:2" coordorigin="15719,-152" coordsize="1756,2">
              <v:shape style="position:absolute;left:15719;top:-152;width:1756;height:2" coordorigin="15719,-152" coordsize="1756,0" path="m15719,-152l17476,-152e" filled="f" stroked="t" strokeweight="2.879418pt" strokecolor="#CFCFCC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90.10379pt;margin-top:-7.43695pt;width:56.868512pt;height:.1pt;mso-position-horizontal-relative:page;mso-position-vertical-relative:paragraph;z-index:-3372" coordorigin="9802,-149" coordsize="1137,2">
            <v:shape style="position:absolute;left:9802;top:-149;width:1137;height:2" coordorigin="9802,-149" coordsize="1137,0" path="m9802,-149l10939,-149e" filled="f" stroked="t" strokeweight="2.159564pt" strokecolor="#CFCFCF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3"/>
          <w:szCs w:val="13"/>
          <w:color w:val="010101"/>
          <w:spacing w:val="0"/>
          <w:w w:val="247"/>
        </w:rPr>
        <w:t>[I</w:t>
      </w:r>
      <w:r>
        <w:rPr>
          <w:rFonts w:ascii="Times New Roman" w:hAnsi="Times New Roman" w:cs="Times New Roman" w:eastAsia="Times New Roman"/>
          <w:sz w:val="13"/>
          <w:szCs w:val="13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8020" w:h="13100" w:orient="landscape"/>
          <w:pgMar w:top="140" w:bottom="520" w:left="300" w:right="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28.253901pt;margin-top:27.064011pt;width:618.151pt;height:865.9553pt;mso-position-horizontal-relative:page;mso-position-vertical-relative:page;z-index:-3367" coordorigin="565,541" coordsize="12363,17319">
            <v:group style="position:absolute;left:590;top:1967;width:12076;height:15631" coordorigin="590,1967" coordsize="12076,15631">
              <v:shape style="position:absolute;left:590;top:1967;width:12076;height:15631" coordorigin="590,1967" coordsize="12076,15631" path="m590,17598l12666,17598,12666,1967,590,1967,590,17598e" filled="t" fillcolor="#F6F6F6" stroked="f">
                <v:path arrowok="t"/>
                <v:fill/>
              </v:shape>
              <v:shape style="position:absolute;left:8456;top:10413;width:3620;height:3578" type="#_x0000_t75">
                <v:imagedata r:id="rId71" o:title=""/>
              </v:shape>
              <v:shape style="position:absolute;left:616;top:551;width:12039;height:8022" type="#_x0000_t75">
                <v:imagedata r:id="rId72" o:title=""/>
              </v:shape>
            </v:group>
            <v:group style="position:absolute;left:616;top:551;width:12039;height:8050" coordorigin="616,551" coordsize="12039,8050">
              <v:shape style="position:absolute;left:616;top:551;width:12039;height:8050" coordorigin="616,551" coordsize="12039,8050" path="m616,8602l12656,8602,12656,551,616,551,616,8602xe" filled="f" stroked="t" strokeweight="1pt" strokecolor="#C8C8C1">
                <v:path arrowok="t"/>
              </v:shape>
              <v:shape style="position:absolute;left:5588;top:3812;width:1182;height:2038" type="#_x0000_t75">
                <v:imagedata r:id="rId73" o:title=""/>
              </v:shape>
            </v:group>
            <v:group style="position:absolute;left:12616;top:578;width:300;height:25" coordorigin="12616,578" coordsize="300,25">
              <v:shape style="position:absolute;left:12616;top:578;width:300;height:25" coordorigin="12616,578" coordsize="300,25" path="m12616,603l12916,603,12916,578,12616,578,12616,603xe" filled="t" fillcolor="#FFFFFF" stroked="f">
                <v:path arrowok="t"/>
                <v:fill/>
              </v:shape>
            </v:group>
            <v:group style="position:absolute;left:12616;top:17415;width:300;height:25" coordorigin="12616,17415" coordsize="300,25">
              <v:shape style="position:absolute;left:12616;top:17415;width:300;height:25" coordorigin="12616,17415" coordsize="300,25" path="m12616,17440l12916,17440,12916,17415,12616,17415,12616,17440xe" filled="t" fillcolor="#FFFFFF" stroked="f">
                <v:path arrowok="t"/>
                <v:fill/>
              </v:shape>
            </v:group>
            <v:group style="position:absolute;left:578;top:17548;width:25;height:300" coordorigin="578,17548" coordsize="25,300">
              <v:shape style="position:absolute;left:578;top:17548;width:25;height:300" coordorigin="578,17548" coordsize="25,300" path="m578,17848l603,17848,603,17548,578,17548,578,17848xe" filled="t" fillcolor="#FFFFFF" stroked="f">
                <v:path arrowok="t"/>
                <v:fill/>
              </v:shape>
            </v:group>
            <v:group style="position:absolute;left:12483;top:17548;width:25;height:300" coordorigin="12483,17548" coordsize="25,300">
              <v:shape style="position:absolute;left:12483;top:17548;width:25;height:300" coordorigin="12483,17548" coordsize="25,300" path="m12483,17848l12508,17848,12508,17548,12483,17548,12483,17848xe" filled="t" fillcolor="#FFFFFF" stroked="f">
                <v:path arrowok="t"/>
                <v:fill/>
              </v:shape>
            </v:group>
            <v:group style="position:absolute;left:12616;top:588;width:300;height:5" coordorigin="12616,588" coordsize="300,5">
              <v:shape style="position:absolute;left:12616;top:588;width:300;height:5" coordorigin="12616,588" coordsize="300,5" path="m12616,593l12916,593,12916,588,12616,588,12616,593xe" filled="t" fillcolor="#000000" stroked="f">
                <v:path arrowok="t"/>
                <v:fill/>
              </v:shape>
            </v:group>
            <v:group style="position:absolute;left:12616;top:17425;width:300;height:5" coordorigin="12616,17425" coordsize="300,5">
              <v:shape style="position:absolute;left:12616;top:17425;width:300;height:5" coordorigin="12616,17425" coordsize="300,5" path="m12616,17430l12916,17430,12916,17425,12616,17425,12616,17430xe" filled="t" fillcolor="#000000" stroked="f">
                <v:path arrowok="t"/>
                <v:fill/>
              </v:shape>
            </v:group>
            <v:group style="position:absolute;left:588;top:17548;width:5;height:300" coordorigin="588,17548" coordsize="5,300">
              <v:shape style="position:absolute;left:588;top:17548;width:5;height:300" coordorigin="588,17548" coordsize="5,300" path="m588,17848l593,17848,593,17548,588,17548,588,17848xe" filled="t" fillcolor="#000000" stroked="f">
                <v:path arrowok="t"/>
                <v:fill/>
              </v:shape>
            </v:group>
            <v:group style="position:absolute;left:12493;top:17548;width:5;height:300" coordorigin="12493,17548" coordsize="5,300">
              <v:shape style="position:absolute;left:12493;top:17548;width:5;height:300" coordorigin="12493,17548" coordsize="5,300" path="m12493,17848l12498,17848,12498,17548,12493,17548,12493,17848xe" filled="t" fillcolor="#000000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02" w:lineRule="exact"/>
        <w:ind w:left="12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/>
        <w:pict>
          <v:group style="position:absolute;margin-left:8.5039pt;margin-top:-46.048748pt;width:15pt;height:.1pt;mso-position-horizontal-relative:page;mso-position-vertical-relative:paragraph;z-index:-3366" coordorigin="170,-921" coordsize="300,2">
            <v:shape style="position:absolute;left:170;top:-921;width:300;height:2" coordorigin="170,-921" coordsize="300,0" path="m470,-921l170,-921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8"/>
          <w:szCs w:val="48"/>
          <w:color w:val="EF5BA1"/>
          <w:spacing w:val="-36"/>
          <w:w w:val="100"/>
          <w:b/>
          <w:bCs/>
          <w:position w:val="-5"/>
        </w:rPr>
        <w:t>Y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  <w:position w:val="-5"/>
        </w:rPr>
        <w:t>our</w:t>
      </w:r>
      <w:r>
        <w:rPr>
          <w:rFonts w:ascii="Arial" w:hAnsi="Arial" w:cs="Arial" w:eastAsia="Arial"/>
          <w:sz w:val="48"/>
          <w:szCs w:val="48"/>
          <w:color w:val="EF5BA1"/>
          <w:spacing w:val="-11"/>
          <w:w w:val="100"/>
          <w:b/>
          <w:bCs/>
          <w:position w:val="-5"/>
        </w:rPr>
        <w:t> 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  <w:position w:val="-5"/>
        </w:rPr>
        <w:t>new</w:t>
      </w:r>
      <w:r>
        <w:rPr>
          <w:rFonts w:ascii="Arial" w:hAnsi="Arial" w:cs="Arial" w:eastAsia="Arial"/>
          <w:sz w:val="48"/>
          <w:szCs w:val="48"/>
          <w:color w:val="EF5BA1"/>
          <w:spacing w:val="-9"/>
          <w:w w:val="100"/>
          <w:b/>
          <w:bCs/>
          <w:position w:val="-5"/>
        </w:rPr>
        <w:t> 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  <w:position w:val="-5"/>
        </w:rPr>
        <w:t>baby</w:t>
      </w:r>
      <w:r>
        <w:rPr>
          <w:rFonts w:ascii="Arial" w:hAnsi="Arial" w:cs="Arial" w:eastAsia="Arial"/>
          <w:sz w:val="48"/>
          <w:szCs w:val="48"/>
          <w:color w:val="EF5BA1"/>
          <w:spacing w:val="-18"/>
          <w:w w:val="100"/>
          <w:b/>
          <w:bCs/>
          <w:position w:val="-5"/>
        </w:rPr>
        <w:t>’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  <w:position w:val="-5"/>
        </w:rPr>
        <w:t>s</w:t>
      </w:r>
      <w:r>
        <w:rPr>
          <w:rFonts w:ascii="Arial" w:hAnsi="Arial" w:cs="Arial" w:eastAsia="Arial"/>
          <w:sz w:val="48"/>
          <w:szCs w:val="48"/>
          <w:color w:val="EF5BA1"/>
          <w:spacing w:val="-13"/>
          <w:w w:val="100"/>
          <w:b/>
          <w:bCs/>
          <w:position w:val="-5"/>
        </w:rPr>
        <w:t> 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  <w:position w:val="-5"/>
        </w:rPr>
        <w:t>tummy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  <w:position w:val="-5"/>
        </w:rPr>
        <w:t> 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  <w:position w:val="-5"/>
        </w:rPr>
        <w:t>is</w:t>
      </w:r>
      <w:r>
        <w:rPr>
          <w:rFonts w:ascii="Arial" w:hAnsi="Arial" w:cs="Arial" w:eastAsia="Arial"/>
          <w:sz w:val="48"/>
          <w:szCs w:val="48"/>
          <w:color w:val="EF5BA1"/>
          <w:spacing w:val="-4"/>
          <w:w w:val="100"/>
          <w:b/>
          <w:bCs/>
          <w:position w:val="-5"/>
        </w:rPr>
        <w:t> 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  <w:position w:val="-5"/>
        </w:rPr>
        <w:t>tiny;</w:t>
      </w:r>
      <w:r>
        <w:rPr>
          <w:rFonts w:ascii="Arial" w:hAnsi="Arial" w:cs="Arial" w:eastAsia="Arial"/>
          <w:sz w:val="48"/>
          <w:szCs w:val="48"/>
          <w:color w:val="EF5BA1"/>
          <w:spacing w:val="-10"/>
          <w:w w:val="100"/>
          <w:b/>
          <w:bCs/>
          <w:position w:val="-5"/>
        </w:rPr>
        <w:t> 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  <w:position w:val="-5"/>
        </w:rPr>
        <w:t>about</w:t>
      </w:r>
      <w:r>
        <w:rPr>
          <w:rFonts w:ascii="Arial" w:hAnsi="Arial" w:cs="Arial" w:eastAsia="Arial"/>
          <w:sz w:val="48"/>
          <w:szCs w:val="48"/>
          <w:color w:val="EF5BA1"/>
          <w:spacing w:val="-13"/>
          <w:w w:val="100"/>
          <w:b/>
          <w:bCs/>
          <w:position w:val="-5"/>
        </w:rPr>
        <w:t> 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  <w:position w:val="-5"/>
        </w:rPr>
        <w:t>the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  <w:position w:val="-5"/>
        </w:rPr>
        <w:t> 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  <w:position w:val="-5"/>
        </w:rPr>
        <w:t>size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157" w:lineRule="exact"/>
        <w:ind w:left="59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0" w:after="0" w:line="457" w:lineRule="exact"/>
        <w:ind w:left="12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48"/>
          <w:szCs w:val="48"/>
          <w:color w:val="EF5BA1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</w:rPr>
        <w:t>marble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40" w:lineRule="auto"/>
        <w:ind w:left="6632" w:right="5677"/>
        <w:jc w:val="center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666666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666666"/>
          <w:spacing w:val="-22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666666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666666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666666"/>
          <w:spacing w:val="0"/>
          <w:w w:val="100"/>
          <w:b/>
          <w:bCs/>
        </w:rPr>
        <w:t>1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665" w:right="5266"/>
        <w:jc w:val="center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666666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666666"/>
          <w:spacing w:val="-22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666666"/>
          <w:spacing w:val="0"/>
          <w:w w:val="100"/>
          <w:b/>
          <w:bCs/>
        </w:rPr>
        <w:t>YS</w:t>
      </w:r>
      <w:r>
        <w:rPr>
          <w:rFonts w:ascii="Arial" w:hAnsi="Arial" w:cs="Arial" w:eastAsia="Arial"/>
          <w:sz w:val="24"/>
          <w:szCs w:val="24"/>
          <w:color w:val="666666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666666"/>
          <w:spacing w:val="0"/>
          <w:w w:val="100"/>
          <w:b/>
          <w:bCs/>
        </w:rPr>
        <w:t>3-4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659" w:right="5272"/>
        <w:jc w:val="center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666666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666666"/>
          <w:spacing w:val="-22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666666"/>
          <w:spacing w:val="0"/>
          <w:w w:val="100"/>
          <w:b/>
          <w:bCs/>
        </w:rPr>
        <w:t>YS</w:t>
      </w:r>
      <w:r>
        <w:rPr>
          <w:rFonts w:ascii="Arial" w:hAnsi="Arial" w:cs="Arial" w:eastAsia="Arial"/>
          <w:sz w:val="24"/>
          <w:szCs w:val="24"/>
          <w:color w:val="666666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666666"/>
          <w:spacing w:val="0"/>
          <w:w w:val="100"/>
          <w:b/>
          <w:bCs/>
        </w:rPr>
        <w:t>5-7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316" w:right="133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because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first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(colostrum)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comes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very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small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quantities.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needs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small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frequent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feeds.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amount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gradually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increase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over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first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days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weeks.</w:t>
      </w:r>
      <w:r>
        <w:rPr>
          <w:rFonts w:ascii="Arial" w:hAnsi="Arial" w:cs="Arial" w:eastAsia="Arial"/>
          <w:sz w:val="24"/>
          <w:szCs w:val="24"/>
          <w:color w:val="58595B"/>
          <w:spacing w:val="6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Colostrum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important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contains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antibodies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protect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from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infection.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also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laxative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effect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clear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sticky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meconium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poo.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355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Baby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will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feed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frequently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first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few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days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</w:rPr>
      </w:r>
    </w:p>
    <w:p>
      <w:pPr>
        <w:spacing w:before="24" w:after="0" w:line="240" w:lineRule="auto"/>
        <w:ind w:left="1355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48"/>
          <w:szCs w:val="48"/>
          <w:color w:val="F287B6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appear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hungry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50" w:lineRule="auto"/>
        <w:ind w:left="1355" w:right="499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sending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messages/signals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milk.</w:t>
      </w:r>
      <w:r>
        <w:rPr>
          <w:rFonts w:ascii="Arial" w:hAnsi="Arial" w:cs="Arial" w:eastAsia="Arial"/>
          <w:sz w:val="24"/>
          <w:szCs w:val="24"/>
          <w:color w:val="58595B"/>
          <w:spacing w:val="-1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Around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three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days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“come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in”,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often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heavy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very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emotional.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normal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settle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24-48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hours,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continue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whenever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want.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22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our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body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know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much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make.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355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first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days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weight.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50" w:lineRule="auto"/>
        <w:ind w:left="1355" w:right="5253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normal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weight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loss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expected,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midwife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discuss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make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50" w:lineRule="auto"/>
        <w:ind w:left="1355" w:right="5044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plan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increase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effective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feeding.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important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continue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respond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likely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at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least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eight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twelve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24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period)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regain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weight.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50" w:lineRule="auto"/>
        <w:ind w:left="1355" w:right="1014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Many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</w:t>
      </w:r>
      <w:r>
        <w:rPr>
          <w:rFonts w:ascii="Arial" w:hAnsi="Arial" w:cs="Arial" w:eastAsia="Arial"/>
          <w:sz w:val="24"/>
          <w:szCs w:val="24"/>
          <w:color w:val="58595B"/>
          <w:spacing w:val="-17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often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late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afternoon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evening,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show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signs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hunger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settle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period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several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hours: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known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cluster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feeding.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355" w:right="1025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Cluster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first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months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normal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newborn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behaviour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sign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enough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fact,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behaviour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building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suppl</w:t>
      </w:r>
      <w:r>
        <w:rPr>
          <w:rFonts w:ascii="Arial" w:hAnsi="Arial" w:cs="Arial" w:eastAsia="Arial"/>
          <w:sz w:val="24"/>
          <w:szCs w:val="24"/>
          <w:color w:val="58595B"/>
          <w:spacing w:val="-17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using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comfort</w:t>
      </w:r>
      <w:r>
        <w:rPr>
          <w:rFonts w:ascii="Arial" w:hAnsi="Arial" w:cs="Arial" w:eastAsia="Arial"/>
          <w:sz w:val="24"/>
          <w:szCs w:val="24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calm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after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stimulating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6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Cluster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excellent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setting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superb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suppl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tailored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requirements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grow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right="1267"/>
        <w:jc w:val="righ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8.5039pt;margin-top:33.054661pt;width:15pt;height:.1pt;mso-position-horizontal-relative:page;mso-position-vertical-relative:paragraph;z-index:-3365" coordorigin="170,661" coordsize="300,2">
            <v:shape style="position:absolute;left:170;top:661;width:300;height:2" coordorigin="170,661" coordsize="300,0" path="m470,661l170,66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0pt;margin-top:41.558762pt;width:18pt;height:.1pt;mso-position-horizontal-relative:page;mso-position-vertical-relative:paragraph;z-index:-3364" coordorigin="0,831" coordsize="360,2">
            <v:shape style="position:absolute;left:0;top:831;width:360;height:2" coordorigin="0,831" coordsize="360,0" path="m360,831l0,83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41.558762pt;width:18pt;height:.1pt;mso-position-horizontal-relative:page;mso-position-vertical-relative:paragraph;z-index:-3363" coordorigin="12726,831" coordsize="360,2">
            <v:shape style="position:absolute;left:12726;top:831;width:360;height:2" coordorigin="12726,831" coordsize="360,0" path="m12726,831l13086,831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Page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-18"/>
          <w:w w:val="100"/>
        </w:rPr>
        <w:t>1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1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right"/>
        <w:spacing w:after="0"/>
        <w:sectPr>
          <w:pgMar w:header="0" w:footer="0" w:top="460" w:bottom="-60" w:left="0" w:right="0"/>
          <w:headerReference w:type="default" r:id="rId69"/>
          <w:footerReference w:type="default" r:id="rId70"/>
          <w:pgSz w:w="13100" w:h="180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51.389999pt;margin-top:49.265011pt;width:583.393pt;height:781.736pt;mso-position-horizontal-relative:page;mso-position-vertical-relative:page;z-index:-3362" coordorigin="1028,985" coordsize="11668,15635">
            <v:group style="position:absolute;left:1058;top:1015;width:11608;height:15575" coordorigin="1058,1015" coordsize="11608,15575">
              <v:shape style="position:absolute;left:1058;top:1015;width:11608;height:15575" coordorigin="1058,1015" coordsize="11608,15575" path="m1058,16590l12666,16590e" filled="f" stroked="t" strokeweight="3pt" strokecolor="#0070B8">
                <v:path arrowok="t"/>
              </v:shape>
              <v:shape style="position:absolute;left:1058;top:1015;width:11608;height:15575" coordorigin="1058,1015" coordsize="11608,15575" path="m12666,1015l1058,1015,1058,16590e" filled="f" stroked="t" strokeweight="3pt" strokecolor="#0070B8">
                <v:path arrowok="t"/>
              </v:shape>
              <v:shape style="position:absolute;left:11410;top:4916;width:456;height:461" type="#_x0000_t75">
                <v:imagedata r:id="rId74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14" w:after="0" w:line="240" w:lineRule="auto"/>
        <w:ind w:left="1761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/>
        <w:pict>
          <v:group style="position:absolute;margin-left:8.5039pt;margin-top:-35.520725pt;width:15pt;height:.1pt;mso-position-horizontal-relative:page;mso-position-vertical-relative:paragraph;z-index:-3361" coordorigin="170,-710" coordsize="300,2">
            <v:shape style="position:absolute;left:170;top:-710;width:300;height:2" coordorigin="170,-710" coordsize="300,0" path="m470,-710l170,-71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0.779907pt;margin-top:-35.520725pt;width:15pt;height:.1pt;mso-position-horizontal-relative:page;mso-position-vertical-relative:paragraph;z-index:-3360" coordorigin="12616,-710" coordsize="300,2">
            <v:shape style="position:absolute;left:12616;top:-710;width:300;height:2" coordorigin="12616,-710" coordsize="300,0" path="m12616,-710l12916,-71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first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4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weeks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this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is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useful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tool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reassure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you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that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40" w:lineRule="auto"/>
        <w:ind w:left="1761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your</w:t>
      </w:r>
      <w:r>
        <w:rPr>
          <w:rFonts w:ascii="Arial" w:hAnsi="Arial" w:cs="Arial" w:eastAsia="Arial"/>
          <w:sz w:val="36"/>
          <w:szCs w:val="36"/>
          <w:color w:val="338DC6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baby</w:t>
      </w:r>
      <w:r>
        <w:rPr>
          <w:rFonts w:ascii="Arial" w:hAnsi="Arial" w:cs="Arial" w:eastAsia="Arial"/>
          <w:sz w:val="36"/>
          <w:szCs w:val="36"/>
          <w:color w:val="338DC6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is</w:t>
      </w:r>
      <w:r>
        <w:rPr>
          <w:rFonts w:ascii="Arial" w:hAnsi="Arial" w:cs="Arial" w:eastAsia="Arial"/>
          <w:sz w:val="36"/>
          <w:szCs w:val="36"/>
          <w:color w:val="338DC6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getting</w:t>
      </w:r>
      <w:r>
        <w:rPr>
          <w:rFonts w:ascii="Arial" w:hAnsi="Arial" w:cs="Arial" w:eastAsia="Arial"/>
          <w:sz w:val="36"/>
          <w:szCs w:val="36"/>
          <w:color w:val="338DC6"/>
          <w:spacing w:val="-12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enough</w:t>
      </w:r>
      <w:r>
        <w:rPr>
          <w:rFonts w:ascii="Arial" w:hAnsi="Arial" w:cs="Arial" w:eastAsia="Arial"/>
          <w:sz w:val="36"/>
          <w:szCs w:val="36"/>
          <w:color w:val="338DC6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milk.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761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If</w:t>
      </w:r>
      <w:r>
        <w:rPr>
          <w:rFonts w:ascii="Arial" w:hAnsi="Arial" w:cs="Arial" w:eastAsia="Arial"/>
          <w:sz w:val="36"/>
          <w:szCs w:val="36"/>
          <w:color w:val="338DC6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you</w:t>
      </w:r>
      <w:r>
        <w:rPr>
          <w:rFonts w:ascii="Arial" w:hAnsi="Arial" w:cs="Arial" w:eastAsia="Arial"/>
          <w:sz w:val="36"/>
          <w:szCs w:val="36"/>
          <w:color w:val="338DC6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are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not</w:t>
      </w:r>
      <w:r>
        <w:rPr>
          <w:rFonts w:ascii="Arial" w:hAnsi="Arial" w:cs="Arial" w:eastAsia="Arial"/>
          <w:sz w:val="36"/>
          <w:szCs w:val="36"/>
          <w:color w:val="338DC6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able</w:t>
      </w:r>
      <w:r>
        <w:rPr>
          <w:rFonts w:ascii="Arial" w:hAnsi="Arial" w:cs="Arial" w:eastAsia="Arial"/>
          <w:sz w:val="36"/>
          <w:szCs w:val="36"/>
          <w:color w:val="338DC6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36"/>
          <w:szCs w:val="36"/>
          <w:color w:val="338DC6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tick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all</w:t>
      </w:r>
      <w:r>
        <w:rPr>
          <w:rFonts w:ascii="Arial" w:hAnsi="Arial" w:cs="Arial" w:eastAsia="Arial"/>
          <w:sz w:val="36"/>
          <w:szCs w:val="36"/>
          <w:color w:val="338DC6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these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elements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please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call</w:t>
      </w:r>
      <w:r>
        <w:rPr>
          <w:rFonts w:ascii="Arial" w:hAnsi="Arial" w:cs="Arial" w:eastAsia="Arial"/>
          <w:sz w:val="36"/>
          <w:szCs w:val="36"/>
          <w:color w:val="338DC6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406" w:lineRule="exact"/>
        <w:ind w:left="1761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  <w:position w:val="-1"/>
        </w:rPr>
        <w:t>Health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  <w:position w:val="-1"/>
        </w:rPr>
        <w:t>HUB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  <w:position w:val="-1"/>
        </w:rPr>
        <w:t>on</w:t>
      </w:r>
      <w:r>
        <w:rPr>
          <w:rFonts w:ascii="Arial" w:hAnsi="Arial" w:cs="Arial" w:eastAsia="Arial"/>
          <w:sz w:val="36"/>
          <w:szCs w:val="36"/>
          <w:color w:val="338DC6"/>
          <w:spacing w:val="-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  <w:position w:val="-1"/>
        </w:rPr>
        <w:t>0300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  <w:position w:val="-1"/>
        </w:rPr>
        <w:t>555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6"/>
          <w:szCs w:val="36"/>
          <w:color w:val="338DC6"/>
          <w:spacing w:val="0"/>
          <w:w w:val="100"/>
          <w:b/>
          <w:bCs/>
          <w:position w:val="-1"/>
        </w:rPr>
        <w:t>0606.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661.495819" w:type="dxa"/>
      </w:tblPr>
      <w:tblGrid/>
      <w:tr>
        <w:trPr>
          <w:trHeight w:val="893" w:hRule="exact"/>
        </w:trPr>
        <w:tc>
          <w:tcPr>
            <w:tcW w:w="9488" w:type="dxa"/>
            <w:tcBorders>
              <w:top w:val="single" w:sz="8" w:space="0" w:color="231F20"/>
              <w:bottom w:val="single" w:sz="8" w:space="0" w:color="231F20"/>
              <w:left w:val="single" w:sz="8.000136" w:space="0" w:color="231F20"/>
              <w:right w:val="single" w:sz="8.002578" w:space="0" w:color="231F20"/>
            </w:tcBorders>
          </w:tcPr>
          <w:p>
            <w:pPr>
              <w:spacing w:before="60" w:after="0" w:line="250" w:lineRule="auto"/>
              <w:ind w:left="2787" w:right="773" w:firstLine="-1938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How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7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you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6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6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your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7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health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9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visitor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10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can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recognise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that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your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7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baby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7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is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feeding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11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well.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58" w:type="dxa"/>
            <w:tcBorders>
              <w:top w:val="single" w:sz="8" w:space="0" w:color="231F20"/>
              <w:bottom w:val="single" w:sz="8" w:space="0" w:color="231F20"/>
              <w:left w:val="single" w:sz="8.002578" w:space="0" w:color="231F20"/>
              <w:right w:val="single" w:sz="8.000272" w:space="0" w:color="231F20"/>
            </w:tcBorders>
          </w:tcPr>
          <w:p>
            <w:pPr/>
            <w:rPr/>
          </w:p>
        </w:tc>
      </w:tr>
      <w:tr>
        <w:trPr>
          <w:trHeight w:val="893" w:hRule="exact"/>
        </w:trPr>
        <w:tc>
          <w:tcPr>
            <w:tcW w:w="9488" w:type="dxa"/>
            <w:tcBorders>
              <w:top w:val="single" w:sz="8" w:space="0" w:color="231F20"/>
              <w:bottom w:val="single" w:sz="8" w:space="0" w:color="231F20"/>
              <w:left w:val="single" w:sz="8.000136" w:space="0" w:color="231F20"/>
              <w:right w:val="single" w:sz="8.002578" w:space="0" w:color="231F20"/>
            </w:tcBorders>
            <w:shd w:val="clear" w:color="auto" w:fill="E5E5E5"/>
          </w:tcPr>
          <w:p>
            <w:pPr>
              <w:spacing w:before="13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70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What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8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to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look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7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for/ask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about?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58" w:type="dxa"/>
            <w:tcBorders>
              <w:top w:val="single" w:sz="8" w:space="0" w:color="231F20"/>
              <w:bottom w:val="single" w:sz="8" w:space="0" w:color="231F20"/>
              <w:left w:val="single" w:sz="8.002578" w:space="0" w:color="231F20"/>
              <w:right w:val="single" w:sz="8.000272" w:space="0" w:color="231F20"/>
            </w:tcBorders>
            <w:shd w:val="clear" w:color="auto" w:fill="E5E5E5"/>
          </w:tcPr>
          <w:p>
            <w:pPr/>
            <w:rPr/>
          </w:p>
        </w:tc>
      </w:tr>
      <w:tr>
        <w:trPr>
          <w:trHeight w:val="595" w:hRule="exact"/>
        </w:trPr>
        <w:tc>
          <w:tcPr>
            <w:tcW w:w="9488" w:type="dxa"/>
            <w:tcBorders>
              <w:top w:val="single" w:sz="8" w:space="0" w:color="231F20"/>
              <w:bottom w:val="single" w:sz="8" w:space="0" w:color="231F20"/>
              <w:left w:val="single" w:sz="8.000136" w:space="0" w:color="231F20"/>
              <w:right w:val="single" w:sz="8.002578" w:space="0" w:color="231F20"/>
            </w:tcBorders>
          </w:tcPr>
          <w:p>
            <w:pPr>
              <w:spacing w:before="4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40" w:lineRule="auto"/>
              <w:ind w:left="70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29"/>
                <w:w w:val="100"/>
              </w:rPr>
              <w:t>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our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baby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has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least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8-12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feeds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in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24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hours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58" w:type="dxa"/>
            <w:tcBorders>
              <w:top w:val="single" w:sz="8" w:space="0" w:color="231F20"/>
              <w:bottom w:val="single" w:sz="8" w:space="0" w:color="231F20"/>
              <w:left w:val="single" w:sz="8.002578" w:space="0" w:color="231F20"/>
              <w:right w:val="single" w:sz="8.000272" w:space="0" w:color="231F20"/>
            </w:tcBorders>
            <w:shd w:val="clear" w:color="auto" w:fill="7FB8DC"/>
          </w:tcPr>
          <w:p>
            <w:pPr/>
            <w:rPr/>
          </w:p>
        </w:tc>
      </w:tr>
      <w:tr>
        <w:trPr>
          <w:trHeight w:val="964" w:hRule="exact"/>
        </w:trPr>
        <w:tc>
          <w:tcPr>
            <w:tcW w:w="9488" w:type="dxa"/>
            <w:tcBorders>
              <w:top w:val="single" w:sz="8" w:space="0" w:color="231F20"/>
              <w:bottom w:val="single" w:sz="8" w:space="0" w:color="231F20"/>
              <w:left w:val="single" w:sz="8.000136" w:space="0" w:color="231F20"/>
              <w:right w:val="single" w:sz="8.002578" w:space="0" w:color="231F20"/>
            </w:tcBorders>
          </w:tcPr>
          <w:p>
            <w:pPr>
              <w:spacing w:before="96" w:after="0" w:line="250" w:lineRule="auto"/>
              <w:ind w:left="70" w:right="678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Is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generally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calm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relaxed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when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feeding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content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after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most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7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feeds.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58" w:type="dxa"/>
            <w:tcBorders>
              <w:top w:val="single" w:sz="8" w:space="0" w:color="231F20"/>
              <w:bottom w:val="single" w:sz="8" w:space="0" w:color="231F20"/>
              <w:left w:val="single" w:sz="8.002578" w:space="0" w:color="231F20"/>
              <w:right w:val="single" w:sz="8.000272" w:space="0" w:color="231F20"/>
            </w:tcBorders>
            <w:shd w:val="clear" w:color="auto" w:fill="7FB8DC"/>
          </w:tcPr>
          <w:p>
            <w:pPr/>
            <w:rPr/>
          </w:p>
        </w:tc>
      </w:tr>
      <w:tr>
        <w:trPr>
          <w:trHeight w:val="1015" w:hRule="exact"/>
        </w:trPr>
        <w:tc>
          <w:tcPr>
            <w:tcW w:w="9488" w:type="dxa"/>
            <w:tcBorders>
              <w:top w:val="single" w:sz="8" w:space="0" w:color="231F20"/>
              <w:bottom w:val="single" w:sz="8" w:space="0" w:color="231F20"/>
              <w:left w:val="single" w:sz="8.000136" w:space="0" w:color="231F20"/>
              <w:right w:val="single" w:sz="8.002578" w:space="0" w:color="231F20"/>
            </w:tcBorders>
          </w:tcPr>
          <w:p>
            <w:pPr>
              <w:spacing w:before="2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40" w:lineRule="auto"/>
              <w:ind w:left="70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Will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generally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feed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for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4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between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5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40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minutes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will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come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  <w:p>
            <w:pPr>
              <w:spacing w:before="16" w:after="0" w:line="240" w:lineRule="auto"/>
              <w:ind w:left="70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off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7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the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breast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spontaneousl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23"/>
                <w:w w:val="100"/>
              </w:rPr>
              <w:t>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.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58" w:type="dxa"/>
            <w:tcBorders>
              <w:top w:val="single" w:sz="8" w:space="0" w:color="231F20"/>
              <w:bottom w:val="single" w:sz="8" w:space="0" w:color="231F20"/>
              <w:left w:val="single" w:sz="8.002578" w:space="0" w:color="231F20"/>
              <w:right w:val="single" w:sz="8.000272" w:space="0" w:color="231F20"/>
            </w:tcBorders>
            <w:shd w:val="clear" w:color="auto" w:fill="7FB8DC"/>
          </w:tcPr>
          <w:p>
            <w:pPr/>
            <w:rPr/>
          </w:p>
        </w:tc>
      </w:tr>
      <w:tr>
        <w:trPr>
          <w:trHeight w:val="666" w:hRule="exact"/>
        </w:trPr>
        <w:tc>
          <w:tcPr>
            <w:tcW w:w="9488" w:type="dxa"/>
            <w:tcBorders>
              <w:top w:val="single" w:sz="8" w:space="0" w:color="231F20"/>
              <w:bottom w:val="single" w:sz="8" w:space="0" w:color="231F20"/>
              <w:left w:val="single" w:sz="8.000136" w:space="0" w:color="231F20"/>
              <w:right w:val="single" w:sz="8.002578" w:space="0" w:color="231F2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70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Has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normal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skin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colour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is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alert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waking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for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4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feeds.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58" w:type="dxa"/>
            <w:tcBorders>
              <w:top w:val="single" w:sz="8" w:space="0" w:color="231F20"/>
              <w:bottom w:val="single" w:sz="8" w:space="0" w:color="231F20"/>
              <w:left w:val="single" w:sz="8.002578" w:space="0" w:color="231F20"/>
              <w:right w:val="single" w:sz="8.000272" w:space="0" w:color="231F20"/>
            </w:tcBorders>
            <w:shd w:val="clear" w:color="auto" w:fill="7FB8DC"/>
          </w:tcPr>
          <w:p>
            <w:pPr/>
            <w:rPr/>
          </w:p>
        </w:tc>
      </w:tr>
      <w:tr>
        <w:trPr>
          <w:trHeight w:val="595" w:hRule="exact"/>
        </w:trPr>
        <w:tc>
          <w:tcPr>
            <w:tcW w:w="9488" w:type="dxa"/>
            <w:tcBorders>
              <w:top w:val="single" w:sz="8" w:space="0" w:color="231F20"/>
              <w:bottom w:val="single" w:sz="8" w:space="0" w:color="231F20"/>
              <w:left w:val="single" w:sz="8.000136" w:space="0" w:color="231F20"/>
              <w:right w:val="single" w:sz="8.002578" w:space="0" w:color="231F20"/>
            </w:tcBorders>
          </w:tcPr>
          <w:p>
            <w:pPr>
              <w:spacing w:before="4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40" w:lineRule="auto"/>
              <w:ind w:left="70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Has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regained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birth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weight.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58" w:type="dxa"/>
            <w:tcBorders>
              <w:top w:val="single" w:sz="8" w:space="0" w:color="231F20"/>
              <w:bottom w:val="single" w:sz="8" w:space="0" w:color="231F20"/>
              <w:left w:val="single" w:sz="8.002578" w:space="0" w:color="231F20"/>
              <w:right w:val="single" w:sz="8.000272" w:space="0" w:color="231F20"/>
            </w:tcBorders>
            <w:shd w:val="clear" w:color="auto" w:fill="7FB8DC"/>
          </w:tcPr>
          <w:p>
            <w:pPr/>
            <w:rPr/>
          </w:p>
        </w:tc>
      </w:tr>
      <w:tr>
        <w:trPr>
          <w:trHeight w:val="871" w:hRule="exact"/>
        </w:trPr>
        <w:tc>
          <w:tcPr>
            <w:tcW w:w="9488" w:type="dxa"/>
            <w:tcBorders>
              <w:top w:val="single" w:sz="8" w:space="0" w:color="231F20"/>
              <w:bottom w:val="single" w:sz="8" w:space="0" w:color="231F20"/>
              <w:left w:val="single" w:sz="8.000136" w:space="0" w:color="231F20"/>
              <w:right w:val="single" w:sz="8.002578" w:space="0" w:color="231F20"/>
            </w:tcBorders>
            <w:shd w:val="clear" w:color="auto" w:fill="E5E5E5"/>
          </w:tcPr>
          <w:p>
            <w:pPr>
              <w:spacing w:before="2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70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24"/>
                <w:w w:val="100"/>
                <w:b/>
                <w:bCs/>
              </w:rPr>
              <w:t>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our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7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baby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12"/>
                <w:w w:val="100"/>
                <w:b/>
                <w:bCs/>
              </w:rPr>
              <w:t>’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8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nappies: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58" w:type="dxa"/>
            <w:tcBorders>
              <w:top w:val="single" w:sz="8" w:space="0" w:color="231F20"/>
              <w:bottom w:val="single" w:sz="8" w:space="0" w:color="231F20"/>
              <w:left w:val="single" w:sz="8.002578" w:space="0" w:color="231F20"/>
              <w:right w:val="single" w:sz="8.000272" w:space="0" w:color="231F20"/>
            </w:tcBorders>
            <w:shd w:val="clear" w:color="auto" w:fill="E5E5E5"/>
          </w:tcPr>
          <w:p>
            <w:pPr/>
            <w:rPr/>
          </w:p>
        </w:tc>
      </w:tr>
      <w:tr>
        <w:trPr>
          <w:trHeight w:val="595" w:hRule="exact"/>
        </w:trPr>
        <w:tc>
          <w:tcPr>
            <w:tcW w:w="9488" w:type="dxa"/>
            <w:tcBorders>
              <w:top w:val="single" w:sz="8" w:space="0" w:color="231F20"/>
              <w:bottom w:val="single" w:sz="8" w:space="0" w:color="231F20"/>
              <w:left w:val="single" w:sz="8.000136" w:space="0" w:color="231F20"/>
              <w:right w:val="single" w:sz="8.002578" w:space="0" w:color="231F20"/>
            </w:tcBorders>
          </w:tcPr>
          <w:p>
            <w:pPr>
              <w:spacing w:before="4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40" w:lineRule="auto"/>
              <w:ind w:left="70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least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6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heav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24"/>
                <w:w w:val="100"/>
              </w:rPr>
              <w:t>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wet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nappies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in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24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hours.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58" w:type="dxa"/>
            <w:tcBorders>
              <w:top w:val="single" w:sz="8" w:space="0" w:color="231F20"/>
              <w:bottom w:val="single" w:sz="8" w:space="0" w:color="231F20"/>
              <w:left w:val="single" w:sz="8.002578" w:space="0" w:color="231F20"/>
              <w:right w:val="single" w:sz="8.000272" w:space="0" w:color="231F20"/>
            </w:tcBorders>
            <w:shd w:val="clear" w:color="auto" w:fill="7FB8DC"/>
          </w:tcPr>
          <w:p>
            <w:pPr/>
            <w:rPr/>
          </w:p>
        </w:tc>
      </w:tr>
      <w:tr>
        <w:trPr>
          <w:trHeight w:val="916" w:hRule="exact"/>
        </w:trPr>
        <w:tc>
          <w:tcPr>
            <w:tcW w:w="9488" w:type="dxa"/>
            <w:tcBorders>
              <w:top w:val="single" w:sz="8" w:space="0" w:color="231F20"/>
              <w:bottom w:val="single" w:sz="8" w:space="0" w:color="231F20"/>
              <w:left w:val="single" w:sz="8.000136" w:space="0" w:color="231F20"/>
              <w:right w:val="single" w:sz="8.002578" w:space="0" w:color="231F20"/>
            </w:tcBorders>
          </w:tcPr>
          <w:p>
            <w:pPr>
              <w:spacing w:before="72" w:after="0" w:line="250" w:lineRule="auto"/>
              <w:ind w:left="70" w:right="358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least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2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dirty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nappies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in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24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hours,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least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£2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coin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size,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yellow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runny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usually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more.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58" w:type="dxa"/>
            <w:tcBorders>
              <w:top w:val="single" w:sz="8" w:space="0" w:color="231F20"/>
              <w:bottom w:val="single" w:sz="8" w:space="0" w:color="231F20"/>
              <w:left w:val="single" w:sz="8.002578" w:space="0" w:color="231F20"/>
              <w:right w:val="single" w:sz="8.000272" w:space="0" w:color="231F20"/>
            </w:tcBorders>
            <w:shd w:val="clear" w:color="auto" w:fill="7FB8DC"/>
          </w:tcPr>
          <w:p>
            <w:pPr/>
            <w:rPr/>
          </w:p>
        </w:tc>
      </w:tr>
      <w:tr>
        <w:trPr>
          <w:trHeight w:val="882" w:hRule="exact"/>
        </w:trPr>
        <w:tc>
          <w:tcPr>
            <w:tcW w:w="9488" w:type="dxa"/>
            <w:tcBorders>
              <w:top w:val="single" w:sz="8" w:space="0" w:color="231F20"/>
              <w:bottom w:val="single" w:sz="8" w:space="0" w:color="231F20"/>
              <w:left w:val="single" w:sz="8.000136" w:space="0" w:color="231F20"/>
              <w:right w:val="single" w:sz="8.002578" w:space="0" w:color="231F20"/>
            </w:tcBorders>
            <w:shd w:val="clear" w:color="auto" w:fill="E5E5E5"/>
          </w:tcPr>
          <w:p>
            <w:pPr>
              <w:spacing w:before="7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70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24"/>
                <w:w w:val="100"/>
                <w:b/>
                <w:bCs/>
              </w:rPr>
              <w:t>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our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7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breasts: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58" w:type="dxa"/>
            <w:tcBorders>
              <w:top w:val="single" w:sz="8" w:space="0" w:color="231F20"/>
              <w:bottom w:val="single" w:sz="8" w:space="0" w:color="231F20"/>
              <w:left w:val="single" w:sz="8.002578" w:space="0" w:color="231F20"/>
              <w:right w:val="single" w:sz="8.000272" w:space="0" w:color="231F20"/>
            </w:tcBorders>
            <w:shd w:val="clear" w:color="auto" w:fill="E5E5E5"/>
          </w:tcPr>
          <w:p>
            <w:pPr/>
            <w:rPr/>
          </w:p>
        </w:tc>
      </w:tr>
      <w:tr>
        <w:trPr>
          <w:trHeight w:val="595" w:hRule="exact"/>
        </w:trPr>
        <w:tc>
          <w:tcPr>
            <w:tcW w:w="9488" w:type="dxa"/>
            <w:tcBorders>
              <w:top w:val="single" w:sz="8" w:space="0" w:color="231F20"/>
              <w:bottom w:val="single" w:sz="8" w:space="0" w:color="231F20"/>
              <w:left w:val="single" w:sz="8.000136" w:space="0" w:color="231F20"/>
              <w:right w:val="single" w:sz="8.002578" w:space="0" w:color="231F20"/>
            </w:tcBorders>
          </w:tcPr>
          <w:p>
            <w:pPr>
              <w:spacing w:before="4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40" w:lineRule="auto"/>
              <w:ind w:left="70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Breasts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nipples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are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comfortable.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58" w:type="dxa"/>
            <w:tcBorders>
              <w:top w:val="single" w:sz="8" w:space="0" w:color="231F20"/>
              <w:bottom w:val="single" w:sz="8" w:space="0" w:color="231F20"/>
              <w:left w:val="single" w:sz="8.002578" w:space="0" w:color="231F20"/>
              <w:right w:val="single" w:sz="8.000272" w:space="0" w:color="231F20"/>
            </w:tcBorders>
            <w:shd w:val="clear" w:color="auto" w:fill="7FB8DC"/>
          </w:tcPr>
          <w:p>
            <w:pPr/>
            <w:rPr/>
          </w:p>
        </w:tc>
      </w:tr>
      <w:tr>
        <w:trPr>
          <w:trHeight w:val="595" w:hRule="exact"/>
        </w:trPr>
        <w:tc>
          <w:tcPr>
            <w:tcW w:w="9488" w:type="dxa"/>
            <w:tcBorders>
              <w:top w:val="single" w:sz="8" w:space="0" w:color="231F20"/>
              <w:bottom w:val="single" w:sz="8" w:space="0" w:color="231F20"/>
              <w:left w:val="single" w:sz="8.000136" w:space="0" w:color="231F20"/>
              <w:right w:val="single" w:sz="8.002578" w:space="0" w:color="231F20"/>
            </w:tcBorders>
          </w:tcPr>
          <w:p>
            <w:pPr>
              <w:spacing w:before="4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40" w:lineRule="auto"/>
              <w:ind w:left="70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Nipples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are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the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same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shape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the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end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of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the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feed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the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start.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58" w:type="dxa"/>
            <w:tcBorders>
              <w:top w:val="single" w:sz="8" w:space="0" w:color="231F20"/>
              <w:bottom w:val="single" w:sz="8" w:space="0" w:color="231F20"/>
              <w:left w:val="single" w:sz="8.002578" w:space="0" w:color="231F20"/>
              <w:right w:val="single" w:sz="8.000272" w:space="0" w:color="231F20"/>
            </w:tcBorders>
            <w:shd w:val="clear" w:color="auto" w:fill="7FB8DC"/>
          </w:tcPr>
          <w:p>
            <w:pPr/>
            <w:rPr/>
          </w:p>
        </w:tc>
      </w:tr>
      <w:tr>
        <w:trPr>
          <w:trHeight w:val="972" w:hRule="exact"/>
        </w:trPr>
        <w:tc>
          <w:tcPr>
            <w:tcW w:w="9488" w:type="dxa"/>
            <w:tcBorders>
              <w:top w:val="single" w:sz="8" w:space="0" w:color="231F20"/>
              <w:bottom w:val="single" w:sz="8" w:space="0" w:color="231F20"/>
              <w:left w:val="single" w:sz="8.000136" w:space="0" w:color="231F20"/>
              <w:right w:val="single" w:sz="8.002578" w:space="0" w:color="231F20"/>
            </w:tcBorders>
          </w:tcPr>
          <w:p>
            <w:pPr>
              <w:spacing w:before="0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50" w:lineRule="auto"/>
              <w:ind w:left="70" w:right="288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How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using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dummy/nipple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shields/infant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formula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can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impact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on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breastfeeding.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58" w:type="dxa"/>
            <w:tcBorders>
              <w:top w:val="single" w:sz="8" w:space="0" w:color="231F20"/>
              <w:bottom w:val="single" w:sz="8" w:space="0" w:color="231F20"/>
              <w:left w:val="single" w:sz="8.002578" w:space="0" w:color="231F20"/>
              <w:right w:val="single" w:sz="8.000272" w:space="0" w:color="231F20"/>
            </w:tcBorders>
            <w:shd w:val="clear" w:color="auto" w:fill="7FB8DC"/>
          </w:tcPr>
          <w:p>
            <w:pPr/>
            <w:rPr/>
          </w:p>
        </w:tc>
      </w:tr>
    </w:tbl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997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8.5039pt;margin-top:32.316158pt;width:15pt;height:.1pt;mso-position-horizontal-relative:page;mso-position-vertical-relative:paragraph;z-index:-3359" coordorigin="170,646" coordsize="300,2">
            <v:shape style="position:absolute;left:170;top:646;width:300;height:2" coordorigin="170,646" coordsize="300,0" path="m470,646l170,646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0.779907pt;margin-top:32.316158pt;width:15pt;height:.1pt;mso-position-horizontal-relative:page;mso-position-vertical-relative:paragraph;z-index:-3358" coordorigin="12616,646" coordsize="300,2">
            <v:shape style="position:absolute;left:12616;top:646;width:300;height:2" coordorigin="12616,646" coordsize="300,0" path="m12616,646l12916,646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29.503901pt;margin-top:38.316158pt;width:.1pt;height:15pt;mso-position-horizontal-relative:page;mso-position-vertical-relative:paragraph;z-index:-3357" coordorigin="590,766" coordsize="2,300">
            <v:shape style="position:absolute;left:590;top:766;width:2;height:300" coordorigin="590,766" coordsize="0,300" path="m590,766l590,1066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24.779907pt;margin-top:38.316158pt;width:.1pt;height:15pt;mso-position-horizontal-relative:page;mso-position-vertical-relative:paragraph;z-index:-3356" coordorigin="12496,766" coordsize="2,300">
            <v:shape style="position:absolute;left:12496;top:766;width:2;height:300" coordorigin="12496,766" coordsize="0,300" path="m12496,766l12496,1066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0pt;margin-top:40.820259pt;width:18pt;height:.1pt;mso-position-horizontal-relative:page;mso-position-vertical-relative:paragraph;z-index:-3355" coordorigin="0,816" coordsize="360,2">
            <v:shape style="position:absolute;left:0;top:816;width:360;height:2" coordorigin="0,816" coordsize="360,0" path="m360,816l0,816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40.820259pt;width:18pt;height:.1pt;mso-position-horizontal-relative:page;mso-position-vertical-relative:paragraph;z-index:-3354" coordorigin="12726,816" coordsize="360,2">
            <v:shape style="position:absolute;left:12726;top:816;width:360;height:2" coordorigin="12726,816" coordsize="360,0" path="m12726,816l13086,816e" filled="f" stroked="t" strokeweight=".25pt" strokecolor="#000000">
              <v:path arrowok="t"/>
            </v:shape>
          </v:group>
          <w10:wrap type="none"/>
        </w:pict>
      </w:r>
      <w:hyperlink r:id="rId75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.cambscommunityservices.nhs.uk/Bedfordshire/baby-friendly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pgMar w:header="0" w:footer="0" w:top="460" w:bottom="-60" w:left="0" w:right="0"/>
          <w:pgSz w:w="13100" w:h="18020"/>
        </w:sectPr>
      </w:pPr>
      <w:rPr/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19.5pt;margin-top:49.265011pt;width:583.394pt;height:781.736pt;mso-position-horizontal-relative:page;mso-position-vertical-relative:page;z-index:-3353" coordorigin="390,985" coordsize="11668,15635">
            <v:group style="position:absolute;left:420;top:1015;width:11608;height:15575" coordorigin="420,1015" coordsize="11608,15575">
              <v:shape style="position:absolute;left:420;top:1015;width:11608;height:15575" coordorigin="420,1015" coordsize="11608,15575" path="m11688,16590l23296,16590,23296,1015,11688,1015e" filled="f" stroked="t" strokeweight="3pt" strokecolor="#0070B8">
                <v:path arrowok="t"/>
              </v:shape>
              <v:shape style="position:absolute;left:1100;top:1310;width:10466;height:4198" type="#_x0000_t75">
                <v:imagedata r:id="rId78" o:title=""/>
              </v:shape>
            </v:group>
            <w10:wrap type="none"/>
          </v:group>
        </w:pict>
      </w:r>
      <w:r>
        <w:rPr/>
        <w:pict>
          <v:group style="position:absolute;margin-left:8.5039pt;margin-top:29.504311pt;width:15pt;height:.1pt;mso-position-horizontal-relative:page;mso-position-vertical-relative:page;z-index:-3352" coordorigin="170,590" coordsize="300,2">
            <v:shape style="position:absolute;left:170;top:590;width:300;height:2" coordorigin="170,590" coordsize="300,0" path="m470,590l170,59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0.779907pt;margin-top:29.504311pt;width:15pt;height:.1pt;mso-position-horizontal-relative:page;mso-position-vertical-relative:page;z-index:-3351" coordorigin="12616,590" coordsize="300,2">
            <v:shape style="position:absolute;left:12616;top:590;width:300;height:2" coordorigin="12616,590" coordsize="300,0" path="m12616,590l12916,59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29.503901pt;margin-top:8.504311pt;width:.1pt;height:15pt;mso-position-horizontal-relative:page;mso-position-vertical-relative:page;z-index:-3350" coordorigin="590,170" coordsize="2,300">
            <v:shape style="position:absolute;left:590;top:170;width:2;height:300" coordorigin="590,170" coordsize="0,300" path="m590,470l590,17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24.779907pt;margin-top:8.504311pt;width:.1pt;height:15pt;mso-position-horizontal-relative:page;mso-position-vertical-relative:page;z-index:-3349" coordorigin="12496,170" coordsize="2,300">
            <v:shape style="position:absolute;left:12496;top:170;width:2;height:300" coordorigin="12496,170" coordsize="0,300" path="m12496,470l12496,17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0pt;margin-top:21.00041pt;width:18pt;height:.1pt;mso-position-horizontal-relative:page;mso-position-vertical-relative:page;z-index:-3348" coordorigin="0,420" coordsize="360,2">
            <v:shape style="position:absolute;left:0;top:420;width:360;height:2" coordorigin="0,420" coordsize="360,0" path="m360,420l0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21.00041pt;width:18pt;height:.1pt;mso-position-horizontal-relative:page;mso-position-vertical-relative:page;z-index:-3347" coordorigin="12726,420" coordsize="360,2">
            <v:shape style="position:absolute;left:12726;top:420;width:360;height:2" coordorigin="12726,420" coordsize="360,0" path="m12726,420l13086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21pt;margin-top:.00041pt;width:.1pt;height:18pt;mso-position-horizontal-relative:page;mso-position-vertical-relative:page;z-index:-3346" coordorigin="420,0" coordsize="2,360">
            <v:shape style="position:absolute;left:420;top:0;width:2;height:360" coordorigin="420,0" coordsize="0,360" path="m420,360l420,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3.28302pt;margin-top:.00041pt;width:.1pt;height:18pt;mso-position-horizontal-relative:page;mso-position-vertical-relative:page;z-index:-3345" coordorigin="12666,0" coordsize="2,360">
            <v:shape style="position:absolute;left:12666;top:0;width:2;height:360" coordorigin="12666,0" coordsize="0,360" path="m12666,360l12666,0e" filled="f" stroked="t" strokeweight=".25pt" strokecolor="#000000">
              <v:path arrowok="t"/>
            </v:shape>
          </v:group>
          <w10:wrap type="none"/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90.313873" w:type="dxa"/>
      </w:tblPr>
      <w:tblGrid/>
      <w:tr>
        <w:trPr>
          <w:trHeight w:val="865" w:hRule="exact"/>
        </w:trPr>
        <w:tc>
          <w:tcPr>
            <w:tcW w:w="9472" w:type="dxa"/>
            <w:tcBorders>
              <w:top w:val="single" w:sz="8" w:space="0" w:color="231F20"/>
              <w:bottom w:val="single" w:sz="8" w:space="0" w:color="231F20"/>
              <w:left w:val="single" w:sz="8.000052" w:space="0" w:color="231F20"/>
              <w:right w:val="single" w:sz="8.00118" w:space="0" w:color="231F20"/>
            </w:tcBorders>
            <w:shd w:val="clear" w:color="auto" w:fill="E5E5E5"/>
          </w:tcPr>
          <w:p>
            <w:pPr>
              <w:spacing w:before="19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70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6"/>
                <w:w w:val="100"/>
                <w:b/>
                <w:bCs/>
              </w:rPr>
              <w:t>W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et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nappies: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74" w:type="dxa"/>
            <w:tcBorders>
              <w:top w:val="single" w:sz="8" w:space="0" w:color="231F20"/>
              <w:bottom w:val="single" w:sz="8" w:space="0" w:color="231F20"/>
              <w:left w:val="single" w:sz="8.00118" w:space="0" w:color="231F20"/>
              <w:right w:val="single" w:sz="8.000832" w:space="0" w:color="231F20"/>
            </w:tcBorders>
            <w:shd w:val="clear" w:color="auto" w:fill="E5E5E5"/>
          </w:tcPr>
          <w:p>
            <w:pPr/>
            <w:rPr/>
          </w:p>
        </w:tc>
      </w:tr>
      <w:tr>
        <w:trPr>
          <w:trHeight w:val="1389" w:hRule="exact"/>
        </w:trPr>
        <w:tc>
          <w:tcPr>
            <w:tcW w:w="9472" w:type="dxa"/>
            <w:tcBorders>
              <w:top w:val="single" w:sz="8" w:space="0" w:color="231F20"/>
              <w:bottom w:val="single" w:sz="8" w:space="0" w:color="231F20"/>
              <w:left w:val="single" w:sz="8.000052" w:space="0" w:color="231F20"/>
              <w:right w:val="single" w:sz="8.00118" w:space="0" w:color="231F20"/>
            </w:tcBorders>
          </w:tcPr>
          <w:p>
            <w:pPr>
              <w:spacing w:before="7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50" w:lineRule="auto"/>
              <w:ind w:left="70" w:right="229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Nappies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should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feel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heav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23"/>
                <w:w w:val="100"/>
              </w:rPr>
              <w:t>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.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82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5"/>
                <w:w w:val="100"/>
              </w:rPr>
              <w:t>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o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get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idea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of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how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this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feels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take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nappy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add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2-4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tablespoons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of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water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this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will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help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you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know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what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to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expect.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74" w:type="dxa"/>
            <w:tcBorders>
              <w:top w:val="single" w:sz="8" w:space="0" w:color="231F20"/>
              <w:bottom w:val="single" w:sz="8" w:space="0" w:color="231F20"/>
              <w:left w:val="single" w:sz="8.00118" w:space="0" w:color="231F20"/>
              <w:right w:val="single" w:sz="8.000832" w:space="0" w:color="231F20"/>
            </w:tcBorders>
            <w:shd w:val="clear" w:color="auto" w:fill="7FB8DC"/>
          </w:tcPr>
          <w:p>
            <w:pPr/>
            <w:rPr/>
          </w:p>
        </w:tc>
      </w:tr>
      <w:tr>
        <w:trPr>
          <w:trHeight w:val="765" w:hRule="exact"/>
        </w:trPr>
        <w:tc>
          <w:tcPr>
            <w:tcW w:w="9472" w:type="dxa"/>
            <w:tcBorders>
              <w:top w:val="single" w:sz="8" w:space="0" w:color="231F20"/>
              <w:bottom w:val="single" w:sz="8" w:space="0" w:color="231F20"/>
              <w:left w:val="single" w:sz="8.000052" w:space="0" w:color="231F20"/>
              <w:right w:val="single" w:sz="8.00118" w:space="0" w:color="231F20"/>
            </w:tcBorders>
            <w:shd w:val="clear" w:color="auto" w:fill="E5E5E5"/>
          </w:tcPr>
          <w:p>
            <w:pPr>
              <w:spacing w:before="9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40" w:lineRule="auto"/>
              <w:ind w:left="70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Stools/dirty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18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nappies: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74" w:type="dxa"/>
            <w:tcBorders>
              <w:top w:val="single" w:sz="8" w:space="0" w:color="231F20"/>
              <w:bottom w:val="single" w:sz="8" w:space="0" w:color="231F20"/>
              <w:left w:val="single" w:sz="8.00118" w:space="0" w:color="231F20"/>
              <w:right w:val="single" w:sz="8.000832" w:space="0" w:color="231F20"/>
            </w:tcBorders>
            <w:shd w:val="clear" w:color="auto" w:fill="E5E5E5"/>
          </w:tcPr>
          <w:p>
            <w:pPr/>
            <w:rPr/>
          </w:p>
        </w:tc>
      </w:tr>
      <w:tr>
        <w:trPr>
          <w:trHeight w:val="1379" w:hRule="exact"/>
        </w:trPr>
        <w:tc>
          <w:tcPr>
            <w:tcW w:w="9472" w:type="dxa"/>
            <w:tcBorders>
              <w:top w:val="single" w:sz="8" w:space="0" w:color="231F20"/>
              <w:bottom w:val="single" w:sz="8" w:space="0" w:color="231F20"/>
              <w:left w:val="single" w:sz="8.000052" w:space="0" w:color="231F20"/>
              <w:right w:val="single" w:sz="8.00118" w:space="0" w:color="231F20"/>
            </w:tcBorders>
          </w:tcPr>
          <w:p>
            <w:pPr>
              <w:spacing w:before="2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50" w:lineRule="auto"/>
              <w:ind w:left="70" w:right="614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4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day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10-14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babies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should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pass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frequent,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soft,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6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runn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23"/>
                <w:w w:val="100"/>
              </w:rPr>
              <w:t>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yellow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stools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every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day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with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2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stools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being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the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minimum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you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would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expect.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74" w:type="dxa"/>
            <w:tcBorders>
              <w:top w:val="single" w:sz="8" w:space="0" w:color="231F20"/>
              <w:bottom w:val="single" w:sz="8" w:space="0" w:color="231F20"/>
              <w:left w:val="single" w:sz="8.00118" w:space="0" w:color="231F20"/>
              <w:right w:val="single" w:sz="8.000832" w:space="0" w:color="231F20"/>
            </w:tcBorders>
            <w:shd w:val="clear" w:color="auto" w:fill="7FB8DC"/>
          </w:tcPr>
          <w:p>
            <w:pPr/>
            <w:rPr/>
          </w:p>
        </w:tc>
      </w:tr>
      <w:tr>
        <w:trPr>
          <w:trHeight w:val="2169" w:hRule="exact"/>
        </w:trPr>
        <w:tc>
          <w:tcPr>
            <w:tcW w:w="9472" w:type="dxa"/>
            <w:tcBorders>
              <w:top w:val="single" w:sz="8" w:space="0" w:color="231F20"/>
              <w:bottom w:val="single" w:sz="8" w:space="0" w:color="231F20"/>
              <w:left w:val="single" w:sz="8.000052" w:space="0" w:color="231F20"/>
              <w:right w:val="single" w:sz="8.00118" w:space="0" w:color="231F20"/>
            </w:tcBorders>
          </w:tcPr>
          <w:p>
            <w:pPr>
              <w:spacing w:before="5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50" w:lineRule="auto"/>
              <w:ind w:left="70" w:right="199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After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7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4-6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weeks,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when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breastfeeding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is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more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established,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this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may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change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with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some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babies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going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few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days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or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more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without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stooling.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Breastfed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babies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are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never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constipated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when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they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do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pass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stool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it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will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still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soft,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6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yellow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abundant.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74" w:type="dxa"/>
            <w:tcBorders>
              <w:top w:val="single" w:sz="8" w:space="0" w:color="231F20"/>
              <w:bottom w:val="single" w:sz="8" w:space="0" w:color="231F20"/>
              <w:left w:val="single" w:sz="8.00118" w:space="0" w:color="231F20"/>
              <w:right w:val="single" w:sz="8.000832" w:space="0" w:color="231F20"/>
            </w:tcBorders>
            <w:shd w:val="clear" w:color="auto" w:fill="7FB8DC"/>
          </w:tcPr>
          <w:p>
            <w:pPr/>
            <w:rPr/>
          </w:p>
        </w:tc>
      </w:tr>
      <w:tr>
        <w:trPr>
          <w:trHeight w:val="769" w:hRule="exact"/>
        </w:trPr>
        <w:tc>
          <w:tcPr>
            <w:tcW w:w="9472" w:type="dxa"/>
            <w:tcBorders>
              <w:top w:val="single" w:sz="8" w:space="0" w:color="231F20"/>
              <w:bottom w:val="single" w:sz="8" w:space="0" w:color="231F20"/>
              <w:left w:val="single" w:sz="8.000052" w:space="0" w:color="231F20"/>
              <w:right w:val="single" w:sz="8.00118" w:space="0" w:color="231F20"/>
            </w:tcBorders>
            <w:shd w:val="clear" w:color="auto" w:fill="E5E5E5"/>
          </w:tcPr>
          <w:p>
            <w:pPr>
              <w:spacing w:before="1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40" w:lineRule="auto"/>
              <w:ind w:left="70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Feed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7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  <w:b/>
                <w:bCs/>
              </w:rPr>
              <w:t>frequency: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74" w:type="dxa"/>
            <w:tcBorders>
              <w:top w:val="single" w:sz="8" w:space="0" w:color="231F20"/>
              <w:bottom w:val="single" w:sz="8" w:space="0" w:color="231F20"/>
              <w:left w:val="single" w:sz="8.00118" w:space="0" w:color="231F20"/>
              <w:right w:val="single" w:sz="8.000832" w:space="0" w:color="231F20"/>
            </w:tcBorders>
            <w:shd w:val="clear" w:color="auto" w:fill="E5E5E5"/>
          </w:tcPr>
          <w:p>
            <w:pPr/>
            <w:rPr/>
          </w:p>
        </w:tc>
      </w:tr>
      <w:tr>
        <w:trPr>
          <w:trHeight w:val="1984" w:hRule="exact"/>
        </w:trPr>
        <w:tc>
          <w:tcPr>
            <w:tcW w:w="9472" w:type="dxa"/>
            <w:tcBorders>
              <w:top w:val="single" w:sz="8" w:space="0" w:color="231F20"/>
              <w:bottom w:val="single" w:sz="8" w:space="0" w:color="231F20"/>
              <w:left w:val="single" w:sz="8.000052" w:space="0" w:color="231F20"/>
              <w:right w:val="single" w:sz="8.00118" w:space="0" w:color="231F20"/>
            </w:tcBorders>
          </w:tcPr>
          <w:p>
            <w:pPr>
              <w:spacing w:before="3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50" w:lineRule="auto"/>
              <w:ind w:left="70" w:right="68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29"/>
                <w:w w:val="100"/>
              </w:rPr>
              <w:t>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oung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babies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will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feed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often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the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pattern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number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of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feeds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will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vary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from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day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to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da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24"/>
                <w:w w:val="100"/>
              </w:rPr>
              <w:t>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.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88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Being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responsive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to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your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baby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6"/>
                <w:w w:val="100"/>
              </w:rPr>
              <w:t>’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need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  <w:p>
            <w:pPr>
              <w:spacing w:before="0" w:after="0" w:line="250" w:lineRule="auto"/>
              <w:ind w:left="70" w:right="129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to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breastfeed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for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4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food,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drink,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comfort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11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security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will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ensure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you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have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good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milk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supply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secure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happy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bab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-23"/>
                <w:w w:val="100"/>
              </w:rPr>
              <w:t>y</w:t>
            </w:r>
            <w:r>
              <w:rPr>
                <w:rFonts w:ascii="Arial" w:hAnsi="Arial" w:cs="Arial" w:eastAsia="Arial"/>
                <w:sz w:val="32"/>
                <w:szCs w:val="32"/>
                <w:color w:val="58595B"/>
                <w:spacing w:val="0"/>
                <w:w w:val="100"/>
              </w:rPr>
              <w:t>.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974" w:type="dxa"/>
            <w:tcBorders>
              <w:top w:val="single" w:sz="8" w:space="0" w:color="231F20"/>
              <w:bottom w:val="single" w:sz="8" w:space="0" w:color="231F20"/>
              <w:left w:val="single" w:sz="8.00118" w:space="0" w:color="231F20"/>
              <w:right w:val="single" w:sz="8.000832" w:space="0" w:color="231F20"/>
            </w:tcBorders>
            <w:shd w:val="clear" w:color="auto" w:fill="7FB8DC"/>
          </w:tcPr>
          <w:p>
            <w:pPr/>
            <w:rPr/>
          </w:p>
        </w:tc>
      </w:tr>
    </w:tbl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right="1547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Page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13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right"/>
        <w:spacing w:after="0"/>
        <w:sectPr>
          <w:pgMar w:header="0" w:footer="393" w:top="1680" w:bottom="580" w:left="0" w:right="0"/>
          <w:headerReference w:type="default" r:id="rId76"/>
          <w:footerReference w:type="default" r:id="rId77"/>
          <w:pgSz w:w="13100" w:h="18020"/>
        </w:sectPr>
      </w:pPr>
      <w:rPr/>
    </w:p>
    <w:p>
      <w:pPr>
        <w:spacing w:before="32" w:after="0" w:line="541" w:lineRule="exact"/>
        <w:ind w:left="12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  <w:position w:val="-2"/>
        </w:rPr>
        <w:t>Baby</w:t>
      </w:r>
      <w:r>
        <w:rPr>
          <w:rFonts w:ascii="Arial" w:hAnsi="Arial" w:cs="Arial" w:eastAsia="Arial"/>
          <w:sz w:val="48"/>
          <w:szCs w:val="48"/>
          <w:color w:val="F287B6"/>
          <w:spacing w:val="-18"/>
          <w:w w:val="100"/>
          <w:b/>
          <w:bCs/>
          <w:position w:val="-2"/>
        </w:rPr>
        <w:t>’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  <w:position w:val="-2"/>
        </w:rPr>
        <w:t>poos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Mar w:header="0" w:footer="393" w:top="1460" w:bottom="580" w:left="0" w:right="0"/>
          <w:headerReference w:type="default" r:id="rId79"/>
          <w:footerReference w:type="default" r:id="rId80"/>
          <w:pgSz w:w="13100" w:h="18020"/>
        </w:sectPr>
      </w:pPr>
      <w:rPr/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270" w:right="-33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first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days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after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birth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pass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meconium.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black,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stick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tar-like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substance.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passes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through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digestive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system</w:t>
      </w:r>
      <w:r>
        <w:rPr>
          <w:rFonts w:ascii="Arial" w:hAnsi="Arial" w:cs="Arial" w:eastAsia="Arial"/>
          <w:sz w:val="24"/>
          <w:szCs w:val="24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nappies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become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wetter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poo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gradually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transition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from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black,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through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dark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green,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yello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days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six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should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passing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at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least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two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soft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yellow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poos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size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£2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coin)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six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heavy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50" w:lineRule="auto"/>
        <w:ind w:left="1270" w:right="-6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nappies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every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pattern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should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continue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until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around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six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weeks.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9" w:after="0" w:line="240" w:lineRule="auto"/>
        <w:ind w:right="-76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F173AC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F173AC"/>
          <w:spacing w:val="-22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F173AC"/>
          <w:spacing w:val="0"/>
          <w:w w:val="100"/>
          <w:b/>
          <w:bCs/>
        </w:rPr>
        <w:t>YS</w:t>
      </w:r>
      <w:r>
        <w:rPr>
          <w:rFonts w:ascii="Arial" w:hAnsi="Arial" w:cs="Arial" w:eastAsia="Arial"/>
          <w:sz w:val="24"/>
          <w:szCs w:val="24"/>
          <w:color w:val="F173AC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173AC"/>
          <w:spacing w:val="0"/>
          <w:w w:val="100"/>
          <w:b/>
          <w:bCs/>
        </w:rPr>
        <w:t>2-3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pict>
          <v:group style="position:absolute;margin-left:418.999786pt;margin-top:-47.147038pt;width:101.924pt;height:100.696pt;mso-position-horizontal-relative:page;mso-position-vertical-relative:paragraph;z-index:-3342" coordorigin="8380,-943" coordsize="2038,2014">
            <v:shape style="position:absolute;left:8380;top:-943;width:2038;height:2014" coordorigin="8380,-943" coordsize="2038,2014" path="m9399,-943l9316,-940,9234,-930,9154,-914,9077,-892,9003,-864,8931,-831,8862,-792,8797,-749,8736,-701,8679,-648,8625,-591,8577,-531,8533,-466,8494,-399,8460,-328,8432,-254,8410,-178,8393,-99,8383,-19,8380,64,8383,147,8393,227,8410,306,8432,382,8460,456,8494,527,8533,594,8577,659,8625,719,8679,776,8736,829,8797,877,8862,920,8931,959,9003,992,9077,1020,9154,1042,9234,1058,9316,1068,9399,1071,9483,1068,9565,1058,9644,1042,9721,1020,9796,992,9868,959,9936,920,10001,877,10063,829,10120,776,10173,719,10222,659,10266,594,10305,527,10338,456,10367,382,10389,306,10405,227,10415,147,10418,64,10415,-19,10405,-99,10389,-178,10367,-254,10338,-328,10305,-399,10266,-466,10222,-531,10173,-591,10120,-648,10063,-701,10001,-749,9936,-792,9868,-831,9796,-864,9721,-892,9644,-914,9565,-930,9483,-940,9399,-943e" filled="t" fillcolor="#695B15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528.165283pt;margin-top:52.394863pt;width:30.2284pt;height:29.951pt;mso-position-horizontal-relative:page;mso-position-vertical-relative:paragraph;z-index:-3338" coordorigin="10563,1048" coordsize="605,599">
            <v:group style="position:absolute;left:10643;top:1128;width:445;height:439" coordorigin="10643,1128" coordsize="445,439">
              <v:shape style="position:absolute;left:10643;top:1128;width:445;height:439" coordorigin="10643,1128" coordsize="445,439" path="m10643,1128l11088,1567e" filled="f" stroked="t" strokeweight="8pt" strokecolor="#F173AC">
                <v:path arrowok="t"/>
              </v:shape>
            </v:group>
            <v:group style="position:absolute;left:10773;top:1252;width:315;height:315" coordorigin="10773,1252" coordsize="315,315">
              <v:shape style="position:absolute;left:10773;top:1252;width:315;height:315" coordorigin="10773,1252" coordsize="315,315" path="m10773,1557l11088,1567,11074,1252e" filled="f" stroked="t" strokeweight="8.0pt" strokecolor="#F173A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8"/>
          <w:szCs w:val="28"/>
          <w:color w:val="323232"/>
          <w:spacing w:val="0"/>
          <w:w w:val="100"/>
          <w:b/>
          <w:bCs/>
        </w:rPr>
        <w:t>POOS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0" w:right="0"/>
          <w:cols w:num="3" w:equalWidth="0">
            <w:col w:w="5811" w:space="3015"/>
            <w:col w:w="1059" w:space="768"/>
            <w:col w:w="2447"/>
          </w:cols>
        </w:sectPr>
      </w:pPr>
      <w:rPr/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0" w:right="0"/>
        </w:sectPr>
      </w:pPr>
      <w:rPr/>
    </w:p>
    <w:p>
      <w:pPr>
        <w:spacing w:before="29" w:after="0" w:line="250" w:lineRule="auto"/>
        <w:ind w:left="1270" w:right="-61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shape style="position:absolute;margin-left:21.003088pt;margin-top:96.891464pt;width:354.74148pt;height:424.822904pt;mso-position-horizontal-relative:page;mso-position-vertical-relative:paragraph;z-index:-3344" type="#_x0000_t75">
            <v:imagedata r:id="rId81" o:title=""/>
          </v:shape>
        </w:pict>
      </w:r>
      <w:r>
        <w:rPr/>
        <w:pict>
          <v:group style="position:absolute;margin-left:380.160492pt;margin-top:-65.072029pt;width:30.2285pt;height:29.9503pt;mso-position-horizontal-relative:page;mso-position-vertical-relative:paragraph;z-index:-3339" coordorigin="7603,-1301" coordsize="605,599">
            <v:group style="position:absolute;left:7683;top:-1221;width:445;height:439" coordorigin="7683,-1221" coordsize="445,439">
              <v:shape style="position:absolute;left:7683;top:-1221;width:445;height:439" coordorigin="7683,-1221" coordsize="445,439" path="m7683,-782l8128,-1221e" filled="f" stroked="t" strokeweight="8pt" strokecolor="#F173AC">
                <v:path arrowok="t"/>
              </v:shape>
            </v:group>
            <v:group style="position:absolute;left:7813;top:-1221;width:315;height:315" coordorigin="7813,-1221" coordsize="315,315">
              <v:shape style="position:absolute;left:7813;top:-1221;width:315;height:315" coordorigin="7813,-1221" coordsize="315,315" path="m7813,-1212l8128,-1221,8114,-907e" filled="f" stroked="t" strokeweight="8pt" strokecolor="#F173A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After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4-6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weeks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SOME</w:t>
      </w:r>
      <w:r>
        <w:rPr>
          <w:rFonts w:ascii="Arial" w:hAnsi="Arial" w:cs="Arial" w:eastAsia="Arial"/>
          <w:sz w:val="24"/>
          <w:szCs w:val="24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exclusively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several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days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without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poo.</w:t>
      </w:r>
      <w:r>
        <w:rPr>
          <w:rFonts w:ascii="Arial" w:hAnsi="Arial" w:cs="Arial" w:eastAsia="Arial"/>
          <w:sz w:val="24"/>
          <w:szCs w:val="24"/>
          <w:color w:val="58595B"/>
          <w:spacing w:val="6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pattern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normal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regularl</w:t>
      </w:r>
      <w:r>
        <w:rPr>
          <w:rFonts w:ascii="Arial" w:hAnsi="Arial" w:cs="Arial" w:eastAsia="Arial"/>
          <w:sz w:val="24"/>
          <w:szCs w:val="24"/>
          <w:color w:val="58595B"/>
          <w:spacing w:val="-17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plenty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nappies,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gaining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weight,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distressed,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poo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soft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abundant.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3420" w:val="left"/>
        </w:tabs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326.766693pt;margin-top:-107.677254pt;width:101.924pt;height:100.696pt;mso-position-horizontal-relative:page;mso-position-vertical-relative:paragraph;z-index:-3341" coordorigin="6535,-2154" coordsize="2038,2014">
            <v:shape style="position:absolute;left:6535;top:-2154;width:2038;height:2014" coordorigin="6535,-2154" coordsize="2038,2014" path="m7555,-2154l7471,-2150,7389,-2140,7310,-2124,7232,-2102,7158,-2074,7086,-2041,7018,-2003,6953,-1959,6891,-1911,6834,-1859,6781,-1802,6732,-1741,6688,-1677,6649,-1609,6615,-1539,6587,-1465,6565,-1389,6549,-1310,6539,-1229,6535,-1147,6539,-1064,6549,-983,6565,-905,6587,-828,6615,-755,6649,-684,6688,-616,6732,-552,6781,-491,6834,-435,6891,-382,6953,-334,7018,-290,7086,-252,7158,-219,7232,-191,7310,-169,7389,-153,7471,-143,7555,-140,7638,-143,7720,-153,7800,-169,7877,-191,7951,-219,8023,-252,8091,-290,8157,-334,8218,-382,8275,-435,8328,-491,8377,-552,8421,-616,8460,-684,8494,-755,8522,-828,8544,-905,8560,-983,8570,-1064,8574,-1147,8570,-1229,8560,-1310,8544,-1389,8522,-1465,8494,-1539,8460,-1609,8421,-1677,8377,-1741,8328,-1802,8275,-1859,8218,-1911,8157,-1959,8091,-2003,8023,-2041,7951,-2074,7877,-2102,7800,-2124,7720,-2140,7638,-2150,7555,-2154e" filled="t" fillcolor="#231F20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506.8125pt;margin-top:-107.677254pt;width:101.924pt;height:100.696pt;mso-position-horizontal-relative:page;mso-position-vertical-relative:paragraph;z-index:-3340" coordorigin="10136,-2154" coordsize="2038,2014">
            <v:shape style="position:absolute;left:10136;top:-2154;width:2038;height:2014" coordorigin="10136,-2154" coordsize="2038,2014" path="m11155,-2154l11072,-2150,10990,-2140,10911,-2124,10833,-2102,10759,-2074,10687,-2041,10619,-2003,10554,-1959,10492,-1911,10435,-1859,10382,-1802,10333,-1741,10289,-1677,10250,-1609,10216,-1539,10188,-1465,10166,-1389,10150,-1310,10140,-1229,10136,-1147,10140,-1064,10150,-983,10166,-905,10188,-828,10216,-755,10250,-684,10289,-616,10333,-552,10382,-491,10435,-435,10492,-382,10554,-334,10619,-290,10687,-252,10759,-219,10833,-191,10911,-169,10990,-153,11072,-143,11155,-140,11239,-143,11321,-153,11400,-169,11478,-191,11552,-219,11624,-252,11692,-290,11757,-334,11819,-382,11876,-435,11929,-491,11978,-552,12022,-616,12061,-684,12095,-755,12123,-828,12145,-905,12161,-983,12171,-1064,12175,-1147,12171,-1229,12161,-1310,12145,-1389,12123,-1465,12095,-1539,12061,-1609,12022,-1677,11978,-1741,11929,-1802,11876,-1859,11819,-1911,11757,-1959,11692,-2003,11624,-2041,11552,-2074,11478,-2102,11400,-2124,11321,-2140,11239,-2150,11155,-2154e" filled="t" fillcolor="#F5CD13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4"/>
          <w:szCs w:val="24"/>
          <w:color w:val="F173AC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F173AC"/>
          <w:spacing w:val="-22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F173AC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F173AC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173AC"/>
          <w:spacing w:val="0"/>
          <w:w w:val="100"/>
          <w:b/>
          <w:bCs/>
        </w:rPr>
        <w:t>1</w:t>
        <w:tab/>
      </w:r>
      <w:r>
        <w:rPr>
          <w:rFonts w:ascii="Arial" w:hAnsi="Arial" w:cs="Arial" w:eastAsia="Arial"/>
          <w:sz w:val="24"/>
          <w:szCs w:val="24"/>
          <w:color w:val="F173AC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F173AC"/>
          <w:spacing w:val="-22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F173AC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F173AC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173AC"/>
          <w:spacing w:val="0"/>
          <w:w w:val="100"/>
          <w:b/>
          <w:bCs/>
        </w:rPr>
        <w:t>4-5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0" w:right="0"/>
          <w:cols w:num="2" w:equalWidth="0">
            <w:col w:w="5927" w:space="1301"/>
            <w:col w:w="587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4.9049pt;height:138.66501pt;mso-position-horizontal-relative:page;mso-position-vertical-relative:page;z-index:-3343" coordorigin="0,0" coordsize="12498,2773">
            <v:shape style="position:absolute;left:420;top:420;width:12072;height:2353" type="#_x0000_t75">
              <v:imagedata r:id="rId82" o:title=""/>
            </v:shape>
            <v:group style="position:absolute;left:170;top:578;width:300;height:25" coordorigin="170,578" coordsize="300,25">
              <v:shape style="position:absolute;left:170;top:578;width:300;height:25" coordorigin="170,578" coordsize="300,25" path="m170,603l470,603,470,578,170,578,170,603xe" filled="t" fillcolor="#FFFFFF" stroked="f">
                <v:path arrowok="t"/>
                <v:fill/>
              </v:shape>
            </v:group>
            <v:group style="position:absolute;left:578;top:170;width:25;height:300" coordorigin="578,170" coordsize="25,300">
              <v:shape style="position:absolute;left:578;top:170;width:25;height:300" coordorigin="578,170" coordsize="25,300" path="m578,470l603,470,603,170,578,170,578,470xe" filled="t" fillcolor="#FFFFFF" stroked="f">
                <v:path arrowok="t"/>
                <v:fill/>
              </v:shape>
            </v:group>
            <v:group style="position:absolute;left:170;top:588;width:300;height:5" coordorigin="170,588" coordsize="300,5">
              <v:shape style="position:absolute;left:170;top:588;width:300;height:5" coordorigin="170,588" coordsize="300,5" path="m170,593l470,593,470,588,170,588,170,593xe" filled="t" fillcolor="#000000" stroked="f">
                <v:path arrowok="t"/>
                <v:fill/>
              </v:shape>
            </v:group>
            <v:group style="position:absolute;left:588;top:170;width:5;height:300" coordorigin="588,170" coordsize="5,300">
              <v:shape style="position:absolute;left:588;top:170;width:5;height:300" coordorigin="588,170" coordsize="5,300" path="m588,470l593,470,593,170,588,170,588,470xe" filled="t" fillcolor="#000000" stroked="f">
                <v:path arrowok="t"/>
                <v:fill/>
              </v:shape>
            </v:group>
            <v:group style="position:absolute;left:12496;top:170;width:2;height:300" coordorigin="12496,170" coordsize="2,300">
              <v:shape style="position:absolute;left:12496;top:170;width:2;height:300" coordorigin="12496,170" coordsize="0,300" path="m12496,470l12496,170e" filled="f" stroked="t" strokeweight=".25pt" strokecolor="#000000">
                <v:path arrowok="t"/>
              </v:shape>
            </v:group>
            <v:group style="position:absolute;left:0;top:420;width:360;height:2" coordorigin="0,420" coordsize="360,2">
              <v:shape style="position:absolute;left:0;top:420;width:360;height:2" coordorigin="0,420" coordsize="360,0" path="m360,420l0,420e" filled="f" stroked="t" strokeweight=".25pt" strokecolor="#000000">
                <v:path arrowok="t"/>
              </v:shape>
            </v:group>
            <v:group style="position:absolute;left:420;top:0;width:2;height:360" coordorigin="420,0" coordsize="2,360">
              <v:shape style="position:absolute;left:420;top:0;width:2;height:360" coordorigin="420,0" coordsize="0,360" path="m420,360l420,0e" filled="f" stroked="t" strokeweight=".25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630.779907pt;margin-top:29.504311pt;width:15pt;height:.1pt;mso-position-horizontal-relative:page;mso-position-vertical-relative:page;z-index:-3337" coordorigin="12616,590" coordsize="300,2">
            <v:shape style="position:absolute;left:12616;top:590;width:300;height:2" coordorigin="12616,590" coordsize="300,0" path="m12616,590l12916,59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21.00041pt;width:18pt;height:.1pt;mso-position-horizontal-relative:page;mso-position-vertical-relative:page;z-index:-3336" coordorigin="12726,420" coordsize="360,2">
            <v:shape style="position:absolute;left:12726;top:420;width:360;height:2" coordorigin="12726,420" coordsize="360,0" path="m12726,420l13086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3.28302pt;margin-top:.00041pt;width:.1pt;height:18pt;mso-position-horizontal-relative:page;mso-position-vertical-relative:page;z-index:-3335" coordorigin="12666,0" coordsize="2,360">
            <v:shape style="position:absolute;left:12666;top:0;width:2;height:360" coordorigin="12666,0" coordsize="0,360" path="m12666,360l12666,0e" filled="f" stroked="t" strokeweight=".25pt" strokecolor="#000000">
              <v:path arrowok="t"/>
            </v:shape>
          </v:group>
          <w10:wrap type="none"/>
        </w:pict>
      </w:r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9" w:after="0" w:line="250" w:lineRule="auto"/>
        <w:ind w:left="5997" w:right="145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different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points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development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wish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at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closeness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comfort.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periods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sometimes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known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developmental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leaps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many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occur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at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around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3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weeks,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6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weeks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12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weeks,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although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timings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var</w:t>
      </w:r>
      <w:r>
        <w:rPr>
          <w:rFonts w:ascii="Arial" w:hAnsi="Arial" w:cs="Arial" w:eastAsia="Arial"/>
          <w:sz w:val="24"/>
          <w:szCs w:val="24"/>
          <w:color w:val="58595B"/>
          <w:spacing w:val="-17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especially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born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earl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Following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lead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during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provide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what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tailoring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suppl</w:t>
      </w:r>
      <w:r>
        <w:rPr>
          <w:rFonts w:ascii="Arial" w:hAnsi="Arial" w:cs="Arial" w:eastAsia="Arial"/>
          <w:sz w:val="24"/>
          <w:szCs w:val="24"/>
          <w:color w:val="58595B"/>
          <w:spacing w:val="-17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5997" w:right="18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Please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giving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formula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at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interfere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‘supply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demand’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process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production.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50" w:lineRule="auto"/>
        <w:ind w:left="7446" w:right="1802"/>
        <w:jc w:val="center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Please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contact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the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Health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F287B6"/>
          <w:spacing w:val="-6"/>
          <w:w w:val="100"/>
        </w:rPr>
        <w:t>V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isiting</w:t>
      </w:r>
      <w:r>
        <w:rPr>
          <w:rFonts w:ascii="Arial" w:hAnsi="Arial" w:cs="Arial" w:eastAsia="Arial"/>
          <w:sz w:val="36"/>
          <w:szCs w:val="36"/>
          <w:color w:val="F287B6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team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via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the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Health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HUB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</w:rPr>
        <w:t>on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31" w:after="0" w:line="240" w:lineRule="auto"/>
        <w:ind w:left="7697" w:right="2053"/>
        <w:jc w:val="center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0300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555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F287B6"/>
          <w:spacing w:val="0"/>
          <w:w w:val="100"/>
          <w:b/>
          <w:bCs/>
        </w:rPr>
        <w:t>0606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</w:rPr>
      </w:r>
    </w:p>
    <w:p>
      <w:pPr>
        <w:spacing w:before="0" w:after="0" w:line="399" w:lineRule="exact"/>
        <w:ind w:left="7567" w:right="1923"/>
        <w:jc w:val="center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  <w:position w:val="-1"/>
        </w:rPr>
        <w:t>for</w:t>
      </w:r>
      <w:r>
        <w:rPr>
          <w:rFonts w:ascii="Arial" w:hAnsi="Arial" w:cs="Arial" w:eastAsia="Arial"/>
          <w:sz w:val="36"/>
          <w:szCs w:val="36"/>
          <w:color w:val="F287B6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  <w:position w:val="-1"/>
        </w:rPr>
        <w:t>continued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36"/>
          <w:szCs w:val="36"/>
          <w:color w:val="F287B6"/>
          <w:spacing w:val="0"/>
          <w:w w:val="100"/>
          <w:position w:val="-1"/>
        </w:rPr>
        <w:t>support.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997" w:right="-20"/>
        <w:jc w:val="left"/>
        <w:rPr>
          <w:rFonts w:ascii="Arial" w:hAnsi="Arial" w:cs="Arial" w:eastAsia="Arial"/>
          <w:sz w:val="24"/>
          <w:szCs w:val="24"/>
        </w:rPr>
      </w:pPr>
      <w:rPr/>
      <w:hyperlink r:id="rId83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.cambscommunityservices.nhs.uk/Bedfordshire/baby-friendly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3100" w:h="18020"/>
          <w:pgMar w:top="140" w:bottom="520" w:left="0" w:right="0"/>
        </w:sectPr>
      </w:pPr>
      <w:rPr/>
    </w:p>
    <w:p>
      <w:pPr>
        <w:spacing w:before="19" w:after="0" w:line="240" w:lineRule="auto"/>
        <w:ind w:left="979" w:right="-20"/>
        <w:jc w:val="left"/>
        <w:rPr>
          <w:rFonts w:ascii="Arial" w:hAnsi="Arial" w:cs="Arial" w:eastAsia="Arial"/>
          <w:sz w:val="70"/>
          <w:szCs w:val="70"/>
        </w:rPr>
      </w:pPr>
      <w:rPr/>
      <w:r>
        <w:rPr/>
        <w:pict>
          <v:shape style="position:absolute;margin-left:0pt;margin-top:.000011pt;width:30.6pt;height:61.200001pt;mso-position-horizontal-relative:page;mso-position-vertical-relative:page;z-index:-3334" type="#_x0000_t75">
            <v:imagedata r:id="rId86" o:title=""/>
          </v:shape>
        </w:pict>
      </w:r>
      <w:r>
        <w:rPr>
          <w:rFonts w:ascii="Arial" w:hAnsi="Arial" w:cs="Arial" w:eastAsia="Arial"/>
          <w:sz w:val="70"/>
          <w:szCs w:val="70"/>
          <w:color w:val="3B6B34"/>
          <w:spacing w:val="0"/>
          <w:w w:val="100"/>
        </w:rPr>
        <w:t>Bab</w:t>
      </w:r>
      <w:r>
        <w:rPr>
          <w:rFonts w:ascii="Arial" w:hAnsi="Arial" w:cs="Arial" w:eastAsia="Arial"/>
          <w:sz w:val="70"/>
          <w:szCs w:val="70"/>
          <w:color w:val="3B6B34"/>
          <w:spacing w:val="0"/>
          <w:w w:val="100"/>
        </w:rPr>
        <w:t>y</w:t>
      </w:r>
      <w:r>
        <w:rPr>
          <w:rFonts w:ascii="Arial" w:hAnsi="Arial" w:cs="Arial" w:eastAsia="Arial"/>
          <w:sz w:val="70"/>
          <w:szCs w:val="70"/>
          <w:color w:val="3B6B34"/>
          <w:spacing w:val="152"/>
          <w:w w:val="100"/>
        </w:rPr>
        <w:t> </w:t>
      </w:r>
      <w:r>
        <w:rPr>
          <w:rFonts w:ascii="Arial" w:hAnsi="Arial" w:cs="Arial" w:eastAsia="Arial"/>
          <w:sz w:val="70"/>
          <w:szCs w:val="70"/>
          <w:color w:val="3B6B34"/>
          <w:spacing w:val="0"/>
          <w:w w:val="100"/>
        </w:rPr>
        <w:t>Feedin</w:t>
      </w:r>
      <w:r>
        <w:rPr>
          <w:rFonts w:ascii="Arial" w:hAnsi="Arial" w:cs="Arial" w:eastAsia="Arial"/>
          <w:sz w:val="70"/>
          <w:szCs w:val="70"/>
          <w:color w:val="3B6B34"/>
          <w:spacing w:val="0"/>
          <w:w w:val="100"/>
        </w:rPr>
        <w:t>g</w:t>
      </w:r>
      <w:r>
        <w:rPr>
          <w:rFonts w:ascii="Arial" w:hAnsi="Arial" w:cs="Arial" w:eastAsia="Arial"/>
          <w:sz w:val="70"/>
          <w:szCs w:val="70"/>
          <w:color w:val="3B6B34"/>
          <w:spacing w:val="0"/>
          <w:w w:val="100"/>
        </w:rPr>
        <w:t> </w:t>
      </w:r>
      <w:r>
        <w:rPr>
          <w:rFonts w:ascii="Arial" w:hAnsi="Arial" w:cs="Arial" w:eastAsia="Arial"/>
          <w:sz w:val="70"/>
          <w:szCs w:val="70"/>
          <w:color w:val="3B6B34"/>
          <w:spacing w:val="15"/>
          <w:w w:val="100"/>
        </w:rPr>
        <w:t> </w:t>
      </w:r>
      <w:r>
        <w:rPr>
          <w:rFonts w:ascii="Arial" w:hAnsi="Arial" w:cs="Arial" w:eastAsia="Arial"/>
          <w:sz w:val="70"/>
          <w:szCs w:val="70"/>
          <w:color w:val="3B6B34"/>
          <w:spacing w:val="0"/>
          <w:w w:val="100"/>
        </w:rPr>
        <w:t>Cues</w:t>
      </w:r>
      <w:r>
        <w:rPr>
          <w:rFonts w:ascii="Arial" w:hAnsi="Arial" w:cs="Arial" w:eastAsia="Arial"/>
          <w:sz w:val="70"/>
          <w:szCs w:val="70"/>
          <w:color w:val="3B6B34"/>
          <w:spacing w:val="124"/>
          <w:w w:val="100"/>
        </w:rPr>
        <w:t> </w:t>
      </w:r>
      <w:r>
        <w:rPr>
          <w:rFonts w:ascii="Arial" w:hAnsi="Arial" w:cs="Arial" w:eastAsia="Arial"/>
          <w:sz w:val="70"/>
          <w:szCs w:val="70"/>
          <w:color w:val="3B6B34"/>
          <w:spacing w:val="0"/>
          <w:w w:val="113"/>
        </w:rPr>
        <w:t>(signs)</w:t>
      </w:r>
      <w:r>
        <w:rPr>
          <w:rFonts w:ascii="Arial" w:hAnsi="Arial" w:cs="Arial" w:eastAsia="Arial"/>
          <w:sz w:val="70"/>
          <w:szCs w:val="70"/>
          <w:color w:val="000000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699" w:right="-20"/>
        <w:jc w:val="left"/>
        <w:rPr>
          <w:rFonts w:ascii="Arial" w:hAnsi="Arial" w:cs="Arial" w:eastAsia="Arial"/>
          <w:sz w:val="39"/>
          <w:szCs w:val="39"/>
        </w:rPr>
      </w:pPr>
      <w:rPr/>
      <w:r>
        <w:rPr/>
        <w:pict>
          <v:group style="position:absolute;margin-left:43.919998pt;margin-top:1.505356pt;width:160.559998pt;height:179.221629pt;mso-position-horizontal-relative:page;mso-position-vertical-relative:paragraph;z-index:-3333" coordorigin="878,30" coordsize="3211,3584">
            <v:shape style="position:absolute;left:878;top:30;width:3211;height:3010" type="#_x0000_t75">
              <v:imagedata r:id="rId87" o:title=""/>
            </v:shape>
            <v:group style="position:absolute;left:943;top:94;width:2;height:3506" coordorigin="943,94" coordsize="2,3506">
              <v:shape style="position:absolute;left:943;top:94;width:2;height:3506" coordorigin="943,94" coordsize="0,3506" path="m943,3600l943,94e" filled="f" stroked="t" strokeweight="1.439567pt" strokecolor="#8C9393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88.799988pt;margin-top:6.162391pt;width:150.479996pt;height:173.124885pt;mso-position-horizontal-relative:page;mso-position-vertical-relative:paragraph;z-index:-3332" coordorigin="7776,123" coordsize="3010,3462">
            <v:shape style="position:absolute;left:7776;top:606;width:3010;height:2434" type="#_x0000_t75">
              <v:imagedata r:id="rId88" o:title=""/>
            </v:shape>
            <v:group style="position:absolute;left:10746;top:138;width:2;height:3434" coordorigin="10746,138" coordsize="2,3434">
              <v:shape style="position:absolute;left:10746;top:138;width:2;height:3434" coordorigin="10746,138" coordsize="0,3434" path="m10746,3571l10746,138e" filled="f" stroked="t" strokeweight="1.439567pt" strokecolor="#5B6B6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40"/>
          <w:szCs w:val="40"/>
          <w:color w:val="364D3D"/>
          <w:spacing w:val="0"/>
          <w:w w:val="100"/>
        </w:rPr>
        <w:t>EARLY</w:t>
      </w:r>
      <w:r>
        <w:rPr>
          <w:rFonts w:ascii="Arial" w:hAnsi="Arial" w:cs="Arial" w:eastAsia="Arial"/>
          <w:sz w:val="40"/>
          <w:szCs w:val="40"/>
          <w:color w:val="364D3D"/>
          <w:spacing w:val="28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364D3D"/>
          <w:spacing w:val="0"/>
          <w:w w:val="113"/>
        </w:rPr>
        <w:t>CUES</w:t>
      </w:r>
      <w:r>
        <w:rPr>
          <w:rFonts w:ascii="Arial" w:hAnsi="Arial" w:cs="Arial" w:eastAsia="Arial"/>
          <w:sz w:val="40"/>
          <w:szCs w:val="40"/>
          <w:color w:val="364D3D"/>
          <w:spacing w:val="0"/>
          <w:w w:val="113"/>
        </w:rPr>
        <w:t>-</w:t>
      </w:r>
      <w:r>
        <w:rPr>
          <w:rFonts w:ascii="Arial" w:hAnsi="Arial" w:cs="Arial" w:eastAsia="Arial"/>
          <w:sz w:val="40"/>
          <w:szCs w:val="40"/>
          <w:color w:val="364D3D"/>
          <w:spacing w:val="-8"/>
          <w:w w:val="113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color w:val="69746B"/>
          <w:spacing w:val="-38"/>
          <w:w w:val="79"/>
          <w:i/>
        </w:rPr>
        <w:t>u</w:t>
      </w:r>
      <w:r>
        <w:rPr>
          <w:rFonts w:ascii="Times New Roman" w:hAnsi="Times New Roman" w:cs="Times New Roman" w:eastAsia="Times New Roman"/>
          <w:sz w:val="38"/>
          <w:szCs w:val="38"/>
          <w:color w:val="364D3D"/>
          <w:spacing w:val="0"/>
          <w:w w:val="119"/>
          <w:i/>
        </w:rPr>
        <w:t>l'</w:t>
      </w:r>
      <w:r>
        <w:rPr>
          <w:rFonts w:ascii="Times New Roman" w:hAnsi="Times New Roman" w:cs="Times New Roman" w:eastAsia="Times New Roman"/>
          <w:sz w:val="38"/>
          <w:szCs w:val="38"/>
          <w:color w:val="364D3D"/>
          <w:spacing w:val="0"/>
          <w:w w:val="120"/>
          <w:i/>
        </w:rPr>
        <w:t>m</w:t>
      </w:r>
      <w:r>
        <w:rPr>
          <w:rFonts w:ascii="Times New Roman" w:hAnsi="Times New Roman" w:cs="Times New Roman" w:eastAsia="Times New Roman"/>
          <w:sz w:val="38"/>
          <w:szCs w:val="38"/>
          <w:color w:val="364D3D"/>
          <w:spacing w:val="-6"/>
          <w:w w:val="100"/>
          <w:i/>
        </w:rPr>
        <w:t> </w:t>
      </w:r>
      <w:r>
        <w:rPr>
          <w:rFonts w:ascii="Arial" w:hAnsi="Arial" w:cs="Arial" w:eastAsia="Arial"/>
          <w:sz w:val="39"/>
          <w:szCs w:val="39"/>
          <w:color w:val="364D3D"/>
          <w:spacing w:val="0"/>
          <w:w w:val="106"/>
          <w:i/>
        </w:rPr>
        <w:t>hungr</w:t>
      </w:r>
      <w:r>
        <w:rPr>
          <w:rFonts w:ascii="Arial" w:hAnsi="Arial" w:cs="Arial" w:eastAsia="Arial"/>
          <w:sz w:val="39"/>
          <w:szCs w:val="39"/>
          <w:color w:val="364D3D"/>
          <w:spacing w:val="-14"/>
          <w:w w:val="106"/>
          <w:i/>
        </w:rPr>
        <w:t>y</w:t>
      </w:r>
      <w:r>
        <w:rPr>
          <w:rFonts w:ascii="Arial" w:hAnsi="Arial" w:cs="Arial" w:eastAsia="Arial"/>
          <w:sz w:val="39"/>
          <w:szCs w:val="39"/>
          <w:color w:val="506254"/>
          <w:spacing w:val="0"/>
          <w:w w:val="112"/>
          <w:i/>
        </w:rPr>
        <w:t>"</w:t>
      </w:r>
      <w:r>
        <w:rPr>
          <w:rFonts w:ascii="Arial" w:hAnsi="Arial" w:cs="Arial" w:eastAsia="Arial"/>
          <w:sz w:val="39"/>
          <w:szCs w:val="39"/>
          <w:color w:val="000000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455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592.381653pt;margin-top:56.120724pt;width:.1pt;height:105.098769pt;mso-position-horizontal-relative:page;mso-position-vertical-relative:paragraph;z-index:-3327" coordorigin="11848,1122" coordsize="2,2102">
            <v:shape style="position:absolute;left:11848;top:1122;width:2;height:2102" coordorigin="11848,1122" coordsize="0,2102" path="m11848,3224l11848,1122e" filled="f" stroked="t" strokeweight="1.439567pt" strokecolor="#BFB8B3">
              <v:path arrowok="t"/>
            </v:shape>
          </v:group>
          <w10:wrap type="none"/>
        </w:pict>
      </w:r>
      <w:r>
        <w:rPr/>
        <w:pict>
          <v:shape style="width:144.000001pt;height:120.96pt;mso-position-horizontal-relative:char;mso-position-vertical-relative:line" type="#_x0000_t75">
            <v:imagedata r:id="rId8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240" w:lineRule="auto"/>
        <w:ind w:left="1751" w:right="3090"/>
        <w:jc w:val="center"/>
        <w:tabs>
          <w:tab w:pos="4660" w:val="left"/>
          <w:tab w:pos="7900" w:val="left"/>
        </w:tabs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color w:val="364D3D"/>
          <w:spacing w:val="0"/>
          <w:w w:val="100"/>
          <w:position w:val="1"/>
        </w:rPr>
        <w:t>•</w:t>
      </w:r>
      <w:r>
        <w:rPr>
          <w:rFonts w:ascii="Arial" w:hAnsi="Arial" w:cs="Arial" w:eastAsia="Arial"/>
          <w:sz w:val="27"/>
          <w:szCs w:val="27"/>
          <w:color w:val="364D3D"/>
          <w:spacing w:val="12"/>
          <w:w w:val="100"/>
          <w:position w:val="1"/>
        </w:rPr>
        <w:t> </w:t>
      </w:r>
      <w:r>
        <w:rPr>
          <w:rFonts w:ascii="Arial" w:hAnsi="Arial" w:cs="Arial" w:eastAsia="Arial"/>
          <w:sz w:val="27"/>
          <w:szCs w:val="27"/>
          <w:color w:val="364D3D"/>
          <w:spacing w:val="0"/>
          <w:w w:val="114"/>
          <w:position w:val="1"/>
        </w:rPr>
        <w:t>Stirring</w:t>
      </w:r>
      <w:r>
        <w:rPr>
          <w:rFonts w:ascii="Arial" w:hAnsi="Arial" w:cs="Arial" w:eastAsia="Arial"/>
          <w:sz w:val="27"/>
          <w:szCs w:val="27"/>
          <w:color w:val="364D3D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27"/>
          <w:szCs w:val="27"/>
          <w:color w:val="364D3D"/>
          <w:spacing w:val="0"/>
          <w:w w:val="100"/>
          <w:position w:val="1"/>
        </w:rPr>
      </w:r>
      <w:r>
        <w:rPr>
          <w:rFonts w:ascii="Arial" w:hAnsi="Arial" w:cs="Arial" w:eastAsia="Arial"/>
          <w:sz w:val="26"/>
          <w:szCs w:val="26"/>
          <w:color w:val="364D3D"/>
          <w:spacing w:val="0"/>
          <w:w w:val="100"/>
          <w:position w:val="1"/>
        </w:rPr>
        <w:t>•</w:t>
      </w:r>
      <w:r>
        <w:rPr>
          <w:rFonts w:ascii="Arial" w:hAnsi="Arial" w:cs="Arial" w:eastAsia="Arial"/>
          <w:sz w:val="26"/>
          <w:szCs w:val="26"/>
          <w:color w:val="364D3D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26"/>
          <w:szCs w:val="26"/>
          <w:color w:val="364D3D"/>
          <w:spacing w:val="11"/>
          <w:w w:val="100"/>
          <w:position w:val="1"/>
        </w:rPr>
        <w:t> </w:t>
      </w:r>
      <w:r>
        <w:rPr>
          <w:rFonts w:ascii="Arial" w:hAnsi="Arial" w:cs="Arial" w:eastAsia="Arial"/>
          <w:sz w:val="26"/>
          <w:szCs w:val="26"/>
          <w:color w:val="364D3D"/>
          <w:spacing w:val="0"/>
          <w:w w:val="115"/>
          <w:position w:val="1"/>
        </w:rPr>
        <w:t>Mout</w:t>
      </w:r>
      <w:r>
        <w:rPr>
          <w:rFonts w:ascii="Arial" w:hAnsi="Arial" w:cs="Arial" w:eastAsia="Arial"/>
          <w:sz w:val="26"/>
          <w:szCs w:val="26"/>
          <w:color w:val="364D3D"/>
          <w:spacing w:val="0"/>
          <w:w w:val="115"/>
          <w:position w:val="1"/>
        </w:rPr>
        <w:t>h</w:t>
      </w:r>
      <w:r>
        <w:rPr>
          <w:rFonts w:ascii="Arial" w:hAnsi="Arial" w:cs="Arial" w:eastAsia="Arial"/>
          <w:sz w:val="26"/>
          <w:szCs w:val="26"/>
          <w:color w:val="364D3D"/>
          <w:spacing w:val="-16"/>
          <w:w w:val="115"/>
          <w:position w:val="1"/>
        </w:rPr>
        <w:t> </w:t>
      </w:r>
      <w:r>
        <w:rPr>
          <w:rFonts w:ascii="Arial" w:hAnsi="Arial" w:cs="Arial" w:eastAsia="Arial"/>
          <w:sz w:val="26"/>
          <w:szCs w:val="26"/>
          <w:color w:val="364D3D"/>
          <w:spacing w:val="0"/>
          <w:w w:val="115"/>
          <w:position w:val="1"/>
        </w:rPr>
        <w:t>opening</w:t>
      </w:r>
      <w:r>
        <w:rPr>
          <w:rFonts w:ascii="Arial" w:hAnsi="Arial" w:cs="Arial" w:eastAsia="Arial"/>
          <w:sz w:val="26"/>
          <w:szCs w:val="26"/>
          <w:color w:val="364D3D"/>
          <w:spacing w:val="-74"/>
          <w:w w:val="115"/>
          <w:position w:val="1"/>
        </w:rPr>
        <w:t> </w:t>
      </w:r>
      <w:r>
        <w:rPr>
          <w:rFonts w:ascii="Arial" w:hAnsi="Arial" w:cs="Arial" w:eastAsia="Arial"/>
          <w:sz w:val="26"/>
          <w:szCs w:val="26"/>
          <w:color w:val="364D3D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26"/>
          <w:szCs w:val="26"/>
          <w:color w:val="364D3D"/>
          <w:spacing w:val="0"/>
          <w:w w:val="100"/>
          <w:position w:val="1"/>
        </w:rPr>
      </w:r>
      <w:r>
        <w:rPr>
          <w:rFonts w:ascii="Arial" w:hAnsi="Arial" w:cs="Arial" w:eastAsia="Arial"/>
          <w:sz w:val="27"/>
          <w:szCs w:val="27"/>
          <w:color w:val="364D3D"/>
          <w:spacing w:val="0"/>
          <w:w w:val="100"/>
          <w:position w:val="0"/>
        </w:rPr>
        <w:t>•</w:t>
      </w:r>
      <w:r>
        <w:rPr>
          <w:rFonts w:ascii="Arial" w:hAnsi="Arial" w:cs="Arial" w:eastAsia="Arial"/>
          <w:sz w:val="27"/>
          <w:szCs w:val="27"/>
          <w:color w:val="364D3D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7"/>
          <w:szCs w:val="27"/>
          <w:color w:val="364D3D"/>
          <w:spacing w:val="8"/>
          <w:w w:val="100"/>
          <w:position w:val="0"/>
        </w:rPr>
        <w:t> </w:t>
      </w:r>
      <w:r>
        <w:rPr>
          <w:rFonts w:ascii="Arial" w:hAnsi="Arial" w:cs="Arial" w:eastAsia="Arial"/>
          <w:sz w:val="27"/>
          <w:szCs w:val="27"/>
          <w:color w:val="364D3D"/>
          <w:spacing w:val="0"/>
          <w:w w:val="100"/>
          <w:position w:val="0"/>
        </w:rPr>
        <w:t>Turnin</w:t>
      </w:r>
      <w:r>
        <w:rPr>
          <w:rFonts w:ascii="Arial" w:hAnsi="Arial" w:cs="Arial" w:eastAsia="Arial"/>
          <w:sz w:val="27"/>
          <w:szCs w:val="27"/>
          <w:color w:val="364D3D"/>
          <w:spacing w:val="0"/>
          <w:w w:val="100"/>
          <w:position w:val="0"/>
        </w:rPr>
        <w:t>g</w:t>
      </w:r>
      <w:r>
        <w:rPr>
          <w:rFonts w:ascii="Arial" w:hAnsi="Arial" w:cs="Arial" w:eastAsia="Arial"/>
          <w:sz w:val="27"/>
          <w:szCs w:val="27"/>
          <w:color w:val="364D3D"/>
          <w:spacing w:val="69"/>
          <w:w w:val="100"/>
          <w:position w:val="0"/>
        </w:rPr>
        <w:t> </w:t>
      </w:r>
      <w:r>
        <w:rPr>
          <w:rFonts w:ascii="Arial" w:hAnsi="Arial" w:cs="Arial" w:eastAsia="Arial"/>
          <w:sz w:val="27"/>
          <w:szCs w:val="27"/>
          <w:color w:val="364D3D"/>
          <w:spacing w:val="0"/>
          <w:w w:val="109"/>
          <w:position w:val="0"/>
        </w:rPr>
        <w:t>head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  <w:position w:val="0"/>
        </w:rPr>
      </w:r>
    </w:p>
    <w:p>
      <w:pPr>
        <w:spacing w:before="20" w:after="0" w:line="240" w:lineRule="auto"/>
        <w:ind w:left="7961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pict>
          <v:group style="position:absolute;margin-left:43.919998pt;margin-top:43.961319pt;width:477.922894pt;height:172.800003pt;mso-position-horizontal-relative:page;mso-position-vertical-relative:paragraph;z-index:-3331" coordorigin="878,879" coordsize="9558,3456">
            <v:shape style="position:absolute;left:878;top:879;width:3074;height:3456" type="#_x0000_t75">
              <v:imagedata r:id="rId90" o:title=""/>
            </v:shape>
            <v:group style="position:absolute;left:1116;top:943;width:9307;height:2" coordorigin="1116,943" coordsize="9307,2">
              <v:shape style="position:absolute;left:1116;top:943;width:9307;height:2" coordorigin="1116,943" coordsize="9307,0" path="m1116,943l10422,943e" filled="f" stroked="t" strokeweight="1.439567pt" strokecolor="#CCBC97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6.502991pt;margin-top:21.221327pt;width:470.018495pt;height:.1pt;mso-position-horizontal-relative:page;mso-position-vertical-relative:paragraph;z-index:-3326" coordorigin="1130,424" coordsize="9400,2">
            <v:shape style="position:absolute;left:1130;top:424;width:9400;height:2" coordorigin="1130,424" coordsize="9400,0" path="m1130,424l10530,424e" filled="f" stroked="t" strokeweight="1.439567pt" strokecolor="#80877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7"/>
          <w:szCs w:val="27"/>
          <w:color w:val="364D3D"/>
          <w:spacing w:val="0"/>
          <w:w w:val="100"/>
        </w:rPr>
        <w:t>•</w:t>
      </w:r>
      <w:r>
        <w:rPr>
          <w:rFonts w:ascii="Arial" w:hAnsi="Arial" w:cs="Arial" w:eastAsia="Arial"/>
          <w:sz w:val="27"/>
          <w:szCs w:val="27"/>
          <w:color w:val="364D3D"/>
          <w:spacing w:val="0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364D3D"/>
          <w:spacing w:val="2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364D3D"/>
          <w:spacing w:val="0"/>
          <w:w w:val="108"/>
        </w:rPr>
        <w:t>Seekin</w:t>
      </w:r>
      <w:r>
        <w:rPr>
          <w:rFonts w:ascii="Arial" w:hAnsi="Arial" w:cs="Arial" w:eastAsia="Arial"/>
          <w:sz w:val="27"/>
          <w:szCs w:val="27"/>
          <w:color w:val="364D3D"/>
          <w:spacing w:val="-9"/>
          <w:w w:val="109"/>
        </w:rPr>
        <w:t>g</w:t>
      </w:r>
      <w:r>
        <w:rPr>
          <w:rFonts w:ascii="Arial" w:hAnsi="Arial" w:cs="Arial" w:eastAsia="Arial"/>
          <w:sz w:val="27"/>
          <w:szCs w:val="27"/>
          <w:color w:val="506254"/>
          <w:spacing w:val="0"/>
          <w:w w:val="106"/>
        </w:rPr>
        <w:t>/</w:t>
      </w:r>
      <w:r>
        <w:rPr>
          <w:rFonts w:ascii="Arial" w:hAnsi="Arial" w:cs="Arial" w:eastAsia="Arial"/>
          <w:sz w:val="27"/>
          <w:szCs w:val="27"/>
          <w:color w:val="506254"/>
          <w:spacing w:val="8"/>
          <w:w w:val="107"/>
        </w:rPr>
        <w:t>r</w:t>
      </w:r>
      <w:r>
        <w:rPr>
          <w:rFonts w:ascii="Arial" w:hAnsi="Arial" w:cs="Arial" w:eastAsia="Arial"/>
          <w:sz w:val="27"/>
          <w:szCs w:val="27"/>
          <w:color w:val="364D3D"/>
          <w:spacing w:val="0"/>
          <w:w w:val="113"/>
        </w:rPr>
        <w:t>ooting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030" w:right="-20"/>
        <w:jc w:val="left"/>
        <w:rPr>
          <w:rFonts w:ascii="Arial" w:hAnsi="Arial" w:cs="Arial" w:eastAsia="Arial"/>
          <w:sz w:val="39"/>
          <w:szCs w:val="39"/>
        </w:rPr>
      </w:pPr>
      <w:rPr/>
      <w:r>
        <w:rPr/>
        <w:pict>
          <v:shape style="position:absolute;margin-left:220.320007pt;margin-top:29.378403pt;width:150.119995pt;height:124.919998pt;mso-position-horizontal-relative:page;mso-position-vertical-relative:paragraph;z-index:-3330" type="#_x0000_t75">
            <v:imagedata r:id="rId91" o:title=""/>
          </v:shape>
        </w:pict>
      </w:r>
      <w:r>
        <w:rPr/>
        <w:pict>
          <v:group style="position:absolute;margin-left:55.60326pt;margin-top:30.098389pt;width:483.67674pt;height:155.880005pt;mso-position-horizontal-relative:page;mso-position-vertical-relative:paragraph;z-index:-3329" coordorigin="1112,602" coordsize="9674,3118">
            <v:shape style="position:absolute;left:7978;top:602;width:2808;height:3118" type="#_x0000_t75">
              <v:imagedata r:id="rId92" o:title=""/>
            </v:shape>
            <v:group style="position:absolute;left:1123;top:3700;width:9393;height:2" coordorigin="1123,3700" coordsize="9393,2">
              <v:shape style="position:absolute;left:1123;top:3700;width:9393;height:2" coordorigin="1123,3700" coordsize="9393,0" path="m1123,3700l10516,3700e" filled="f" stroked="t" strokeweight="1.079675pt" strokecolor="#BCA87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39"/>
          <w:szCs w:val="39"/>
          <w:color w:val="A37E59"/>
          <w:spacing w:val="0"/>
          <w:w w:val="100"/>
        </w:rPr>
        <w:t>10</w:t>
      </w:r>
      <w:r>
        <w:rPr>
          <w:rFonts w:ascii="Arial" w:hAnsi="Arial" w:cs="Arial" w:eastAsia="Arial"/>
          <w:sz w:val="39"/>
          <w:szCs w:val="39"/>
          <w:color w:val="A37E59"/>
          <w:spacing w:val="-28"/>
          <w:w w:val="100"/>
        </w:rPr>
        <w:t> </w:t>
      </w:r>
      <w:r>
        <w:rPr>
          <w:rFonts w:ascii="Arial" w:hAnsi="Arial" w:cs="Arial" w:eastAsia="Arial"/>
          <w:sz w:val="39"/>
          <w:szCs w:val="39"/>
          <w:color w:val="A37E59"/>
          <w:spacing w:val="0"/>
          <w:w w:val="100"/>
        </w:rPr>
        <w:t>CUES</w:t>
      </w:r>
      <w:r>
        <w:rPr>
          <w:rFonts w:ascii="Arial" w:hAnsi="Arial" w:cs="Arial" w:eastAsia="Arial"/>
          <w:sz w:val="39"/>
          <w:szCs w:val="39"/>
          <w:color w:val="A37E59"/>
          <w:spacing w:val="69"/>
          <w:w w:val="100"/>
        </w:rPr>
        <w:t> </w:t>
      </w:r>
      <w:r>
        <w:rPr>
          <w:rFonts w:ascii="Arial" w:hAnsi="Arial" w:cs="Arial" w:eastAsia="Arial"/>
          <w:sz w:val="39"/>
          <w:szCs w:val="39"/>
          <w:color w:val="A37E59"/>
          <w:spacing w:val="0"/>
          <w:w w:val="100"/>
        </w:rPr>
        <w:t>-</w:t>
      </w:r>
      <w:r>
        <w:rPr>
          <w:rFonts w:ascii="Arial" w:hAnsi="Arial" w:cs="Arial" w:eastAsia="Arial"/>
          <w:sz w:val="39"/>
          <w:szCs w:val="39"/>
          <w:color w:val="A37E59"/>
          <w:spacing w:val="32"/>
          <w:w w:val="100"/>
        </w:rPr>
        <w:t> </w:t>
      </w:r>
      <w:r>
        <w:rPr>
          <w:rFonts w:ascii="Arial" w:hAnsi="Arial" w:cs="Arial" w:eastAsia="Arial"/>
          <w:sz w:val="41"/>
          <w:szCs w:val="41"/>
          <w:color w:val="A89075"/>
          <w:spacing w:val="-27"/>
          <w:w w:val="75"/>
          <w:i/>
        </w:rPr>
        <w:t>:</w:t>
      </w:r>
      <w:r>
        <w:rPr>
          <w:rFonts w:ascii="Arial" w:hAnsi="Arial" w:cs="Arial" w:eastAsia="Arial"/>
          <w:sz w:val="41"/>
          <w:szCs w:val="41"/>
          <w:color w:val="A37E59"/>
          <w:spacing w:val="0"/>
          <w:w w:val="66"/>
          <w:i/>
        </w:rPr>
        <w:t>.</w:t>
      </w:r>
      <w:r>
        <w:rPr>
          <w:rFonts w:ascii="Arial" w:hAnsi="Arial" w:cs="Arial" w:eastAsia="Arial"/>
          <w:sz w:val="41"/>
          <w:szCs w:val="41"/>
          <w:color w:val="A37E59"/>
          <w:spacing w:val="3"/>
          <w:w w:val="66"/>
          <w:i/>
        </w:rPr>
        <w:t>I</w:t>
      </w:r>
      <w:r>
        <w:rPr>
          <w:rFonts w:ascii="Arial" w:hAnsi="Arial" w:cs="Arial" w:eastAsia="Arial"/>
          <w:sz w:val="41"/>
          <w:szCs w:val="41"/>
          <w:color w:val="B5A582"/>
          <w:spacing w:val="10"/>
          <w:w w:val="119"/>
          <w:i/>
        </w:rPr>
        <w:t>'</w:t>
      </w:r>
      <w:r>
        <w:rPr>
          <w:rFonts w:ascii="Arial" w:hAnsi="Arial" w:cs="Arial" w:eastAsia="Arial"/>
          <w:sz w:val="41"/>
          <w:szCs w:val="41"/>
          <w:color w:val="A37E59"/>
          <w:spacing w:val="0"/>
          <w:w w:val="99"/>
          <w:i/>
        </w:rPr>
        <w:t>m</w:t>
      </w:r>
      <w:r>
        <w:rPr>
          <w:rFonts w:ascii="Arial" w:hAnsi="Arial" w:cs="Arial" w:eastAsia="Arial"/>
          <w:sz w:val="41"/>
          <w:szCs w:val="41"/>
          <w:color w:val="A37E59"/>
          <w:spacing w:val="-6"/>
          <w:w w:val="100"/>
          <w:i/>
        </w:rPr>
        <w:t> </w:t>
      </w:r>
      <w:r>
        <w:rPr>
          <w:rFonts w:ascii="Arial" w:hAnsi="Arial" w:cs="Arial" w:eastAsia="Arial"/>
          <w:sz w:val="39"/>
          <w:szCs w:val="39"/>
          <w:color w:val="A89075"/>
          <w:spacing w:val="0"/>
          <w:w w:val="100"/>
          <w:i/>
        </w:rPr>
        <w:t>r</w:t>
      </w:r>
      <w:r>
        <w:rPr>
          <w:rFonts w:ascii="Arial" w:hAnsi="Arial" w:cs="Arial" w:eastAsia="Arial"/>
          <w:sz w:val="39"/>
          <w:szCs w:val="39"/>
          <w:color w:val="A37E59"/>
          <w:spacing w:val="0"/>
          <w:w w:val="100"/>
          <w:i/>
        </w:rPr>
        <w:t>eally</w:t>
      </w:r>
      <w:r>
        <w:rPr>
          <w:rFonts w:ascii="Arial" w:hAnsi="Arial" w:cs="Arial" w:eastAsia="Arial"/>
          <w:sz w:val="39"/>
          <w:szCs w:val="39"/>
          <w:color w:val="A37E59"/>
          <w:spacing w:val="52"/>
          <w:w w:val="100"/>
          <w:i/>
        </w:rPr>
        <w:t> </w:t>
      </w:r>
      <w:r>
        <w:rPr>
          <w:rFonts w:ascii="Arial" w:hAnsi="Arial" w:cs="Arial" w:eastAsia="Arial"/>
          <w:sz w:val="39"/>
          <w:szCs w:val="39"/>
          <w:color w:val="A37E59"/>
          <w:spacing w:val="0"/>
          <w:w w:val="103"/>
          <w:i/>
        </w:rPr>
        <w:t>hungry"</w:t>
      </w:r>
      <w:r>
        <w:rPr>
          <w:rFonts w:ascii="Arial" w:hAnsi="Arial" w:cs="Arial" w:eastAsia="Arial"/>
          <w:sz w:val="39"/>
          <w:szCs w:val="39"/>
          <w:color w:val="000000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632" w:right="5965"/>
        <w:jc w:val="center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A37E59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5"/>
          <w:szCs w:val="25"/>
          <w:color w:val="A37E5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A37E59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A37E59"/>
          <w:spacing w:val="0"/>
          <w:w w:val="111"/>
        </w:rPr>
        <w:t>Increasin</w:t>
      </w:r>
      <w:r>
        <w:rPr>
          <w:rFonts w:ascii="Times New Roman" w:hAnsi="Times New Roman" w:cs="Times New Roman" w:eastAsia="Times New Roman"/>
          <w:sz w:val="25"/>
          <w:szCs w:val="25"/>
          <w:color w:val="A37E59"/>
          <w:spacing w:val="0"/>
          <w:w w:val="111"/>
        </w:rPr>
        <w:t>g</w:t>
      </w:r>
      <w:r>
        <w:rPr>
          <w:rFonts w:ascii="Times New Roman" w:hAnsi="Times New Roman" w:cs="Times New Roman" w:eastAsia="Times New Roman"/>
          <w:sz w:val="25"/>
          <w:szCs w:val="25"/>
          <w:color w:val="A37E59"/>
          <w:spacing w:val="21"/>
          <w:w w:val="11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color w:val="A37E59"/>
          <w:spacing w:val="0"/>
          <w:w w:val="100"/>
        </w:rPr>
        <w:t>ph}'</w:t>
      </w:r>
      <w:r>
        <w:rPr>
          <w:rFonts w:ascii="Times New Roman" w:hAnsi="Times New Roman" w:cs="Times New Roman" w:eastAsia="Times New Roman"/>
          <w:sz w:val="23"/>
          <w:szCs w:val="23"/>
          <w:color w:val="A37E5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color w:val="A37E59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A37E59"/>
          <w:spacing w:val="0"/>
          <w:w w:val="108"/>
        </w:rPr>
        <w:t>cal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3" w:after="0" w:line="259" w:lineRule="exact"/>
        <w:ind w:left="5246" w:right="6575"/>
        <w:jc w:val="center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A37E59"/>
          <w:spacing w:val="0"/>
          <w:w w:val="108"/>
          <w:position w:val="-1"/>
        </w:rPr>
        <w:t>movement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auto"/>
        <w:ind w:left="1684" w:right="-20"/>
        <w:jc w:val="left"/>
        <w:rPr>
          <w:rFonts w:ascii="Arial" w:hAnsi="Arial" w:cs="Arial" w:eastAsia="Arial"/>
          <w:sz w:val="39"/>
          <w:szCs w:val="39"/>
        </w:rPr>
      </w:pPr>
      <w:rPr/>
      <w:r>
        <w:rPr/>
        <w:pict>
          <v:group style="position:absolute;margin-left:46.080002pt;margin-top:2.122347pt;width:558.720001pt;height:289.730727pt;mso-position-horizontal-relative:page;mso-position-vertical-relative:paragraph;z-index:-3328" coordorigin="922,42" coordsize="11174,5795">
            <v:shape style="position:absolute;left:3067;top:667;width:9029;height:5170" type="#_x0000_t75">
              <v:imagedata r:id="rId93" o:title=""/>
            </v:shape>
            <v:shape style="position:absolute;left:922;top:689;width:3053;height:3434" type="#_x0000_t75">
              <v:imagedata r:id="rId94" o:title=""/>
            </v:shape>
            <v:group style="position:absolute;left:950;top:53;width:2;height:3534" coordorigin="950,53" coordsize="2,3534">
              <v:shape style="position:absolute;left:950;top:53;width:2;height:3534" coordorigin="950,53" coordsize="0,3534" path="m950,3588l950,53e" filled="f" stroked="t" strokeweight="1.079675pt" strokecolor="#806B44">
                <v:path arrowok="t"/>
              </v:shape>
            </v:group>
            <v:group style="position:absolute;left:1656;top:3703;width:1440;height:2" coordorigin="1656,3703" coordsize="1440,2">
              <v:shape style="position:absolute;left:1656;top:3703;width:1440;height:2" coordorigin="1656,3703" coordsize="1440,0" path="m1656,3703l3095,3703e" filled="f" stroked="t" strokeweight="1.439567pt" strokecolor="#806B44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6.862881pt;margin-top:-2.916688pt;width:467.859145pt;height:.1pt;mso-position-horizontal-relative:page;mso-position-vertical-relative:paragraph;z-index:-3325" coordorigin="1137,-58" coordsize="9357,2">
            <v:shape style="position:absolute;left:1137;top:-58;width:9357;height:2" coordorigin="1137,-58" coordsize="9357,0" path="m1137,-58l10494,-58e" filled="f" stroked="t" strokeweight="1.079675pt" strokecolor="#7C6B4F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0"/>
          <w:szCs w:val="40"/>
          <w:color w:val="542F1C"/>
          <w:spacing w:val="0"/>
          <w:w w:val="100"/>
        </w:rPr>
        <w:t>LATE</w:t>
      </w:r>
      <w:r>
        <w:rPr>
          <w:rFonts w:ascii="Arial" w:hAnsi="Arial" w:cs="Arial" w:eastAsia="Arial"/>
          <w:sz w:val="40"/>
          <w:szCs w:val="40"/>
          <w:color w:val="542F1C"/>
          <w:spacing w:val="3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542F1C"/>
          <w:spacing w:val="0"/>
          <w:w w:val="100"/>
        </w:rPr>
        <w:t>CUES</w:t>
      </w:r>
      <w:r>
        <w:rPr>
          <w:rFonts w:ascii="Arial" w:hAnsi="Arial" w:cs="Arial" w:eastAsia="Arial"/>
          <w:sz w:val="40"/>
          <w:szCs w:val="40"/>
          <w:color w:val="542F1C"/>
          <w:spacing w:val="1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542F1C"/>
          <w:spacing w:val="0"/>
          <w:w w:val="100"/>
        </w:rPr>
        <w:t>-</w:t>
      </w:r>
      <w:r>
        <w:rPr>
          <w:rFonts w:ascii="Arial" w:hAnsi="Arial" w:cs="Arial" w:eastAsia="Arial"/>
          <w:sz w:val="40"/>
          <w:szCs w:val="40"/>
          <w:color w:val="542F1C"/>
          <w:spacing w:val="21"/>
          <w:w w:val="100"/>
        </w:rPr>
        <w:t> </w:t>
      </w:r>
      <w:r>
        <w:rPr>
          <w:rFonts w:ascii="Arial" w:hAnsi="Arial" w:cs="Arial" w:eastAsia="Arial"/>
          <w:sz w:val="41"/>
          <w:szCs w:val="41"/>
          <w:color w:val="746244"/>
          <w:spacing w:val="0"/>
          <w:w w:val="48"/>
          <w:i/>
        </w:rPr>
        <w:t>(</w:t>
      </w:r>
      <w:r>
        <w:rPr>
          <w:rFonts w:ascii="Arial" w:hAnsi="Arial" w:cs="Arial" w:eastAsia="Arial"/>
          <w:sz w:val="41"/>
          <w:szCs w:val="41"/>
          <w:color w:val="746244"/>
          <w:spacing w:val="-12"/>
          <w:w w:val="48"/>
          <w:i/>
        </w:rPr>
        <w:t>(</w:t>
      </w:r>
      <w:r>
        <w:rPr>
          <w:rFonts w:ascii="Arial" w:hAnsi="Arial" w:cs="Arial" w:eastAsia="Arial"/>
          <w:sz w:val="41"/>
          <w:szCs w:val="41"/>
          <w:color w:val="542F1C"/>
          <w:spacing w:val="0"/>
          <w:w w:val="100"/>
          <w:i/>
        </w:rPr>
        <w:t>Calm</w:t>
      </w:r>
      <w:r>
        <w:rPr>
          <w:rFonts w:ascii="Arial" w:hAnsi="Arial" w:cs="Arial" w:eastAsia="Arial"/>
          <w:sz w:val="41"/>
          <w:szCs w:val="41"/>
          <w:color w:val="542F1C"/>
          <w:spacing w:val="2"/>
          <w:w w:val="100"/>
          <w:i/>
        </w:rPr>
        <w:t> </w:t>
      </w:r>
      <w:r>
        <w:rPr>
          <w:rFonts w:ascii="Arial" w:hAnsi="Arial" w:cs="Arial" w:eastAsia="Arial"/>
          <w:sz w:val="41"/>
          <w:szCs w:val="41"/>
          <w:color w:val="542F1C"/>
          <w:spacing w:val="0"/>
          <w:w w:val="100"/>
          <w:i/>
        </w:rPr>
        <w:t>m</w:t>
      </w:r>
      <w:r>
        <w:rPr>
          <w:rFonts w:ascii="Arial" w:hAnsi="Arial" w:cs="Arial" w:eastAsia="Arial"/>
          <w:sz w:val="41"/>
          <w:szCs w:val="41"/>
          <w:color w:val="542F1C"/>
          <w:spacing w:val="-5"/>
          <w:w w:val="100"/>
          <w:i/>
        </w:rPr>
        <w:t>e</w:t>
      </w:r>
      <w:r>
        <w:rPr>
          <w:rFonts w:ascii="Arial" w:hAnsi="Arial" w:cs="Arial" w:eastAsia="Arial"/>
          <w:sz w:val="41"/>
          <w:szCs w:val="41"/>
          <w:color w:val="746244"/>
          <w:spacing w:val="0"/>
          <w:w w:val="100"/>
          <w:i/>
        </w:rPr>
        <w:t>,</w:t>
      </w:r>
      <w:r>
        <w:rPr>
          <w:rFonts w:ascii="Arial" w:hAnsi="Arial" w:cs="Arial" w:eastAsia="Arial"/>
          <w:sz w:val="41"/>
          <w:szCs w:val="41"/>
          <w:color w:val="746244"/>
          <w:spacing w:val="4"/>
          <w:w w:val="100"/>
          <w:i/>
        </w:rPr>
        <w:t> </w:t>
      </w:r>
      <w:r>
        <w:rPr>
          <w:rFonts w:ascii="Arial" w:hAnsi="Arial" w:cs="Arial" w:eastAsia="Arial"/>
          <w:sz w:val="41"/>
          <w:szCs w:val="41"/>
          <w:color w:val="542F1C"/>
          <w:spacing w:val="0"/>
          <w:w w:val="100"/>
          <w:i/>
        </w:rPr>
        <w:t>the</w:t>
      </w:r>
      <w:r>
        <w:rPr>
          <w:rFonts w:ascii="Arial" w:hAnsi="Arial" w:cs="Arial" w:eastAsia="Arial"/>
          <w:sz w:val="41"/>
          <w:szCs w:val="41"/>
          <w:color w:val="542F1C"/>
          <w:spacing w:val="0"/>
          <w:w w:val="100"/>
          <w:i/>
        </w:rPr>
        <w:t>n</w:t>
      </w:r>
      <w:r>
        <w:rPr>
          <w:rFonts w:ascii="Arial" w:hAnsi="Arial" w:cs="Arial" w:eastAsia="Arial"/>
          <w:sz w:val="41"/>
          <w:szCs w:val="41"/>
          <w:color w:val="542F1C"/>
          <w:spacing w:val="-8"/>
          <w:w w:val="100"/>
          <w:i/>
        </w:rPr>
        <w:t> </w:t>
      </w:r>
      <w:r>
        <w:rPr>
          <w:rFonts w:ascii="Arial" w:hAnsi="Arial" w:cs="Arial" w:eastAsia="Arial"/>
          <w:sz w:val="39"/>
          <w:szCs w:val="39"/>
          <w:color w:val="542F1C"/>
          <w:spacing w:val="0"/>
          <w:w w:val="100"/>
          <w:i/>
        </w:rPr>
        <w:t>fee</w:t>
      </w:r>
      <w:r>
        <w:rPr>
          <w:rFonts w:ascii="Arial" w:hAnsi="Arial" w:cs="Arial" w:eastAsia="Arial"/>
          <w:sz w:val="39"/>
          <w:szCs w:val="39"/>
          <w:color w:val="542F1C"/>
          <w:spacing w:val="0"/>
          <w:w w:val="100"/>
          <w:i/>
        </w:rPr>
        <w:t>d</w:t>
      </w:r>
      <w:r>
        <w:rPr>
          <w:rFonts w:ascii="Arial" w:hAnsi="Arial" w:cs="Arial" w:eastAsia="Arial"/>
          <w:sz w:val="39"/>
          <w:szCs w:val="39"/>
          <w:color w:val="542F1C"/>
          <w:spacing w:val="36"/>
          <w:w w:val="100"/>
          <w:i/>
        </w:rPr>
        <w:t> </w:t>
      </w:r>
      <w:r>
        <w:rPr>
          <w:rFonts w:ascii="Arial" w:hAnsi="Arial" w:cs="Arial" w:eastAsia="Arial"/>
          <w:sz w:val="39"/>
          <w:szCs w:val="39"/>
          <w:color w:val="542F1C"/>
          <w:spacing w:val="0"/>
          <w:w w:val="105"/>
          <w:i/>
        </w:rPr>
        <w:t>m</w:t>
      </w:r>
      <w:r>
        <w:rPr>
          <w:rFonts w:ascii="Arial" w:hAnsi="Arial" w:cs="Arial" w:eastAsia="Arial"/>
          <w:sz w:val="39"/>
          <w:szCs w:val="39"/>
          <w:color w:val="542F1C"/>
          <w:spacing w:val="-2"/>
          <w:w w:val="105"/>
          <w:i/>
        </w:rPr>
        <w:t>e</w:t>
      </w:r>
      <w:r>
        <w:rPr>
          <w:rFonts w:ascii="Arial" w:hAnsi="Arial" w:cs="Arial" w:eastAsia="Arial"/>
          <w:sz w:val="39"/>
          <w:szCs w:val="39"/>
          <w:color w:val="624931"/>
          <w:spacing w:val="0"/>
          <w:w w:val="139"/>
          <w:i/>
        </w:rPr>
        <w:t>',</w:t>
      </w:r>
      <w:r>
        <w:rPr>
          <w:rFonts w:ascii="Arial" w:hAnsi="Arial" w:cs="Arial" w:eastAsia="Arial"/>
          <w:sz w:val="39"/>
          <w:szCs w:val="39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94" w:lineRule="exact"/>
        <w:ind w:left="184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542F1C"/>
          <w:spacing w:val="0"/>
          <w:w w:val="100"/>
          <w:position w:val="-1"/>
        </w:rPr>
        <w:t>•</w:t>
      </w:r>
      <w:r>
        <w:rPr>
          <w:rFonts w:ascii="Times New Roman" w:hAnsi="Times New Roman" w:cs="Times New Roman" w:eastAsia="Times New Roman"/>
          <w:sz w:val="26"/>
          <w:szCs w:val="26"/>
          <w:color w:val="542F1C"/>
          <w:spacing w:val="6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542F1C"/>
          <w:spacing w:val="0"/>
          <w:w w:val="100"/>
          <w:position w:val="-1"/>
        </w:rPr>
        <w:t>Cr</w:t>
      </w:r>
      <w:r>
        <w:rPr>
          <w:rFonts w:ascii="Times New Roman" w:hAnsi="Times New Roman" w:cs="Times New Roman" w:eastAsia="Times New Roman"/>
          <w:sz w:val="26"/>
          <w:szCs w:val="26"/>
          <w:color w:val="542F1C"/>
          <w:spacing w:val="4"/>
          <w:w w:val="100"/>
          <w:position w:val="-1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624931"/>
          <w:spacing w:val="16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542F1C"/>
          <w:spacing w:val="0"/>
          <w:w w:val="100"/>
          <w:position w:val="-1"/>
        </w:rPr>
        <w:t>ng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1526"/>
        <w:jc w:val="right"/>
        <w:rPr>
          <w:rFonts w:ascii="Arial" w:hAnsi="Arial" w:cs="Arial" w:eastAsia="Arial"/>
          <w:sz w:val="23"/>
          <w:szCs w:val="2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0pt;margin-top:-2.380134pt;width:28.315173pt;height:62.0pt;mso-position-horizontal-relative:page;mso-position-vertical-relative:paragraph;z-index:-3324" type="#_x0000_t202" filled="f" stroked="f">
            <v:textbox inset="0,0,0,0">
              <w:txbxContent>
                <w:p>
                  <w:pPr>
                    <w:spacing w:before="0" w:after="0" w:line="1240" w:lineRule="exact"/>
                    <w:ind w:right="-226"/>
                    <w:jc w:val="left"/>
                    <w:rPr>
                      <w:rFonts w:ascii="Arial" w:hAnsi="Arial" w:cs="Arial" w:eastAsia="Arial"/>
                      <w:sz w:val="124"/>
                      <w:szCs w:val="124"/>
                    </w:rPr>
                  </w:pPr>
                  <w:rPr/>
                  <w:r>
                    <w:rPr>
                      <w:rFonts w:ascii="Arial" w:hAnsi="Arial" w:cs="Arial" w:eastAsia="Arial"/>
                      <w:sz w:val="124"/>
                      <w:szCs w:val="124"/>
                      <w:color w:val="F4F4F4"/>
                      <w:spacing w:val="61"/>
                      <w:w w:val="109"/>
                      <w:position w:val="-1"/>
                    </w:rPr>
                    <w:t>-</w:t>
                  </w:r>
                  <w:r>
                    <w:rPr>
                      <w:rFonts w:ascii="Arial" w:hAnsi="Arial" w:cs="Arial" w:eastAsia="Arial"/>
                      <w:sz w:val="124"/>
                      <w:szCs w:val="124"/>
                      <w:color w:val="000000"/>
                      <w:spacing w:val="0"/>
                      <w:w w:val="15"/>
                      <w:position w:val="-1"/>
                    </w:rPr>
                    <w:t>,</w:t>
                  </w:r>
                  <w:r>
                    <w:rPr>
                      <w:rFonts w:ascii="Arial" w:hAnsi="Arial" w:cs="Arial" w:eastAsia="Arial"/>
                      <w:sz w:val="124"/>
                      <w:szCs w:val="124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3"/>
          <w:szCs w:val="23"/>
          <w:color w:val="0574BA"/>
          <w:spacing w:val="0"/>
          <w:w w:val="100"/>
        </w:rPr>
        <w:t>Pag</w:t>
      </w:r>
      <w:r>
        <w:rPr>
          <w:rFonts w:ascii="Arial" w:hAnsi="Arial" w:cs="Arial" w:eastAsia="Arial"/>
          <w:sz w:val="23"/>
          <w:szCs w:val="23"/>
          <w:color w:val="0574BA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0574BA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0574BA"/>
          <w:spacing w:val="0"/>
          <w:w w:val="107"/>
        </w:rPr>
        <w:t>15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153"/>
        <w:jc w:val="right"/>
        <w:rPr>
          <w:rFonts w:ascii="Times New Roman" w:hAnsi="Times New Roman" w:cs="Times New Roman" w:eastAsia="Times New Roman"/>
          <w:sz w:val="45"/>
          <w:szCs w:val="45"/>
        </w:rPr>
      </w:pPr>
      <w:rPr/>
      <w:r>
        <w:rPr>
          <w:rFonts w:ascii="Times New Roman" w:hAnsi="Times New Roman" w:cs="Times New Roman" w:eastAsia="Times New Roman"/>
          <w:sz w:val="45"/>
          <w:szCs w:val="45"/>
          <w:spacing w:val="0"/>
          <w:w w:val="193"/>
        </w:rPr>
        <w:t>1-</w:t>
      </w:r>
      <w:r>
        <w:rPr>
          <w:rFonts w:ascii="Times New Roman" w:hAnsi="Times New Roman" w:cs="Times New Roman" w:eastAsia="Times New Roman"/>
          <w:sz w:val="45"/>
          <w:szCs w:val="45"/>
          <w:spacing w:val="0"/>
          <w:w w:val="100"/>
        </w:rPr>
      </w:r>
    </w:p>
    <w:p>
      <w:pPr>
        <w:jc w:val="right"/>
        <w:spacing w:after="0"/>
        <w:sectPr>
          <w:pgMar w:header="0" w:footer="0" w:top="1120" w:bottom="0" w:left="0" w:right="0"/>
          <w:headerReference w:type="default" r:id="rId84"/>
          <w:footerReference w:type="default" r:id="rId85"/>
          <w:pgSz w:w="13100" w:h="18020"/>
        </w:sectPr>
      </w:pPr>
      <w:rPr/>
    </w:p>
    <w:p>
      <w:pPr>
        <w:spacing w:before="48" w:after="0" w:line="240" w:lineRule="auto"/>
        <w:ind w:left="228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pict>
          <v:shape style="position:absolute;margin-left:0pt;margin-top:.00001pt;width:30.6pt;height:23.76pt;mso-position-horizontal-relative:page;mso-position-vertical-relative:page;z-index:-3323" type="#_x0000_t75">
            <v:imagedata r:id="rId97" o:title=""/>
          </v:shape>
        </w:pict>
      </w:r>
      <w:r>
        <w:rPr/>
        <w:pict>
          <v:group style="position:absolute;margin-left:21.95339pt;margin-top:27.714544pt;width:611.455915pt;height:852.307593pt;mso-position-horizontal-relative:page;mso-position-vertical-relative:page;z-index:-3321" coordorigin="439,554" coordsize="12229,17046">
            <v:shape style="position:absolute;left:374;top:8266;width:12197;height:8150" type="#_x0000_t75">
              <v:imagedata r:id="rId98" o:title=""/>
            </v:shape>
            <v:group style="position:absolute;left:489;top:601;width:12121;height:2" coordorigin="489,601" coordsize="12121,2">
              <v:shape style="position:absolute;left:489;top:601;width:12121;height:2" coordorigin="489,601" coordsize="12121,0" path="m489,601l12611,601e" filled="f" stroked="t" strokeweight="1.799458pt" strokecolor="#FBDF97">
                <v:path arrowok="t"/>
              </v:shape>
            </v:group>
            <v:group style="position:absolute;left:12492;top:583;width:2;height:7695" coordorigin="12492,583" coordsize="2,7695">
              <v:shape style="position:absolute;left:12492;top:583;width:2;height:7695" coordorigin="12492,583" coordsize="0,7695" path="m12492,8278l12492,583e" filled="f" stroked="t" strokeweight="1.079675pt" strokecolor="#FBDF97">
                <v:path arrowok="t"/>
              </v:shape>
            </v:group>
            <v:group style="position:absolute;left:12639;top:583;width:2;height:799" coordorigin="12639,583" coordsize="2,799">
              <v:shape style="position:absolute;left:12639;top:583;width:2;height:799" coordorigin="12639,583" coordsize="0,799" path="m12639,1382l12639,583e" filled="f" stroked="t" strokeweight="2.879133pt" strokecolor="#9CC8E4">
                <v:path arrowok="t"/>
              </v:shape>
            </v:group>
            <v:group style="position:absolute;left:464;top:16384;width:2;height:1008" coordorigin="464,16384" coordsize="2,1008">
              <v:shape style="position:absolute;left:464;top:16384;width:2;height:1008" coordorigin="464,16384" coordsize="0,1008" path="m464,17392l464,16384e" filled="f" stroked="t" strokeweight="2.519242pt" strokecolor="#FBDF97">
                <v:path arrowok="t"/>
              </v:shape>
            </v:group>
            <v:group style="position:absolute;left:12485;top:16413;width:2;height:1094" coordorigin="12485,16413" coordsize="2,1094">
              <v:shape style="position:absolute;left:12485;top:16413;width:2;height:1094" coordorigin="12485,16413" coordsize="0,1094" path="m12485,17507l12485,16413e" filled="f" stroked="t" strokeweight="1.799458pt" strokecolor="#FBDF97">
                <v:path arrowok="t"/>
              </v:shape>
            </v:group>
            <v:group style="position:absolute;left:605;top:17582;width:11876;height:2" coordorigin="605,17582" coordsize="11876,2">
              <v:shape style="position:absolute;left:605;top:17582;width:11876;height:2" coordorigin="605,17582" coordsize="11876,0" path="m605,17582l12481,17582e" filled="f" stroked="t" strokeweight="1.799458pt" strokecolor="#FBDF97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.213011pt;margin-top:31.673603pt;width:.1pt;height:380.083219pt;mso-position-horizontal-relative:page;mso-position-vertical-relative:page;z-index:-3320" coordorigin="464,633" coordsize="2,7602">
            <v:shape style="position:absolute;left:464;top:633;width:2;height:7602" coordorigin="464,633" coordsize="0,7602" path="m464,8235l464,633e" filled="f" stroked="t" strokeweight="2.519242pt" strokecolor="#FBDF97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6"/>
          <w:szCs w:val="46"/>
          <w:color w:val="5B5B5B"/>
          <w:spacing w:val="0"/>
          <w:w w:val="100"/>
          <w:b/>
          <w:bCs/>
        </w:rPr>
        <w:t>Sharing</w:t>
      </w:r>
      <w:r>
        <w:rPr>
          <w:rFonts w:ascii="Arial" w:hAnsi="Arial" w:cs="Arial" w:eastAsia="Arial"/>
          <w:sz w:val="46"/>
          <w:szCs w:val="46"/>
          <w:color w:val="5B5B5B"/>
          <w:spacing w:val="66"/>
          <w:w w:val="100"/>
          <w:b/>
          <w:bCs/>
        </w:rPr>
        <w:t> </w:t>
      </w:r>
      <w:r>
        <w:rPr>
          <w:rFonts w:ascii="Arial" w:hAnsi="Arial" w:cs="Arial" w:eastAsia="Arial"/>
          <w:sz w:val="46"/>
          <w:szCs w:val="46"/>
          <w:color w:val="5B5B5B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46"/>
          <w:szCs w:val="46"/>
          <w:color w:val="5B5B5B"/>
          <w:spacing w:val="20"/>
          <w:w w:val="100"/>
          <w:b/>
          <w:bCs/>
        </w:rPr>
        <w:t> </w:t>
      </w:r>
      <w:r>
        <w:rPr>
          <w:rFonts w:ascii="Arial" w:hAnsi="Arial" w:cs="Arial" w:eastAsia="Arial"/>
          <w:sz w:val="46"/>
          <w:szCs w:val="46"/>
          <w:color w:val="5B5B5B"/>
          <w:spacing w:val="0"/>
          <w:w w:val="100"/>
          <w:b/>
          <w:bCs/>
        </w:rPr>
        <w:t>bed</w:t>
      </w:r>
      <w:r>
        <w:rPr>
          <w:rFonts w:ascii="Arial" w:hAnsi="Arial" w:cs="Arial" w:eastAsia="Arial"/>
          <w:sz w:val="46"/>
          <w:szCs w:val="46"/>
          <w:color w:val="5B5B5B"/>
          <w:spacing w:val="23"/>
          <w:w w:val="100"/>
          <w:b/>
          <w:bCs/>
        </w:rPr>
        <w:t> </w:t>
      </w:r>
      <w:r>
        <w:rPr>
          <w:rFonts w:ascii="Arial" w:hAnsi="Arial" w:cs="Arial" w:eastAsia="Arial"/>
          <w:sz w:val="46"/>
          <w:szCs w:val="46"/>
          <w:color w:val="5B5B5B"/>
          <w:spacing w:val="0"/>
          <w:w w:val="100"/>
          <w:b/>
          <w:bCs/>
        </w:rPr>
        <w:t>with</w:t>
      </w:r>
      <w:r>
        <w:rPr>
          <w:rFonts w:ascii="Arial" w:hAnsi="Arial" w:cs="Arial" w:eastAsia="Arial"/>
          <w:sz w:val="46"/>
          <w:szCs w:val="46"/>
          <w:color w:val="5B5B5B"/>
          <w:spacing w:val="39"/>
          <w:w w:val="100"/>
          <w:b/>
          <w:bCs/>
        </w:rPr>
        <w:t> </w:t>
      </w:r>
      <w:r>
        <w:rPr>
          <w:rFonts w:ascii="Arial" w:hAnsi="Arial" w:cs="Arial" w:eastAsia="Arial"/>
          <w:sz w:val="46"/>
          <w:szCs w:val="46"/>
          <w:color w:val="5B5B5B"/>
          <w:spacing w:val="0"/>
          <w:w w:val="100"/>
          <w:b/>
          <w:bCs/>
        </w:rPr>
        <w:t>you</w:t>
      </w:r>
      <w:r>
        <w:rPr>
          <w:rFonts w:ascii="Arial" w:hAnsi="Arial" w:cs="Arial" w:eastAsia="Arial"/>
          <w:sz w:val="46"/>
          <w:szCs w:val="46"/>
          <w:color w:val="5B5B5B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46"/>
          <w:szCs w:val="46"/>
          <w:color w:val="5B5B5B"/>
          <w:spacing w:val="48"/>
          <w:w w:val="100"/>
          <w:b/>
          <w:bCs/>
        </w:rPr>
        <w:t> </w:t>
      </w:r>
      <w:r>
        <w:rPr>
          <w:rFonts w:ascii="Arial" w:hAnsi="Arial" w:cs="Arial" w:eastAsia="Arial"/>
          <w:sz w:val="46"/>
          <w:szCs w:val="46"/>
          <w:color w:val="5B5B5B"/>
          <w:spacing w:val="0"/>
          <w:w w:val="101"/>
          <w:b/>
          <w:bCs/>
        </w:rPr>
        <w:t>baby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1" w:lineRule="auto"/>
        <w:ind w:left="228" w:right="1147" w:firstLine="14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Bringin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g</w:t>
      </w:r>
      <w:r>
        <w:rPr>
          <w:rFonts w:ascii="Arial" w:hAnsi="Arial" w:cs="Arial" w:eastAsia="Arial"/>
          <w:sz w:val="23"/>
          <w:szCs w:val="23"/>
          <w:color w:val="5B5B5B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your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baby</w:t>
      </w:r>
      <w:r>
        <w:rPr>
          <w:rFonts w:ascii="Arial" w:hAnsi="Arial" w:cs="Arial" w:eastAsia="Arial"/>
          <w:sz w:val="23"/>
          <w:szCs w:val="23"/>
          <w:color w:val="5B5B5B"/>
          <w:spacing w:val="2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int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your</w:t>
      </w:r>
      <w:r>
        <w:rPr>
          <w:rFonts w:ascii="Arial" w:hAnsi="Arial" w:cs="Arial" w:eastAsia="Arial"/>
          <w:sz w:val="23"/>
          <w:szCs w:val="23"/>
          <w:color w:val="5B5B5B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bed</w:t>
      </w:r>
      <w:r>
        <w:rPr>
          <w:rFonts w:ascii="Arial" w:hAnsi="Arial" w:cs="Arial" w:eastAsia="Arial"/>
          <w:sz w:val="23"/>
          <w:szCs w:val="23"/>
          <w:color w:val="5B5B5B"/>
          <w:spacing w:val="2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means</w:t>
      </w:r>
      <w:r>
        <w:rPr>
          <w:rFonts w:ascii="Arial" w:hAnsi="Arial" w:cs="Arial" w:eastAsia="Arial"/>
          <w:sz w:val="23"/>
          <w:szCs w:val="23"/>
          <w:color w:val="5B5B5B"/>
          <w:spacing w:val="3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that</w:t>
      </w:r>
      <w:r>
        <w:rPr>
          <w:rFonts w:ascii="Arial" w:hAnsi="Arial" w:cs="Arial" w:eastAsia="Arial"/>
          <w:sz w:val="23"/>
          <w:szCs w:val="23"/>
          <w:color w:val="5B5B5B"/>
          <w:spacing w:val="1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3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will</w:t>
      </w:r>
      <w:r>
        <w:rPr>
          <w:rFonts w:ascii="Arial" w:hAnsi="Arial" w:cs="Arial" w:eastAsia="Arial"/>
          <w:sz w:val="23"/>
          <w:szCs w:val="23"/>
          <w:color w:val="5B5B5B"/>
          <w:spacing w:val="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be</w:t>
      </w:r>
      <w:r>
        <w:rPr>
          <w:rFonts w:ascii="Arial" w:hAnsi="Arial" w:cs="Arial" w:eastAsia="Arial"/>
          <w:sz w:val="23"/>
          <w:szCs w:val="23"/>
          <w:color w:val="5B5B5B"/>
          <w:spacing w:val="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able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breastfee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</w:t>
      </w:r>
      <w:r>
        <w:rPr>
          <w:rFonts w:ascii="Arial" w:hAnsi="Arial" w:cs="Arial" w:eastAsia="Arial"/>
          <w:sz w:val="23"/>
          <w:szCs w:val="23"/>
          <w:color w:val="5B5B5B"/>
          <w:spacing w:val="4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in</w:t>
      </w:r>
      <w:r>
        <w:rPr>
          <w:rFonts w:ascii="Arial" w:hAnsi="Arial" w:cs="Arial" w:eastAsia="Arial"/>
          <w:sz w:val="23"/>
          <w:szCs w:val="23"/>
          <w:color w:val="5B5B5B"/>
          <w:spacing w:val="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comfort.</w:t>
      </w:r>
      <w:r>
        <w:rPr>
          <w:rFonts w:ascii="Arial" w:hAnsi="Arial" w:cs="Arial" w:eastAsia="Arial"/>
          <w:sz w:val="23"/>
          <w:szCs w:val="23"/>
          <w:color w:val="5B5B5B"/>
          <w:spacing w:val="2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However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,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i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</w:t>
      </w:r>
      <w:r>
        <w:rPr>
          <w:rFonts w:ascii="Arial" w:hAnsi="Arial" w:cs="Arial" w:eastAsia="Arial"/>
          <w:sz w:val="23"/>
          <w:szCs w:val="23"/>
          <w:color w:val="5B5B5B"/>
          <w:spacing w:val="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7"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7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do</w:t>
      </w:r>
      <w:r>
        <w:rPr>
          <w:rFonts w:ascii="Arial" w:hAnsi="Arial" w:cs="Arial" w:eastAsia="Arial"/>
          <w:sz w:val="23"/>
          <w:szCs w:val="23"/>
          <w:color w:val="5B5B5B"/>
          <w:spacing w:val="1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decide</w:t>
      </w:r>
      <w:r>
        <w:rPr>
          <w:rFonts w:ascii="Arial" w:hAnsi="Arial" w:cs="Arial" w:eastAsia="Arial"/>
          <w:sz w:val="23"/>
          <w:szCs w:val="23"/>
          <w:color w:val="5B5B5B"/>
          <w:spacing w:val="3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share</w:t>
      </w:r>
      <w:r>
        <w:rPr>
          <w:rFonts w:ascii="Arial" w:hAnsi="Arial" w:cs="Arial" w:eastAsia="Arial"/>
          <w:sz w:val="23"/>
          <w:szCs w:val="23"/>
          <w:color w:val="5B5B5B"/>
          <w:spacing w:val="3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</w:t>
      </w:r>
      <w:r>
        <w:rPr>
          <w:rFonts w:ascii="Arial" w:hAnsi="Arial" w:cs="Arial" w:eastAsia="Arial"/>
          <w:sz w:val="23"/>
          <w:szCs w:val="23"/>
          <w:color w:val="5B5B5B"/>
          <w:spacing w:val="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bed</w:t>
      </w:r>
      <w:r>
        <w:rPr>
          <w:rFonts w:ascii="Arial" w:hAnsi="Arial" w:cs="Arial" w:eastAsia="Arial"/>
          <w:sz w:val="23"/>
          <w:szCs w:val="23"/>
          <w:color w:val="5B5B5B"/>
          <w:spacing w:val="1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wit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h</w:t>
      </w:r>
      <w:r>
        <w:rPr>
          <w:rFonts w:ascii="Arial" w:hAnsi="Arial" w:cs="Arial" w:eastAsia="Arial"/>
          <w:sz w:val="23"/>
          <w:szCs w:val="23"/>
          <w:color w:val="5B5B5B"/>
          <w:spacing w:val="2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your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baby</w:t>
      </w:r>
      <w:r>
        <w:rPr>
          <w:rFonts w:ascii="Arial" w:hAnsi="Arial" w:cs="Arial" w:eastAsia="Arial"/>
          <w:sz w:val="23"/>
          <w:szCs w:val="23"/>
          <w:color w:val="5B5B5B"/>
          <w:spacing w:val="2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ther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are</w:t>
      </w:r>
      <w:r>
        <w:rPr>
          <w:rFonts w:ascii="Arial" w:hAnsi="Arial" w:cs="Arial" w:eastAsia="Arial"/>
          <w:sz w:val="23"/>
          <w:szCs w:val="23"/>
          <w:color w:val="5B5B5B"/>
          <w:spacing w:val="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some</w:t>
      </w:r>
      <w:r>
        <w:rPr>
          <w:rFonts w:ascii="Arial" w:hAnsi="Arial" w:cs="Arial" w:eastAsia="Arial"/>
          <w:sz w:val="23"/>
          <w:szCs w:val="23"/>
          <w:color w:val="5B5B5B"/>
          <w:spacing w:val="2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very</w:t>
      </w:r>
      <w:r>
        <w:rPr>
          <w:rFonts w:ascii="Arial" w:hAnsi="Arial" w:cs="Arial" w:eastAsia="Arial"/>
          <w:sz w:val="23"/>
          <w:szCs w:val="23"/>
          <w:color w:val="5B5B5B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important</w:t>
      </w:r>
      <w:r>
        <w:rPr>
          <w:rFonts w:ascii="Arial" w:hAnsi="Arial" w:cs="Arial" w:eastAsia="Arial"/>
          <w:sz w:val="23"/>
          <w:szCs w:val="23"/>
          <w:color w:val="5B5B5B"/>
          <w:spacing w:val="5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point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1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3"/>
        </w:rPr>
        <w:t>consider: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0" w:right="-20"/>
        <w:jc w:val="left"/>
        <w:tabs>
          <w:tab w:pos="540" w:val="left"/>
        </w:tabs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•</w:t>
      </w:r>
      <w:r>
        <w:rPr>
          <w:rFonts w:ascii="Arial" w:hAnsi="Arial" w:cs="Arial" w:eastAsia="Arial"/>
          <w:sz w:val="23"/>
          <w:szCs w:val="23"/>
          <w:color w:val="5B5B5B"/>
          <w:spacing w:val="-6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ab/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If</w:t>
      </w:r>
      <w:r>
        <w:rPr>
          <w:rFonts w:ascii="Arial" w:hAnsi="Arial" w:cs="Arial" w:eastAsia="Arial"/>
          <w:sz w:val="23"/>
          <w:szCs w:val="23"/>
          <w:color w:val="5B5B5B"/>
          <w:spacing w:val="1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anyone</w:t>
      </w:r>
      <w:r>
        <w:rPr>
          <w:rFonts w:ascii="Arial" w:hAnsi="Arial" w:cs="Arial" w:eastAsia="Arial"/>
          <w:sz w:val="23"/>
          <w:szCs w:val="23"/>
          <w:color w:val="5B5B5B"/>
          <w:spacing w:val="4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in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bed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has</w:t>
      </w:r>
      <w:r>
        <w:rPr>
          <w:rFonts w:ascii="Arial" w:hAnsi="Arial" w:cs="Arial" w:eastAsia="Arial"/>
          <w:sz w:val="23"/>
          <w:szCs w:val="23"/>
          <w:color w:val="5B5B5B"/>
          <w:spacing w:val="1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been</w:t>
      </w:r>
      <w:r>
        <w:rPr>
          <w:rFonts w:ascii="Arial" w:hAnsi="Arial" w:cs="Arial" w:eastAsia="Arial"/>
          <w:sz w:val="23"/>
          <w:szCs w:val="23"/>
          <w:color w:val="5B5B5B"/>
          <w:spacing w:val="3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smoking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,</w:t>
      </w:r>
      <w:r>
        <w:rPr>
          <w:rFonts w:ascii="Arial" w:hAnsi="Arial" w:cs="Arial" w:eastAsia="Arial"/>
          <w:sz w:val="23"/>
          <w:szCs w:val="23"/>
          <w:color w:val="5B5B5B"/>
          <w:spacing w:val="4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drinking</w:t>
      </w:r>
      <w:r>
        <w:rPr>
          <w:rFonts w:ascii="Arial" w:hAnsi="Arial" w:cs="Arial" w:eastAsia="Arial"/>
          <w:sz w:val="23"/>
          <w:szCs w:val="23"/>
          <w:color w:val="5B5B5B"/>
          <w:spacing w:val="3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alcohol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or</w:t>
      </w:r>
      <w:r>
        <w:rPr>
          <w:rFonts w:ascii="Arial" w:hAnsi="Arial" w:cs="Arial" w:eastAsia="Arial"/>
          <w:sz w:val="23"/>
          <w:szCs w:val="23"/>
          <w:color w:val="5B5B5B"/>
          <w:spacing w:val="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takin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g</w:t>
      </w:r>
      <w:r>
        <w:rPr>
          <w:rFonts w:ascii="Arial" w:hAnsi="Arial" w:cs="Arial" w:eastAsia="Arial"/>
          <w:sz w:val="23"/>
          <w:szCs w:val="23"/>
          <w:color w:val="5B5B5B"/>
          <w:spacing w:val="3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drugs</w:t>
      </w:r>
      <w:r>
        <w:rPr>
          <w:rFonts w:ascii="Arial" w:hAnsi="Arial" w:cs="Arial" w:eastAsia="Arial"/>
          <w:sz w:val="23"/>
          <w:szCs w:val="23"/>
          <w:color w:val="5B5B5B"/>
          <w:spacing w:val="3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(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prescriptio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n</w:t>
      </w:r>
      <w:r>
        <w:rPr>
          <w:rFonts w:ascii="Arial" w:hAnsi="Arial" w:cs="Arial" w:eastAsia="Arial"/>
          <w:sz w:val="23"/>
          <w:szCs w:val="23"/>
          <w:color w:val="5B5B5B"/>
          <w:spacing w:val="4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or</w:t>
      </w:r>
      <w:r>
        <w:rPr>
          <w:rFonts w:ascii="Arial" w:hAnsi="Arial" w:cs="Arial" w:eastAsia="Arial"/>
          <w:sz w:val="23"/>
          <w:szCs w:val="23"/>
          <w:color w:val="5B5B5B"/>
          <w:spacing w:val="1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illegal)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,</w:t>
      </w:r>
      <w:r>
        <w:rPr>
          <w:rFonts w:ascii="Arial" w:hAnsi="Arial" w:cs="Arial" w:eastAsia="Arial"/>
          <w:sz w:val="23"/>
          <w:szCs w:val="23"/>
          <w:color w:val="5B5B5B"/>
          <w:spacing w:val="3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do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23" w:after="0" w:line="240" w:lineRule="auto"/>
        <w:ind w:left="560" w:right="-20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NOT</w:t>
      </w:r>
      <w:r>
        <w:rPr>
          <w:rFonts w:ascii="Arial" w:hAnsi="Arial" w:cs="Arial" w:eastAsia="Arial"/>
          <w:sz w:val="23"/>
          <w:szCs w:val="23"/>
          <w:color w:val="5B5B5B"/>
          <w:spacing w:val="1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</w:rPr>
        <w:t>bedshare.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0" w:right="-20"/>
        <w:jc w:val="left"/>
        <w:tabs>
          <w:tab w:pos="540" w:val="left"/>
        </w:tabs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•</w:t>
      </w:r>
      <w:r>
        <w:rPr>
          <w:rFonts w:ascii="Arial" w:hAnsi="Arial" w:cs="Arial" w:eastAsia="Arial"/>
          <w:sz w:val="23"/>
          <w:szCs w:val="23"/>
          <w:color w:val="5B5B5B"/>
          <w:spacing w:val="-6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ab/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mattres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3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2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sleep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on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needs</w:t>
      </w:r>
      <w:r>
        <w:rPr>
          <w:rFonts w:ascii="Arial" w:hAnsi="Arial" w:cs="Arial" w:eastAsia="Arial"/>
          <w:sz w:val="23"/>
          <w:szCs w:val="23"/>
          <w:color w:val="5B5B5B"/>
          <w:spacing w:val="2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be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2"/>
        </w:rPr>
        <w:t>firm.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00" w:right="-20"/>
        <w:jc w:val="left"/>
        <w:tabs>
          <w:tab w:pos="540" w:val="left"/>
        </w:tabs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•</w:t>
      </w:r>
      <w:r>
        <w:rPr>
          <w:rFonts w:ascii="Arial" w:hAnsi="Arial" w:cs="Arial" w:eastAsia="Arial"/>
          <w:sz w:val="23"/>
          <w:szCs w:val="23"/>
          <w:color w:val="5B5B5B"/>
          <w:spacing w:val="-6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ab/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Kee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pillows</w:t>
      </w:r>
      <w:r>
        <w:rPr>
          <w:rFonts w:ascii="Arial" w:hAnsi="Arial" w:cs="Arial" w:eastAsia="Arial"/>
          <w:sz w:val="23"/>
          <w:szCs w:val="23"/>
          <w:color w:val="5B5B5B"/>
          <w:spacing w:val="4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away</w:t>
      </w:r>
      <w:r>
        <w:rPr>
          <w:rFonts w:ascii="Arial" w:hAnsi="Arial" w:cs="Arial" w:eastAsia="Arial"/>
          <w:sz w:val="23"/>
          <w:szCs w:val="23"/>
          <w:color w:val="5B5B5B"/>
          <w:spacing w:val="2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fro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m</w:t>
      </w:r>
      <w:r>
        <w:rPr>
          <w:rFonts w:ascii="Arial" w:hAnsi="Arial" w:cs="Arial" w:eastAsia="Arial"/>
          <w:sz w:val="23"/>
          <w:szCs w:val="23"/>
          <w:color w:val="5B5B5B"/>
          <w:spacing w:val="2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baby.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00" w:right="-20"/>
        <w:jc w:val="left"/>
        <w:tabs>
          <w:tab w:pos="540" w:val="left"/>
        </w:tabs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•</w:t>
      </w:r>
      <w:r>
        <w:rPr>
          <w:rFonts w:ascii="Arial" w:hAnsi="Arial" w:cs="Arial" w:eastAsia="Arial"/>
          <w:sz w:val="23"/>
          <w:szCs w:val="23"/>
          <w:color w:val="5B5B5B"/>
          <w:spacing w:val="-6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ab/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Make</w:t>
      </w:r>
      <w:r>
        <w:rPr>
          <w:rFonts w:ascii="Arial" w:hAnsi="Arial" w:cs="Arial" w:eastAsia="Arial"/>
          <w:sz w:val="23"/>
          <w:szCs w:val="23"/>
          <w:color w:val="5B5B5B"/>
          <w:spacing w:val="3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sure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baby</w:t>
      </w:r>
      <w:r>
        <w:rPr>
          <w:rFonts w:ascii="Arial" w:hAnsi="Arial" w:cs="Arial" w:eastAsia="Arial"/>
          <w:sz w:val="23"/>
          <w:szCs w:val="23"/>
          <w:color w:val="5B5B5B"/>
          <w:spacing w:val="3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canno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3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fal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l</w:t>
      </w:r>
      <w:r>
        <w:rPr>
          <w:rFonts w:ascii="Arial" w:hAnsi="Arial" w:cs="Arial" w:eastAsia="Arial"/>
          <w:sz w:val="23"/>
          <w:szCs w:val="23"/>
          <w:color w:val="5B5B5B"/>
          <w:spacing w:val="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ou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1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</w:t>
      </w:r>
      <w:r>
        <w:rPr>
          <w:rFonts w:ascii="Arial" w:hAnsi="Arial" w:cs="Arial" w:eastAsia="Arial"/>
          <w:sz w:val="23"/>
          <w:szCs w:val="23"/>
          <w:color w:val="5B5B5B"/>
          <w:spacing w:val="1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bed</w:t>
      </w:r>
      <w:r>
        <w:rPr>
          <w:rFonts w:ascii="Arial" w:hAnsi="Arial" w:cs="Arial" w:eastAsia="Arial"/>
          <w:sz w:val="23"/>
          <w:szCs w:val="23"/>
          <w:color w:val="5B5B5B"/>
          <w:spacing w:val="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or</w:t>
      </w:r>
      <w:r>
        <w:rPr>
          <w:rFonts w:ascii="Arial" w:hAnsi="Arial" w:cs="Arial" w:eastAsia="Arial"/>
          <w:sz w:val="23"/>
          <w:szCs w:val="23"/>
          <w:color w:val="5B5B5B"/>
          <w:spacing w:val="1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become</w:t>
      </w:r>
      <w:r>
        <w:rPr>
          <w:rFonts w:ascii="Arial" w:hAnsi="Arial" w:cs="Arial" w:eastAsia="Arial"/>
          <w:sz w:val="23"/>
          <w:szCs w:val="23"/>
          <w:color w:val="5B5B5B"/>
          <w:spacing w:val="2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entrappe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</w:t>
      </w:r>
      <w:r>
        <w:rPr>
          <w:rFonts w:ascii="Arial" w:hAnsi="Arial" w:cs="Arial" w:eastAsia="Arial"/>
          <w:sz w:val="23"/>
          <w:szCs w:val="23"/>
          <w:color w:val="5B5B5B"/>
          <w:spacing w:val="4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betwee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n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2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mattres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3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and</w:t>
      </w:r>
      <w:r>
        <w:rPr>
          <w:rFonts w:ascii="Arial" w:hAnsi="Arial" w:cs="Arial" w:eastAsia="Arial"/>
          <w:sz w:val="23"/>
          <w:szCs w:val="23"/>
          <w:color w:val="5B5B5B"/>
          <w:spacing w:val="1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</w:rPr>
        <w:t>wall.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00" w:right="-20"/>
        <w:jc w:val="left"/>
        <w:tabs>
          <w:tab w:pos="540" w:val="left"/>
        </w:tabs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•</w:t>
      </w:r>
      <w:r>
        <w:rPr>
          <w:rFonts w:ascii="Arial" w:hAnsi="Arial" w:cs="Arial" w:eastAsia="Arial"/>
          <w:sz w:val="23"/>
          <w:szCs w:val="23"/>
          <w:color w:val="5B5B5B"/>
          <w:spacing w:val="-6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ab/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Make</w:t>
      </w:r>
      <w:r>
        <w:rPr>
          <w:rFonts w:ascii="Arial" w:hAnsi="Arial" w:cs="Arial" w:eastAsia="Arial"/>
          <w:sz w:val="23"/>
          <w:szCs w:val="23"/>
          <w:color w:val="5B5B5B"/>
          <w:spacing w:val="3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sure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bedclothe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4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do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no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1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cover</w:t>
      </w:r>
      <w:r>
        <w:rPr>
          <w:rFonts w:ascii="Arial" w:hAnsi="Arial" w:cs="Arial" w:eastAsia="Arial"/>
          <w:sz w:val="23"/>
          <w:szCs w:val="23"/>
          <w:color w:val="5B5B5B"/>
          <w:spacing w:val="3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baby'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3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fac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1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or</w:t>
      </w:r>
      <w:r>
        <w:rPr>
          <w:rFonts w:ascii="Arial" w:hAnsi="Arial" w:cs="Arial" w:eastAsia="Arial"/>
          <w:sz w:val="23"/>
          <w:szCs w:val="23"/>
          <w:color w:val="5B5B5B"/>
          <w:spacing w:val="1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</w:rPr>
        <w:t>head.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00" w:right="-20"/>
        <w:jc w:val="left"/>
        <w:tabs>
          <w:tab w:pos="540" w:val="left"/>
        </w:tabs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•</w:t>
      </w:r>
      <w:r>
        <w:rPr>
          <w:rFonts w:ascii="Arial" w:hAnsi="Arial" w:cs="Arial" w:eastAsia="Arial"/>
          <w:sz w:val="23"/>
          <w:szCs w:val="23"/>
          <w:color w:val="5B5B5B"/>
          <w:spacing w:val="-6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ab/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Do</w:t>
      </w:r>
      <w:r>
        <w:rPr>
          <w:rFonts w:ascii="Arial" w:hAnsi="Arial" w:cs="Arial" w:eastAsia="Arial"/>
          <w:sz w:val="23"/>
          <w:szCs w:val="23"/>
          <w:color w:val="5B5B5B"/>
          <w:spacing w:val="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no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leave</w:t>
      </w:r>
      <w:r>
        <w:rPr>
          <w:rFonts w:ascii="Arial" w:hAnsi="Arial" w:cs="Arial" w:eastAsia="Arial"/>
          <w:sz w:val="23"/>
          <w:szCs w:val="23"/>
          <w:color w:val="5B5B5B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baby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alone</w:t>
      </w:r>
      <w:r>
        <w:rPr>
          <w:rFonts w:ascii="Arial" w:hAnsi="Arial" w:cs="Arial" w:eastAsia="Arial"/>
          <w:sz w:val="23"/>
          <w:szCs w:val="23"/>
          <w:color w:val="5B5B5B"/>
          <w:spacing w:val="2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in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bed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(even</w:t>
      </w:r>
      <w:r>
        <w:rPr>
          <w:rFonts w:ascii="Arial" w:hAnsi="Arial" w:cs="Arial" w:eastAsia="Arial"/>
          <w:sz w:val="23"/>
          <w:szCs w:val="23"/>
          <w:color w:val="5B5B5B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young</w:t>
      </w:r>
      <w:r>
        <w:rPr>
          <w:rFonts w:ascii="Arial" w:hAnsi="Arial" w:cs="Arial" w:eastAsia="Arial"/>
          <w:sz w:val="23"/>
          <w:szCs w:val="23"/>
          <w:color w:val="5B5B5B"/>
          <w:spacing w:val="3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babies</w:t>
      </w:r>
      <w:r>
        <w:rPr>
          <w:rFonts w:ascii="Arial" w:hAnsi="Arial" w:cs="Arial" w:eastAsia="Arial"/>
          <w:sz w:val="23"/>
          <w:szCs w:val="23"/>
          <w:color w:val="5B5B5B"/>
          <w:spacing w:val="4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can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wriggle</w:t>
      </w:r>
      <w:r>
        <w:rPr>
          <w:rFonts w:ascii="Arial" w:hAnsi="Arial" w:cs="Arial" w:eastAsia="Arial"/>
          <w:sz w:val="23"/>
          <w:szCs w:val="23"/>
          <w:color w:val="5B5B5B"/>
          <w:spacing w:val="2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int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dangerous</w:t>
      </w:r>
      <w:r>
        <w:rPr>
          <w:rFonts w:ascii="Arial" w:hAnsi="Arial" w:cs="Arial" w:eastAsia="Arial"/>
          <w:sz w:val="23"/>
          <w:szCs w:val="23"/>
          <w:color w:val="5B5B5B"/>
          <w:spacing w:val="5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3"/>
        </w:rPr>
        <w:t>positions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</w:rPr>
        <w:t>)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3"/>
        </w:rPr>
        <w:t>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679" w:lineRule="auto"/>
        <w:ind w:left="185" w:right="6194" w:firstLine="14"/>
        <w:jc w:val="left"/>
        <w:tabs>
          <w:tab w:pos="540" w:val="left"/>
        </w:tabs>
        <w:rPr>
          <w:rFonts w:ascii="Arial" w:hAnsi="Arial" w:cs="Arial" w:eastAsia="Arial"/>
          <w:sz w:val="23"/>
          <w:szCs w:val="23"/>
        </w:rPr>
      </w:pPr>
      <w:rPr/>
      <w:r>
        <w:rPr/>
        <w:pict>
          <v:group style="position:absolute;margin-left:511.046143pt;margin-top:3.228473pt;width:77.193878pt;height:79.263379pt;mso-position-horizontal-relative:page;mso-position-vertical-relative:paragraph;z-index:-3322" coordorigin="10221,65" coordsize="1544,1585">
            <v:shape style="position:absolute;left:10282;top:318;width:1483;height:1332" type="#_x0000_t75">
              <v:imagedata r:id="rId99" o:title=""/>
            </v:shape>
            <v:group style="position:absolute;left:10243;top:86;width:2;height:785" coordorigin="10243,86" coordsize="2,785">
              <v:shape style="position:absolute;left:10243;top:86;width:2;height:785" coordorigin="10243,86" coordsize="0,785" path="m10243,871l10243,86e" filled="f" stroked="t" strokeweight="2.15935pt" strokecolor="#FBDF97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•</w:t>
      </w:r>
      <w:r>
        <w:rPr>
          <w:rFonts w:ascii="Arial" w:hAnsi="Arial" w:cs="Arial" w:eastAsia="Arial"/>
          <w:sz w:val="23"/>
          <w:szCs w:val="23"/>
          <w:color w:val="5B5B5B"/>
          <w:spacing w:val="-6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ab/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Never</w:t>
      </w:r>
      <w:r>
        <w:rPr>
          <w:rFonts w:ascii="Arial" w:hAnsi="Arial" w:cs="Arial" w:eastAsia="Arial"/>
          <w:sz w:val="23"/>
          <w:szCs w:val="23"/>
          <w:color w:val="5B5B5B"/>
          <w:spacing w:val="2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sleep</w:t>
      </w:r>
      <w:r>
        <w:rPr>
          <w:rFonts w:ascii="Arial" w:hAnsi="Arial" w:cs="Arial" w:eastAsia="Arial"/>
          <w:sz w:val="23"/>
          <w:szCs w:val="23"/>
          <w:color w:val="5B5B5B"/>
          <w:spacing w:val="3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on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sof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</w:t>
      </w:r>
      <w:r>
        <w:rPr>
          <w:rFonts w:ascii="Arial" w:hAnsi="Arial" w:cs="Arial" w:eastAsia="Arial"/>
          <w:sz w:val="23"/>
          <w:szCs w:val="23"/>
          <w:color w:val="5B5B5B"/>
          <w:spacing w:val="2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wit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h</w:t>
      </w:r>
      <w:r>
        <w:rPr>
          <w:rFonts w:ascii="Arial" w:hAnsi="Arial" w:cs="Arial" w:eastAsia="Arial"/>
          <w:sz w:val="23"/>
          <w:szCs w:val="23"/>
          <w:color w:val="5B5B5B"/>
          <w:spacing w:val="1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your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baby.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 </w:t>
      </w:r>
      <w:hyperlink r:id="rId100">
        <w:r>
          <w:rPr>
            <w:rFonts w:ascii="Arial" w:hAnsi="Arial" w:cs="Arial" w:eastAsia="Arial"/>
            <w:sz w:val="23"/>
            <w:szCs w:val="23"/>
            <w:color w:val="5D7BAE"/>
            <w:spacing w:val="0"/>
            <w:w w:val="103"/>
          </w:rPr>
          <w:t>www.lullabytrust.org.uk/safer-sleep-advice/co-sleeping</w:t>
        </w:r>
        <w:r>
          <w:rPr>
            <w:rFonts w:ascii="Arial" w:hAnsi="Arial" w:cs="Arial" w:eastAsia="Arial"/>
            <w:sz w:val="23"/>
            <w:szCs w:val="23"/>
            <w:color w:val="000000"/>
            <w:spacing w:val="0"/>
            <w:w w:val="100"/>
          </w:rPr>
        </w:r>
      </w:hyperlink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9" w:lineRule="auto"/>
        <w:ind w:left="9077" w:right="1264" w:firstLine="-5"/>
        <w:jc w:val="center"/>
        <w:rPr>
          <w:rFonts w:ascii="Arial" w:hAnsi="Arial" w:cs="Arial" w:eastAsia="Arial"/>
          <w:sz w:val="31"/>
          <w:szCs w:val="31"/>
        </w:rPr>
      </w:pPr>
      <w:rPr/>
      <w:r>
        <w:rPr>
          <w:rFonts w:ascii="Arial" w:hAnsi="Arial" w:cs="Arial" w:eastAsia="Arial"/>
          <w:sz w:val="31"/>
          <w:szCs w:val="31"/>
          <w:color w:val="1D1C18"/>
          <w:spacing w:val="0"/>
          <w:w w:val="102"/>
          <w:b/>
          <w:bCs/>
        </w:rPr>
        <w:t>"Night-time</w:t>
      </w:r>
      <w:r>
        <w:rPr>
          <w:rFonts w:ascii="Arial" w:hAnsi="Arial" w:cs="Arial" w:eastAsia="Arial"/>
          <w:sz w:val="31"/>
          <w:szCs w:val="31"/>
          <w:color w:val="1D1C18"/>
          <w:spacing w:val="0"/>
          <w:w w:val="102"/>
          <w:b/>
          <w:bCs/>
        </w:rPr>
        <w:t> </w:t>
      </w:r>
      <w:r>
        <w:rPr>
          <w:rFonts w:ascii="Arial" w:hAnsi="Arial" w:cs="Arial" w:eastAsia="Arial"/>
          <w:sz w:val="31"/>
          <w:szCs w:val="31"/>
          <w:color w:val="1D1C18"/>
          <w:spacing w:val="0"/>
          <w:w w:val="102"/>
          <w:b/>
          <w:bCs/>
        </w:rPr>
        <w:t>breastfeeds</w:t>
      </w:r>
      <w:r>
        <w:rPr>
          <w:rFonts w:ascii="Arial" w:hAnsi="Arial" w:cs="Arial" w:eastAsia="Arial"/>
          <w:sz w:val="31"/>
          <w:szCs w:val="31"/>
          <w:color w:val="1D1C18"/>
          <w:spacing w:val="0"/>
          <w:w w:val="102"/>
          <w:b/>
          <w:bCs/>
        </w:rPr>
        <w:t> </w:t>
      </w:r>
      <w:r>
        <w:rPr>
          <w:rFonts w:ascii="Arial" w:hAnsi="Arial" w:cs="Arial" w:eastAsia="Arial"/>
          <w:sz w:val="31"/>
          <w:szCs w:val="31"/>
          <w:color w:val="1D1C18"/>
          <w:spacing w:val="0"/>
          <w:w w:val="100"/>
          <w:b/>
          <w:bCs/>
        </w:rPr>
        <w:t>make</w:t>
      </w:r>
      <w:r>
        <w:rPr>
          <w:rFonts w:ascii="Arial" w:hAnsi="Arial" w:cs="Arial" w:eastAsia="Arial"/>
          <w:sz w:val="31"/>
          <w:szCs w:val="31"/>
          <w:color w:val="1D1C18"/>
          <w:spacing w:val="28"/>
          <w:w w:val="100"/>
          <w:b/>
          <w:bCs/>
        </w:rPr>
        <w:t> </w:t>
      </w:r>
      <w:r>
        <w:rPr>
          <w:rFonts w:ascii="Arial" w:hAnsi="Arial" w:cs="Arial" w:eastAsia="Arial"/>
          <w:sz w:val="31"/>
          <w:szCs w:val="31"/>
          <w:color w:val="1D1C18"/>
          <w:spacing w:val="0"/>
          <w:w w:val="102"/>
          <w:b/>
          <w:bCs/>
        </w:rPr>
        <w:t>more</w:t>
      </w:r>
      <w:r>
        <w:rPr>
          <w:rFonts w:ascii="Arial" w:hAnsi="Arial" w:cs="Arial" w:eastAsia="Arial"/>
          <w:sz w:val="31"/>
          <w:szCs w:val="31"/>
          <w:color w:val="000000"/>
          <w:spacing w:val="0"/>
          <w:w w:val="100"/>
        </w:rPr>
      </w:r>
    </w:p>
    <w:p>
      <w:pPr>
        <w:spacing w:before="0" w:after="0" w:line="347" w:lineRule="exact"/>
        <w:ind w:right="1788"/>
        <w:jc w:val="right"/>
        <w:rPr>
          <w:rFonts w:ascii="Arial" w:hAnsi="Arial" w:cs="Arial" w:eastAsia="Arial"/>
          <w:sz w:val="31"/>
          <w:szCs w:val="31"/>
        </w:rPr>
      </w:pPr>
      <w:rPr/>
      <w:r>
        <w:rPr>
          <w:rFonts w:ascii="Arial" w:hAnsi="Arial" w:cs="Arial" w:eastAsia="Arial"/>
          <w:sz w:val="31"/>
          <w:szCs w:val="31"/>
          <w:color w:val="1D1C18"/>
          <w:spacing w:val="0"/>
          <w:w w:val="103"/>
          <w:b/>
          <w:bCs/>
          <w:position w:val="-1"/>
        </w:rPr>
        <w:t>milk"</w:t>
      </w:r>
      <w:r>
        <w:rPr>
          <w:rFonts w:ascii="Arial" w:hAnsi="Arial" w:cs="Arial" w:eastAsia="Arial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0" w:after="0" w:line="240" w:lineRule="auto"/>
        <w:ind w:left="185" w:right="-20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Informatio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n</w:t>
      </w:r>
      <w:r>
        <w:rPr>
          <w:rFonts w:ascii="Arial" w:hAnsi="Arial" w:cs="Arial" w:eastAsia="Arial"/>
          <w:sz w:val="23"/>
          <w:szCs w:val="23"/>
          <w:color w:val="5B5B5B"/>
          <w:spacing w:val="60"/>
          <w:w w:val="100"/>
          <w:i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adapte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d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  <w:i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fro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m</w:t>
      </w:r>
      <w:r>
        <w:rPr>
          <w:rFonts w:ascii="Arial" w:hAnsi="Arial" w:cs="Arial" w:eastAsia="Arial"/>
          <w:sz w:val="23"/>
          <w:szCs w:val="23"/>
          <w:color w:val="5B5B5B"/>
          <w:spacing w:val="26"/>
          <w:w w:val="100"/>
          <w:i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Unice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f</w:t>
      </w:r>
      <w:r>
        <w:rPr>
          <w:rFonts w:ascii="Arial" w:hAnsi="Arial" w:cs="Arial" w:eastAsia="Arial"/>
          <w:sz w:val="23"/>
          <w:szCs w:val="23"/>
          <w:color w:val="5B5B5B"/>
          <w:spacing w:val="40"/>
          <w:w w:val="100"/>
          <w:i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"Carin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g</w:t>
      </w:r>
      <w:r>
        <w:rPr>
          <w:rFonts w:ascii="Arial" w:hAnsi="Arial" w:cs="Arial" w:eastAsia="Arial"/>
          <w:sz w:val="23"/>
          <w:szCs w:val="23"/>
          <w:color w:val="5B5B5B"/>
          <w:spacing w:val="17"/>
          <w:w w:val="100"/>
          <w:i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fo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r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  <w:i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r</w:t>
      </w:r>
      <w:r>
        <w:rPr>
          <w:rFonts w:ascii="Arial" w:hAnsi="Arial" w:cs="Arial" w:eastAsia="Arial"/>
          <w:sz w:val="23"/>
          <w:szCs w:val="23"/>
          <w:color w:val="5B5B5B"/>
          <w:spacing w:val="-1"/>
          <w:w w:val="100"/>
          <w:i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Bab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y</w:t>
      </w:r>
      <w:r>
        <w:rPr>
          <w:rFonts w:ascii="Arial" w:hAnsi="Arial" w:cs="Arial" w:eastAsia="Arial"/>
          <w:sz w:val="23"/>
          <w:szCs w:val="23"/>
          <w:color w:val="5B5B5B"/>
          <w:spacing w:val="28"/>
          <w:w w:val="100"/>
          <w:i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a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4"/>
          <w:w w:val="100"/>
          <w:i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Night"</w:t>
      </w:r>
      <w:r>
        <w:rPr>
          <w:rFonts w:ascii="Arial" w:hAnsi="Arial" w:cs="Arial" w:eastAsia="Arial"/>
          <w:sz w:val="23"/>
          <w:szCs w:val="23"/>
          <w:color w:val="5B5B5B"/>
          <w:spacing w:val="23"/>
          <w:w w:val="100"/>
          <w:i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13"/>
          <w:i/>
        </w:rPr>
        <w:t>leaflet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13"/>
          <w:i/>
        </w:rPr>
        <w:t>-</w:t>
      </w:r>
      <w:r>
        <w:rPr>
          <w:rFonts w:ascii="Arial" w:hAnsi="Arial" w:cs="Arial" w:eastAsia="Arial"/>
          <w:sz w:val="23"/>
          <w:szCs w:val="23"/>
          <w:color w:val="5B5B5B"/>
          <w:spacing w:val="3"/>
          <w:w w:val="113"/>
          <w:i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acknowledged</w:t>
      </w:r>
      <w:r>
        <w:rPr>
          <w:rFonts w:ascii="Arial" w:hAnsi="Arial" w:cs="Arial" w:eastAsia="Arial"/>
          <w:sz w:val="23"/>
          <w:szCs w:val="23"/>
          <w:color w:val="5B5B5B"/>
          <w:spacing w:val="51"/>
          <w:w w:val="100"/>
          <w:i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wit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  <w:i/>
        </w:rPr>
        <w:t>h</w:t>
      </w:r>
      <w:r>
        <w:rPr>
          <w:rFonts w:ascii="Arial" w:hAnsi="Arial" w:cs="Arial" w:eastAsia="Arial"/>
          <w:sz w:val="23"/>
          <w:szCs w:val="23"/>
          <w:color w:val="5B5B5B"/>
          <w:spacing w:val="33"/>
          <w:w w:val="100"/>
          <w:i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3"/>
          <w:i/>
        </w:rPr>
        <w:t>thank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  <w:i/>
        </w:rPr>
        <w:t>s</w:t>
      </w:r>
      <w:r>
        <w:rPr>
          <w:rFonts w:ascii="Arial" w:hAnsi="Arial" w:cs="Arial" w:eastAsia="Arial"/>
          <w:sz w:val="23"/>
          <w:szCs w:val="23"/>
          <w:color w:val="90876E"/>
          <w:spacing w:val="0"/>
          <w:w w:val="102"/>
          <w:i/>
        </w:rPr>
        <w:t>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13" w:right="-20"/>
        <w:jc w:val="left"/>
        <w:rPr>
          <w:rFonts w:ascii="Arial" w:hAnsi="Arial" w:cs="Arial" w:eastAsia="Arial"/>
          <w:sz w:val="23"/>
          <w:szCs w:val="23"/>
        </w:rPr>
      </w:pPr>
      <w:rPr/>
      <w:hyperlink r:id="rId101">
        <w:r>
          <w:rPr>
            <w:rFonts w:ascii="Arial" w:hAnsi="Arial" w:cs="Arial" w:eastAsia="Arial"/>
            <w:sz w:val="23"/>
            <w:szCs w:val="23"/>
            <w:color w:val="5D7BAE"/>
            <w:spacing w:val="0"/>
            <w:w w:val="103"/>
          </w:rPr>
          <w:t>www.cambscommunityservices.nhs.uk/Bedfordshire/baby-friendly</w:t>
        </w:r>
        <w:r>
          <w:rPr>
            <w:rFonts w:ascii="Arial" w:hAnsi="Arial" w:cs="Arial" w:eastAsia="Arial"/>
            <w:sz w:val="23"/>
            <w:szCs w:val="23"/>
            <w:color w:val="000000"/>
            <w:spacing w:val="0"/>
            <w:w w:val="100"/>
          </w:rPr>
        </w:r>
      </w:hyperlink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123"/>
        <w:jc w:val="right"/>
        <w:rPr>
          <w:rFonts w:ascii="Arial" w:hAnsi="Arial" w:cs="Arial" w:eastAsia="Arial"/>
          <w:sz w:val="57"/>
          <w:szCs w:val="57"/>
        </w:rPr>
      </w:pPr>
      <w:rPr/>
      <w:r>
        <w:rPr>
          <w:rFonts w:ascii="Arial" w:hAnsi="Arial" w:cs="Arial" w:eastAsia="Arial"/>
          <w:sz w:val="57"/>
          <w:szCs w:val="57"/>
          <w:color w:val="1D1C18"/>
          <w:spacing w:val="0"/>
          <w:w w:val="13"/>
        </w:rPr>
        <w:t>r</w:t>
      </w:r>
      <w:r>
        <w:rPr>
          <w:rFonts w:ascii="Arial" w:hAnsi="Arial" w:cs="Arial" w:eastAsia="Arial"/>
          <w:sz w:val="57"/>
          <w:szCs w:val="57"/>
          <w:color w:val="1D1C18"/>
          <w:spacing w:val="0"/>
          <w:w w:val="13"/>
        </w:rPr>
        <w:t>         </w:t>
      </w:r>
      <w:r>
        <w:rPr>
          <w:rFonts w:ascii="Arial" w:hAnsi="Arial" w:cs="Arial" w:eastAsia="Arial"/>
          <w:sz w:val="57"/>
          <w:szCs w:val="57"/>
          <w:color w:val="1D1C18"/>
          <w:spacing w:val="11"/>
          <w:w w:val="13"/>
        </w:rPr>
        <w:t> </w:t>
      </w:r>
      <w:r>
        <w:rPr>
          <w:rFonts w:ascii="Arial" w:hAnsi="Arial" w:cs="Arial" w:eastAsia="Arial"/>
          <w:sz w:val="57"/>
          <w:szCs w:val="57"/>
          <w:color w:val="000000"/>
          <w:spacing w:val="0"/>
          <w:w w:val="241"/>
        </w:rPr>
        <w:t>-</w:t>
      </w:r>
      <w:r>
        <w:rPr>
          <w:rFonts w:ascii="Arial" w:hAnsi="Arial" w:cs="Arial" w:eastAsia="Arial"/>
          <w:sz w:val="57"/>
          <w:szCs w:val="57"/>
          <w:color w:val="000000"/>
          <w:spacing w:val="0"/>
          <w:w w:val="100"/>
        </w:rPr>
      </w:r>
    </w:p>
    <w:p>
      <w:pPr>
        <w:jc w:val="right"/>
        <w:spacing w:after="0"/>
        <w:sectPr>
          <w:pgMar w:header="0" w:footer="0" w:top="1460" w:bottom="0" w:left="880" w:right="0"/>
          <w:headerReference w:type="default" r:id="rId95"/>
          <w:footerReference w:type="default" r:id="rId96"/>
          <w:pgSz w:w="13100" w:h="18020"/>
        </w:sectPr>
      </w:pPr>
      <w:rPr/>
    </w:p>
    <w:p>
      <w:pPr>
        <w:spacing w:before="32" w:after="0" w:line="541" w:lineRule="exact"/>
        <w:ind w:left="9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/>
        <w:pict>
          <v:group style="position:absolute;margin-left:0pt;margin-top:28.254311pt;width:645.9049pt;height:864.765pt;mso-position-horizontal-relative:page;mso-position-vertical-relative:page;z-index:-3318" coordorigin="0,565" coordsize="12918,17295">
            <v:shape style="position:absolute;left:619;top:597;width:12047;height:2354" type="#_x0000_t75">
              <v:imagedata r:id="rId104" o:title=""/>
            </v:shape>
            <v:shape style="position:absolute;left:5825;top:2462;width:6113;height:4300" type="#_x0000_t75">
              <v:imagedata r:id="rId105" o:title=""/>
            </v:shape>
            <v:group style="position:absolute;left:420;top:590;width:171;height:17008" coordorigin="420,590" coordsize="171,17008">
              <v:shape style="position:absolute;left:420;top:590;width:171;height:17008" coordorigin="420,590" coordsize="171,17008" path="m840,17598l1011,17598,1011,590,840,590,840,17598e" filled="t" fillcolor="#FFC425" stroked="f">
                <v:path arrowok="t"/>
                <v:fill/>
              </v:shape>
              <v:shape style="position:absolute;left:420;top:8292;width:202;height:8071" type="#_x0000_t75">
                <v:imagedata r:id="rId106" o:title=""/>
              </v:shape>
            </v:group>
            <v:group style="position:absolute;left:170;top:578;width:300;height:25" coordorigin="170,578" coordsize="300,25">
              <v:shape style="position:absolute;left:170;top:578;width:300;height:25" coordorigin="170,578" coordsize="300,25" path="m170,603l470,603,470,578,170,578,170,603xe" filled="t" fillcolor="#FFFFFF" stroked="f">
                <v:path arrowok="t"/>
                <v:fill/>
              </v:shape>
            </v:group>
            <v:group style="position:absolute;left:578;top:17548;width:25;height:300" coordorigin="578,17548" coordsize="25,300">
              <v:shape style="position:absolute;left:578;top:17548;width:25;height:300" coordorigin="578,17548" coordsize="25,300" path="m578,17848l603,17848,603,17548,578,17548,578,17848xe" filled="t" fillcolor="#FFFFFF" stroked="f">
                <v:path arrowok="t"/>
                <v:fill/>
              </v:shape>
            </v:group>
            <v:group style="position:absolute;left:170;top:588;width:300;height:5" coordorigin="170,588" coordsize="300,5">
              <v:shape style="position:absolute;left:170;top:588;width:300;height:5" coordorigin="170,588" coordsize="300,5" path="m170,593l470,593,470,588,170,588,170,593xe" filled="t" fillcolor="#000000" stroked="f">
                <v:path arrowok="t"/>
                <v:fill/>
              </v:shape>
            </v:group>
            <v:group style="position:absolute;left:12616;top:590;width:300;height:2" coordorigin="12616,590" coordsize="300,2">
              <v:shape style="position:absolute;left:12616;top:590;width:300;height:2" coordorigin="12616,590" coordsize="300,0" path="m12616,590l12916,590e" filled="f" stroked="t" strokeweight=".25pt" strokecolor="#000000">
                <v:path arrowok="t"/>
              </v:shape>
            </v:group>
            <v:group style="position:absolute;left:170;top:17428;width:300;height:2" coordorigin="170,17428" coordsize="300,2">
              <v:shape style="position:absolute;left:170;top:17428;width:300;height:2" coordorigin="170,17428" coordsize="300,0" path="m470,17428l170,17428e" filled="f" stroked="t" strokeweight=".25pt" strokecolor="#000000">
                <v:path arrowok="t"/>
              </v:shape>
            </v:group>
            <v:group style="position:absolute;left:588;top:17548;width:5;height:300" coordorigin="588,17548" coordsize="5,300">
              <v:shape style="position:absolute;left:588;top:17548;width:5;height:300" coordorigin="588,17548" coordsize="5,300" path="m588,17848l593,17848,593,17548,588,17548,588,17848xe" filled="t" fillcolor="#000000" stroked="f">
                <v:path arrowok="t"/>
                <v:fill/>
              </v:shape>
            </v:group>
            <v:group style="position:absolute;left:0;top:17585;width:360;height:25" coordorigin="0,17585" coordsize="360,25">
              <v:shape style="position:absolute;left:0;top:17585;width:360;height:25" coordorigin="0,17585" coordsize="360,25" path="m0,17610l360,17610,360,17585,0,17585,0,17610xe" filled="t" fillcolor="#FFFFFF" stroked="f">
                <v:path arrowok="t"/>
                <v:fill/>
              </v:shape>
            </v:group>
            <v:group style="position:absolute;left:0;top:17595;width:360;height:5" coordorigin="0,17595" coordsize="360,5">
              <v:shape style="position:absolute;left:0;top:17595;width:360;height:5" coordorigin="0,17595" coordsize="360,5" path="m0,17600l360,17600,360,17595,0,17595,0,17600x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9.503901pt;margin-top:8.504311pt;width:.1pt;height:15pt;mso-position-horizontal-relative:page;mso-position-vertical-relative:page;z-index:-3311" coordorigin="590,170" coordsize="2,300">
            <v:shape style="position:absolute;left:590;top:170;width:2;height:300" coordorigin="590,170" coordsize="0,300" path="m590,470l590,17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24.779907pt;margin-top:8.504311pt;width:.1pt;height:15pt;mso-position-horizontal-relative:page;mso-position-vertical-relative:page;z-index:-3310" coordorigin="12496,170" coordsize="2,300">
            <v:shape style="position:absolute;left:12496;top:170;width:2;height:300" coordorigin="12496,170" coordsize="0,300" path="m12496,470l12496,17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0pt;margin-top:21.00041pt;width:18pt;height:.1pt;mso-position-horizontal-relative:page;mso-position-vertical-relative:page;z-index:-3308" coordorigin="0,420" coordsize="360,2">
            <v:shape style="position:absolute;left:0;top:420;width:360;height:2" coordorigin="0,420" coordsize="360,0" path="m360,420l0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21.00041pt;width:18pt;height:.1pt;mso-position-horizontal-relative:page;mso-position-vertical-relative:page;z-index:-3307" coordorigin="12726,420" coordsize="360,2">
            <v:shape style="position:absolute;left:12726;top:420;width:360;height:2" coordorigin="12726,420" coordsize="360,0" path="m12726,420l13086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879.898438pt;width:18pt;height:.1pt;mso-position-horizontal-relative:page;mso-position-vertical-relative:page;z-index:-3306" coordorigin="12726,17598" coordsize="360,2">
            <v:shape style="position:absolute;left:12726;top:17598;width:360;height:2" coordorigin="12726,17598" coordsize="360,0" path="m12726,17598l13086,17598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21pt;margin-top:.00041pt;width:.1pt;height:18pt;mso-position-horizontal-relative:page;mso-position-vertical-relative:page;z-index:-3305" coordorigin="420,0" coordsize="2,360">
            <v:shape style="position:absolute;left:420;top:0;width:2;height:360" coordorigin="420,0" coordsize="0,360" path="m420,360l420,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3.28302pt;margin-top:.00041pt;width:.1pt;height:18pt;mso-position-horizontal-relative:page;mso-position-vertical-relative:page;z-index:-3304" coordorigin="12666,0" coordsize="2,360">
            <v:shape style="position:absolute;left:12666;top:0;width:2;height:360" coordorigin="12666,0" coordsize="0,360" path="m12666,360l12666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Caring</w:t>
      </w:r>
      <w:r>
        <w:rPr>
          <w:rFonts w:ascii="Arial" w:hAnsi="Arial" w:cs="Arial" w:eastAsia="Arial"/>
          <w:sz w:val="48"/>
          <w:szCs w:val="48"/>
          <w:color w:val="0070B8"/>
          <w:spacing w:val="-15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for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your</w:t>
      </w:r>
      <w:r>
        <w:rPr>
          <w:rFonts w:ascii="Arial" w:hAnsi="Arial" w:cs="Arial" w:eastAsia="Arial"/>
          <w:sz w:val="48"/>
          <w:szCs w:val="48"/>
          <w:color w:val="0070B8"/>
          <w:spacing w:val="-1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baby</w:t>
      </w:r>
      <w:r>
        <w:rPr>
          <w:rFonts w:ascii="Arial" w:hAnsi="Arial" w:cs="Arial" w:eastAsia="Arial"/>
          <w:sz w:val="48"/>
          <w:szCs w:val="48"/>
          <w:color w:val="0070B8"/>
          <w:spacing w:val="-11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at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sleep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2"/>
        </w:rPr>
        <w:t>times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50" w:lineRule="auto"/>
        <w:ind w:left="970" w:right="7557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pict>
          <v:group style="position:absolute;margin-left:63.519199pt;margin-top:47.566307pt;width:218.845pt;height:87.943pt;mso-position-horizontal-relative:page;mso-position-vertical-relative:paragraph;z-index:-3317" coordorigin="1270,951" coordsize="4377,1759">
            <v:shape style="position:absolute;left:1270;top:951;width:4377;height:1759" coordorigin="1270,951" coordsize="4377,1759" path="m5250,951l1667,951,1635,953,1572,963,1513,983,1458,1011,1409,1047,1366,1090,1330,1139,1302,1194,1282,1253,1272,1316,1270,1348,1270,2313,1276,2378,1291,2439,1315,2496,1347,2548,1387,2594,1433,2634,1485,2666,1542,2690,1603,2705,1667,2710,5250,2710,5315,2705,5376,2690,5433,2666,5485,2634,5531,2594,5571,2548,5603,2496,5627,2439,5642,2378,5647,2313,5647,1348,5642,1284,5627,1223,5603,1166,5571,1114,5531,1068,5485,1028,5433,996,5376,972,5315,957,5250,951e" filled="t" fillcolor="#C7EAFB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Caring</w:t>
      </w:r>
      <w:r>
        <w:rPr>
          <w:rFonts w:ascii="Arial" w:hAnsi="Arial" w:cs="Arial" w:eastAsia="Arial"/>
          <w:sz w:val="28"/>
          <w:szCs w:val="28"/>
          <w:color w:val="58595B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for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your</w:t>
      </w:r>
      <w:r>
        <w:rPr>
          <w:rFonts w:ascii="Arial" w:hAnsi="Arial" w:cs="Arial" w:eastAsia="Arial"/>
          <w:sz w:val="28"/>
          <w:szCs w:val="28"/>
          <w:color w:val="58595B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baby</w:t>
      </w:r>
      <w:r>
        <w:rPr>
          <w:rFonts w:ascii="Arial" w:hAnsi="Arial" w:cs="Arial" w:eastAsia="Arial"/>
          <w:sz w:val="28"/>
          <w:szCs w:val="28"/>
          <w:color w:val="58595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day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night</w:t>
      </w:r>
      <w:r>
        <w:rPr>
          <w:rFonts w:ascii="Arial" w:hAnsi="Arial" w:cs="Arial" w:eastAsia="Arial"/>
          <w:sz w:val="28"/>
          <w:szCs w:val="28"/>
          <w:color w:val="58595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(Safe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Sleeping)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50" w:lineRule="auto"/>
        <w:ind w:left="1140" w:right="7179" w:firstLine="4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safest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place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99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99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sleep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cot,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crib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moses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basket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room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during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next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at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night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first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six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months.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97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Night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easier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if: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97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6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room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you,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exact"/>
        <w:ind w:left="97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•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66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learn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breastfeed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lying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down.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40" w:lineRule="auto"/>
        <w:ind w:left="101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Always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back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(also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known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supine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position)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every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sleep,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01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shape style="position:absolute;margin-left:301.630005pt;margin-top:17.066290pt;width:298.488098pt;height:166.863pt;mso-position-horizontal-relative:page;mso-position-vertical-relative:paragraph;z-index:-3319" type="#_x0000_t75">
            <v:imagedata r:id="rId107" o:title=""/>
          </v:shape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night.</w:t>
      </w:r>
      <w:r>
        <w:rPr>
          <w:rFonts w:ascii="Arial" w:hAnsi="Arial" w:cs="Arial" w:eastAsia="Arial"/>
          <w:sz w:val="24"/>
          <w:szCs w:val="24"/>
          <w:color w:val="58595B"/>
          <w:spacing w:val="6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significantly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reduces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risk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(Sudden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Death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Syndrome).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010" w:right="6798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Place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at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cot/crib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wriggle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down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under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sheets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blankets.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010" w:right="7039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306.142303pt;margin-top:135.678955pt;width:282.637pt;height:107.615pt;mso-position-horizontal-relative:page;mso-position-vertical-relative:paragraph;z-index:-3316" coordorigin="6123,2714" coordsize="5653,2152">
            <v:shape style="position:absolute;left:6123;top:2714;width:5653;height:2152" coordorigin="6123,2714" coordsize="5653,2152" path="m11379,2714l6520,2714,6487,2715,6424,2725,6365,2745,6311,2773,6261,2809,6218,2852,6182,2901,6154,2956,6134,3015,6124,3078,6123,3110,6123,4469,6128,4533,6143,4594,6167,4651,6199,4703,6239,4750,6285,4789,6337,4822,6394,4846,6455,4861,6520,4866,11379,4866,11443,4861,11504,4846,11561,4822,11613,4789,11659,4750,11699,4703,11731,4651,11755,4594,11770,4533,11776,4469,11776,3110,11770,3046,11755,2985,11731,2928,11699,2876,11659,2830,11613,2790,11561,2758,11504,2734,11443,2719,11379,2714e" filled="t" fillcolor="#C7EAFB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cot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should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kept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clear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items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bumpers,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soft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toys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loose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bedding.</w:t>
      </w:r>
      <w:r>
        <w:rPr>
          <w:rFonts w:ascii="Arial" w:hAnsi="Arial" w:cs="Arial" w:eastAsia="Arial"/>
          <w:sz w:val="24"/>
          <w:szCs w:val="24"/>
          <w:color w:val="58595B"/>
          <w:spacing w:val="6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increase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risk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suffocation.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086" w:right="4151"/>
        <w:jc w:val="center"/>
        <w:rPr>
          <w:rFonts w:ascii="Arial" w:hAnsi="Arial" w:cs="Arial" w:eastAsia="Arial"/>
          <w:sz w:val="24"/>
          <w:szCs w:val="24"/>
        </w:rPr>
      </w:pPr>
      <w:rPr/>
      <w:r>
        <w:rPr/>
        <w:pict>
          <v:shape style="position:absolute;margin-left:74.858276pt;margin-top:-15.272858pt;width:207.63778pt;height:116.796266pt;mso-position-horizontal-relative:page;mso-position-vertical-relative:paragraph;z-index:-3315" type="#_x0000_t75">
            <v:imagedata r:id="rId108" o:title=""/>
          </v:shape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pillows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duvets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6066" w:right="4625"/>
        <w:jc w:val="center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cot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bumpers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6068" w:right="5054"/>
        <w:jc w:val="center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soft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99"/>
        </w:rPr>
        <w:t>toys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6068" w:right="4453"/>
        <w:jc w:val="center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loose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bedding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50" w:lineRule="auto"/>
        <w:ind w:left="6126" w:right="1209" w:firstLine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products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(such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wedges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straps)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keep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sleeping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position.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405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shape style="position:absolute;margin-left:487.535004pt;margin-top:-30.07514pt;width:113.386pt;height:113.386pt;mso-position-horizontal-relative:page;mso-position-vertical-relative:paragraph;z-index:-3314" type="#_x0000_t75">
            <v:imagedata r:id="rId109" o:title=""/>
          </v:shape>
        </w:pict>
      </w:r>
      <w:r>
        <w:rPr/>
        <w:pict>
          <v:shape style="position:absolute;margin-left:48.778pt;margin-top:-3.774139pt;width:85.039pt;height:85.039374pt;mso-position-horizontal-relative:page;mso-position-vertical-relative:paragraph;z-index:-3313" type="#_x0000_t75">
            <v:imagedata r:id="rId110" o:title=""/>
          </v:shape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information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page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taken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from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2405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Lullaby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rust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website.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05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further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information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about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safer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sleep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-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please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visit: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2405" w:right="-20"/>
        <w:jc w:val="left"/>
        <w:rPr>
          <w:rFonts w:ascii="Arial" w:hAnsi="Arial" w:cs="Arial" w:eastAsia="Arial"/>
          <w:sz w:val="24"/>
          <w:szCs w:val="24"/>
        </w:rPr>
      </w:pPr>
      <w:rPr/>
      <w:hyperlink r:id="rId111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.lullabytrust.org.uk/safer-sleep-advice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1247"/>
        <w:jc w:val="righ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630.779907pt;margin-top:30.866158pt;width:15pt;height:.1pt;mso-position-horizontal-relative:page;mso-position-vertical-relative:paragraph;z-index:-3312" coordorigin="12616,617" coordsize="300,2">
            <v:shape style="position:absolute;left:12616;top:617;width:300;height:2" coordorigin="12616,617" coordsize="300,0" path="m12616,617l12916,617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24.779907pt;margin-top:36.866158pt;width:.1pt;height:15pt;mso-position-horizontal-relative:page;mso-position-vertical-relative:paragraph;z-index:-3309" coordorigin="12496,737" coordsize="2,300">
            <v:shape style="position:absolute;left:12496;top:737;width:2;height:300" coordorigin="12496,737" coordsize="0,300" path="m12496,737l12496,1037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Page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17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right"/>
        <w:spacing w:after="0"/>
        <w:sectPr>
          <w:pgMar w:header="0" w:footer="0" w:top="1460" w:bottom="-60" w:left="300" w:right="300"/>
          <w:headerReference w:type="default" r:id="rId102"/>
          <w:footerReference w:type="default" r:id="rId103"/>
          <w:pgSz w:w="13100" w:h="18020"/>
        </w:sectPr>
      </w:pPr>
      <w:rPr/>
    </w:p>
    <w:p>
      <w:pPr>
        <w:spacing w:before="32" w:after="0" w:line="240" w:lineRule="auto"/>
        <w:ind w:left="9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</w:rPr>
        <w:t>Starting</w:t>
      </w:r>
      <w:r>
        <w:rPr>
          <w:rFonts w:ascii="Arial" w:hAnsi="Arial" w:cs="Arial" w:eastAsia="Arial"/>
          <w:sz w:val="48"/>
          <w:szCs w:val="48"/>
          <w:color w:val="0070B8"/>
          <w:spacing w:val="-18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</w:rPr>
        <w:t>Solids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97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When</w:t>
      </w:r>
      <w:r>
        <w:rPr>
          <w:rFonts w:ascii="Arial" w:hAnsi="Arial" w:cs="Arial" w:eastAsia="Arial"/>
          <w:sz w:val="24"/>
          <w:szCs w:val="24"/>
          <w:color w:val="58595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start?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970" w:right="6989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Starting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solids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important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influencing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taste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preferences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behaviours.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-1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50" w:lineRule="auto"/>
        <w:ind w:left="970" w:right="7025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64.842102pt;margin-top:49.22023pt;width:242.363pt;height:251.279pt;mso-position-horizontal-relative:page;mso-position-vertical-relative:paragraph;z-index:-3301" coordorigin="1297,984" coordsize="4847,5026">
            <v:shape style="position:absolute;left:1297;top:984;width:4847;height:5026" coordorigin="1297,984" coordsize="4847,5026" path="m5747,984l1694,984,1661,986,1598,996,1539,1016,1485,1044,1435,1080,1392,1123,1356,1172,1328,1227,1308,1286,1298,1349,1297,1381,1297,5613,1302,5678,1317,5739,1341,5796,1373,5848,1413,5894,1459,5933,1511,5966,1568,5990,1629,6005,1694,6010,5747,6010,5812,6005,5873,5990,5930,5966,5982,5933,6028,5894,6068,5848,6100,5796,6124,5739,6139,5678,6144,5613,6144,1381,6139,1317,6124,1256,6100,1199,6068,1147,6028,1101,5982,1061,5930,1029,5873,1005,5812,990,5747,984e" filled="t" fillcolor="#D8E9F4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ready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start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solid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food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at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around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six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months.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Before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developmentally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read</w:t>
      </w:r>
      <w:r>
        <w:rPr>
          <w:rFonts w:ascii="Arial" w:hAnsi="Arial" w:cs="Arial" w:eastAsia="Arial"/>
          <w:sz w:val="24"/>
          <w:szCs w:val="24"/>
          <w:color w:val="58595B"/>
          <w:spacing w:val="-17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9" w:after="0" w:line="250" w:lineRule="auto"/>
        <w:ind w:left="1127" w:right="7002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There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are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three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signs</w:t>
      </w:r>
      <w:r>
        <w:rPr>
          <w:rFonts w:ascii="Arial" w:hAnsi="Arial" w:cs="Arial" w:eastAsia="Arial"/>
          <w:sz w:val="24"/>
          <w:szCs w:val="24"/>
          <w:color w:val="231F20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that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baby</w:t>
      </w:r>
      <w:r>
        <w:rPr>
          <w:rFonts w:ascii="Arial" w:hAnsi="Arial" w:cs="Arial" w:eastAsia="Arial"/>
          <w:sz w:val="24"/>
          <w:szCs w:val="24"/>
          <w:color w:val="231F20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is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developmentally</w:t>
      </w:r>
      <w:r>
        <w:rPr>
          <w:rFonts w:ascii="Arial" w:hAnsi="Arial" w:cs="Arial" w:eastAsia="Arial"/>
          <w:sz w:val="24"/>
          <w:szCs w:val="24"/>
          <w:color w:val="231F20"/>
          <w:spacing w:val="-19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ready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4"/>
          <w:szCs w:val="24"/>
          <w:color w:val="231F2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start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b/>
          <w:bCs/>
        </w:rPr>
        <w:t>solids.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487" w:right="7028" w:firstLine="-36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1.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able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231F20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sit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unsupported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hold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head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stead</w:t>
      </w:r>
      <w:r>
        <w:rPr>
          <w:rFonts w:ascii="Arial" w:hAnsi="Arial" w:cs="Arial" w:eastAsia="Arial"/>
          <w:sz w:val="24"/>
          <w:szCs w:val="24"/>
          <w:color w:val="231F20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Mar w:header="0" w:footer="0" w:top="1460" w:bottom="-60" w:left="300" w:right="300"/>
          <w:headerReference w:type="default" r:id="rId112"/>
          <w:footerReference w:type="default" r:id="rId113"/>
          <w:pgSz w:w="13100" w:h="18020"/>
        </w:sectPr>
      </w:pPr>
      <w:rPr/>
    </w:p>
    <w:p>
      <w:pPr>
        <w:spacing w:before="29" w:after="0" w:line="250" w:lineRule="auto"/>
        <w:ind w:left="1487" w:right="-61" w:firstLine="-36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2.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coordinate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eyes,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hand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mouth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so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231F20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look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at</w:t>
      </w:r>
      <w:r>
        <w:rPr>
          <w:rFonts w:ascii="Arial" w:hAnsi="Arial" w:cs="Arial" w:eastAsia="Arial"/>
          <w:sz w:val="24"/>
          <w:szCs w:val="24"/>
          <w:color w:val="231F20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food,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pick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up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put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mouth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all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by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themselves.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487" w:right="-34" w:firstLine="-36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3.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able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231F20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swallow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food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-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who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ready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push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food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back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out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so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get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more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round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face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than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do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mouths.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54" w:after="0" w:line="240" w:lineRule="auto"/>
        <w:ind w:right="-20"/>
        <w:jc w:val="left"/>
        <w:tabs>
          <w:tab w:pos="360" w:val="left"/>
        </w:tabs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Offer</w:t>
      </w:r>
      <w:r>
        <w:rPr>
          <w:rFonts w:ascii="Arial" w:hAnsi="Arial" w:cs="Arial" w:eastAsia="Arial"/>
          <w:sz w:val="24"/>
          <w:szCs w:val="24"/>
          <w:color w:val="58595B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small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amounts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food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start.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360" w:right="1175" w:firstLine="-360"/>
        <w:jc w:val="left"/>
        <w:tabs>
          <w:tab w:pos="3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Listen</w:t>
      </w:r>
      <w:r>
        <w:rPr>
          <w:rFonts w:ascii="Arial" w:hAnsi="Arial" w:cs="Arial" w:eastAsia="Arial"/>
          <w:sz w:val="24"/>
          <w:szCs w:val="24"/>
          <w:color w:val="58595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never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push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them.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Don’t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concerned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interested.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360" w:right="1536" w:firstLine="-360"/>
        <w:jc w:val="left"/>
        <w:tabs>
          <w:tab w:pos="360" w:val="left"/>
        </w:tabs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624.278992pt;margin-top:-6.569151pt;width:22.1259pt;height:467.3413pt;mso-position-horizontal-relative:page;mso-position-vertical-relative:paragraph;z-index:-3299" coordorigin="12486,-131" coordsize="443,9347">
            <v:group style="position:absolute;left:12496;top:-121;width:170;height:9312" coordorigin="12496,-121" coordsize="170,9312">
              <v:shape style="position:absolute;left:12496;top:-121;width:170;height:9312" coordorigin="12496,-121" coordsize="170,9312" path="m12496,9190l12666,9190,12666,-121,12496,-121,12496,9190e" filled="t" fillcolor="#D8E9F4" stroked="f">
                <v:path arrowok="t"/>
                <v:fill/>
              </v:shape>
            </v:group>
            <v:group style="position:absolute;left:12616;top:9178;width:300;height:25" coordorigin="12616,9178" coordsize="300,25">
              <v:shape style="position:absolute;left:12616;top:9178;width:300;height:25" coordorigin="12616,9178" coordsize="300,25" path="m12616,9203l12916,9203,12916,9178,12616,9178,12616,9203xe" filled="t" fillcolor="#FFFFFF" stroked="f">
                <v:path arrowok="t"/>
                <v:fill/>
              </v:shape>
            </v:group>
            <v:group style="position:absolute;left:12616;top:9188;width:300;height:5" coordorigin="12616,9188" coordsize="300,5">
              <v:shape style="position:absolute;left:12616;top:9188;width:300;height:5" coordorigin="12616,9188" coordsize="300,5" path="m12616,9193l12916,9193,12916,9188,12616,9188,12616,9193xe" filled="t" fillcolor="#000000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Stay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Calm.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pick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anxiet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fun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allowing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exploration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through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messy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pla</w:t>
      </w:r>
      <w:r>
        <w:rPr>
          <w:rFonts w:ascii="Arial" w:hAnsi="Arial" w:cs="Arial" w:eastAsia="Arial"/>
          <w:sz w:val="24"/>
          <w:szCs w:val="24"/>
          <w:color w:val="58595B"/>
          <w:spacing w:val="-17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300" w:right="300"/>
          <w:cols w:num="2" w:equalWidth="0">
            <w:col w:w="5610" w:space="877"/>
            <w:col w:w="601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300" w:right="300"/>
        </w:sectPr>
      </w:pPr>
      <w:rPr/>
    </w:p>
    <w:p>
      <w:pPr>
        <w:spacing w:before="29" w:after="0" w:line="240" w:lineRule="auto"/>
        <w:ind w:left="97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What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start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with?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970" w:right="-20"/>
        <w:jc w:val="left"/>
        <w:tabs>
          <w:tab w:pos="13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Offer</w:t>
      </w:r>
      <w:r>
        <w:rPr>
          <w:rFonts w:ascii="Arial" w:hAnsi="Arial" w:cs="Arial" w:eastAsia="Arial"/>
          <w:sz w:val="24"/>
          <w:szCs w:val="24"/>
          <w:color w:val="58595B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variety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unprocessed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foods.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970" w:right="-20"/>
        <w:jc w:val="left"/>
        <w:tabs>
          <w:tab w:pos="13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Start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soft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mashed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foods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finger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33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foods.</w:t>
      </w:r>
      <w:r>
        <w:rPr>
          <w:rFonts w:ascii="Arial" w:hAnsi="Arial" w:cs="Arial" w:eastAsia="Arial"/>
          <w:sz w:val="24"/>
          <w:szCs w:val="24"/>
          <w:color w:val="58595B"/>
          <w:spacing w:val="6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puree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foods.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0" w:lineRule="auto"/>
        <w:ind w:left="1330" w:right="-21" w:firstLine="-360"/>
        <w:jc w:val="left"/>
        <w:tabs>
          <w:tab w:pos="13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Include</w:t>
      </w:r>
      <w:r>
        <w:rPr>
          <w:rFonts w:ascii="Arial" w:hAnsi="Arial" w:cs="Arial" w:eastAsia="Arial"/>
          <w:sz w:val="24"/>
          <w:szCs w:val="24"/>
          <w:color w:val="58595B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iron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rich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food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example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pulses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(beans,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lentils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chickpeas),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meat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poultr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fish,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dark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green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vegetables,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eggs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fortified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cereals.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970" w:right="-20"/>
        <w:jc w:val="left"/>
        <w:tabs>
          <w:tab w:pos="13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void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foods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containing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salt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suga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50" w:lineRule="auto"/>
        <w:ind w:left="1330" w:right="-6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important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foods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drinks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high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salt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suga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High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sugar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foods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particularly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teeth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taste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high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sugar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foods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later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life.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970" w:right="-20"/>
        <w:jc w:val="left"/>
        <w:tabs>
          <w:tab w:pos="13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remains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source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nutrition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71" w:lineRule="exact"/>
        <w:ind w:left="133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first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year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life.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50" w:lineRule="auto"/>
        <w:ind w:left="57" w:right="1192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further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information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about</w:t>
      </w:r>
      <w:r>
        <w:rPr>
          <w:rFonts w:ascii="Arial" w:hAnsi="Arial" w:cs="Arial" w:eastAsia="Arial"/>
          <w:sz w:val="24"/>
          <w:szCs w:val="24"/>
          <w:color w:val="58595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starting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solids</w:t>
      </w:r>
      <w:r>
        <w:rPr>
          <w:rFonts w:ascii="Arial" w:hAnsi="Arial" w:cs="Arial" w:eastAsia="Arial"/>
          <w:sz w:val="24"/>
          <w:szCs w:val="24"/>
          <w:color w:val="58595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healthy</w:t>
      </w:r>
      <w:r>
        <w:rPr>
          <w:rFonts w:ascii="Arial" w:hAnsi="Arial" w:cs="Arial" w:eastAsia="Arial"/>
          <w:sz w:val="24"/>
          <w:szCs w:val="24"/>
          <w:color w:val="58595B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start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vitamins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-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visit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childrens</w:t>
      </w:r>
      <w:r>
        <w:rPr>
          <w:rFonts w:ascii="Arial" w:hAnsi="Arial" w:cs="Arial" w:eastAsia="Arial"/>
          <w:sz w:val="24"/>
          <w:szCs w:val="24"/>
          <w:color w:val="58595B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centres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websites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belo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  <w:b/>
          <w:bCs/>
        </w:rPr>
        <w:t>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scan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relevant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QR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code: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9" w:lineRule="auto"/>
        <w:ind w:right="2549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Beds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Borough: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hyperlink r:id="rId114">
        <w:r>
          <w:rPr>
            <w:rFonts w:ascii="Arial" w:hAnsi="Arial" w:cs="Arial" w:eastAsia="Arial"/>
            <w:sz w:val="23"/>
            <w:szCs w:val="23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3"/>
            <w:szCs w:val="23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3"/>
            <w:szCs w:val="23"/>
            <w:color w:val="4F73AD"/>
            <w:spacing w:val="0"/>
            <w:w w:val="100"/>
          </w:rPr>
          <w:t>.bedford.go</w:t>
        </w:r>
        <w:r>
          <w:rPr>
            <w:rFonts w:ascii="Arial" w:hAnsi="Arial" w:cs="Arial" w:eastAsia="Arial"/>
            <w:sz w:val="23"/>
            <w:szCs w:val="23"/>
            <w:color w:val="4F73AD"/>
            <w:spacing w:val="-17"/>
            <w:w w:val="100"/>
          </w:rPr>
          <w:t>v</w:t>
        </w:r>
        <w:r>
          <w:rPr>
            <w:rFonts w:ascii="Arial" w:hAnsi="Arial" w:cs="Arial" w:eastAsia="Arial"/>
            <w:sz w:val="23"/>
            <w:szCs w:val="23"/>
            <w:color w:val="4F73AD"/>
            <w:spacing w:val="0"/>
            <w:w w:val="100"/>
          </w:rPr>
          <w:t>.uk/schools-ed-</w:t>
        </w:r>
      </w:hyperlink>
      <w:r>
        <w:rPr>
          <w:rFonts w:ascii="Arial" w:hAnsi="Arial" w:cs="Arial" w:eastAsia="Arial"/>
          <w:sz w:val="23"/>
          <w:szCs w:val="23"/>
          <w:color w:val="4F73AD"/>
          <w:spacing w:val="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4F73AD"/>
          <w:spacing w:val="0"/>
          <w:w w:val="100"/>
        </w:rPr>
        <w:t>ucation-and-childcare/ear-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1" w:after="0" w:line="250" w:lineRule="auto"/>
        <w:ind w:right="3108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4F73AD"/>
          <w:spacing w:val="0"/>
          <w:w w:val="100"/>
        </w:rPr>
        <w:t>ly-years-and-childcare/chil-</w:t>
      </w:r>
      <w:r>
        <w:rPr>
          <w:rFonts w:ascii="Arial" w:hAnsi="Arial" w:cs="Arial" w:eastAsia="Arial"/>
          <w:sz w:val="23"/>
          <w:szCs w:val="23"/>
          <w:color w:val="4F73AD"/>
          <w:spacing w:val="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4F73AD"/>
          <w:spacing w:val="0"/>
          <w:w w:val="100"/>
        </w:rPr>
        <w:t>drens-centres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9" w:lineRule="auto"/>
        <w:ind w:left="57" w:right="2544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Central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Bedfordshire: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color w:val="4F73AD"/>
          <w:spacing w:val="0"/>
          <w:w w:val="100"/>
        </w:rPr>
        <w:t>https://cbc.cloud.servelec-syn-</w:t>
      </w:r>
      <w:r>
        <w:rPr>
          <w:rFonts w:ascii="Arial" w:hAnsi="Arial" w:cs="Arial" w:eastAsia="Arial"/>
          <w:sz w:val="23"/>
          <w:szCs w:val="23"/>
          <w:color w:val="4F73AD"/>
          <w:spacing w:val="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4F73AD"/>
          <w:spacing w:val="0"/>
          <w:w w:val="100"/>
        </w:rPr>
        <w:t>erg</w:t>
      </w:r>
      <w:r>
        <w:rPr>
          <w:rFonts w:ascii="Arial" w:hAnsi="Arial" w:cs="Arial" w:eastAsia="Arial"/>
          <w:sz w:val="23"/>
          <w:szCs w:val="23"/>
          <w:color w:val="4F73AD"/>
          <w:spacing w:val="-17"/>
          <w:w w:val="100"/>
        </w:rPr>
        <w:t>y</w:t>
      </w:r>
      <w:r>
        <w:rPr>
          <w:rFonts w:ascii="Arial" w:hAnsi="Arial" w:cs="Arial" w:eastAsia="Arial"/>
          <w:sz w:val="23"/>
          <w:szCs w:val="23"/>
          <w:color w:val="4F73AD"/>
          <w:spacing w:val="0"/>
          <w:w w:val="100"/>
        </w:rPr>
        <w:t>.com//SynergyFIS/Children-</w:t>
      </w:r>
      <w:r>
        <w:rPr>
          <w:rFonts w:ascii="Arial" w:hAnsi="Arial" w:cs="Arial" w:eastAsia="Arial"/>
          <w:sz w:val="23"/>
          <w:szCs w:val="23"/>
          <w:color w:val="4F73AD"/>
          <w:spacing w:val="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4F73AD"/>
          <w:spacing w:val="0"/>
          <w:w w:val="100"/>
        </w:rPr>
        <w:t>scentres.aspx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300" w:right="300"/>
          <w:cols w:num="2" w:equalWidth="0">
            <w:col w:w="5746" w:space="823"/>
            <w:col w:w="593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0.213013pt;margin-top:59.591011pt;width:275.196pt;height:251.28pt;mso-position-horizontal-relative:page;mso-position-vertical-relative:page;z-index:-3303" type="#_x0000_t202" filled="f" stroked="f">
            <v:textbox inset="0,0,0,0">
              <w:txbxContent>
                <w:p>
                  <w:pPr>
                    <w:spacing w:before="1" w:after="0" w:line="150" w:lineRule="exact"/>
                    <w:jc w:val="left"/>
                    <w:rPr>
                      <w:sz w:val="15"/>
                      <w:szCs w:val="15"/>
                    </w:rPr>
                  </w:pPr>
                  <w:rPr/>
                  <w:r>
                    <w:rPr>
                      <w:sz w:val="15"/>
                      <w:szCs w:val="15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75" w:lineRule="exact"/>
                    <w:ind w:left="182" w:right="-20"/>
                    <w:jc w:val="left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Pr/>
                  <w:r>
                    <w:rPr>
                      <w:rFonts w:ascii="Arial" w:hAnsi="Arial" w:cs="Arial" w:eastAsia="Arial"/>
                      <w:sz w:val="24"/>
                      <w:szCs w:val="24"/>
                      <w:color w:val="58595B"/>
                      <w:spacing w:val="0"/>
                      <w:w w:val="100"/>
                      <w:b/>
                      <w:bCs/>
                      <w:position w:val="-1"/>
                    </w:rPr>
                    <w:t>How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58595B"/>
                      <w:spacing w:val="-5"/>
                      <w:w w:val="100"/>
                      <w:b/>
                      <w:bCs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58595B"/>
                      <w:spacing w:val="0"/>
                      <w:w w:val="100"/>
                      <w:b/>
                      <w:bCs/>
                      <w:position w:val="-1"/>
                    </w:rPr>
                    <w:t>to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58595B"/>
                      <w:spacing w:val="-2"/>
                      <w:w w:val="100"/>
                      <w:b/>
                      <w:bCs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58595B"/>
                      <w:spacing w:val="0"/>
                      <w:w w:val="100"/>
                      <w:b/>
                      <w:bCs/>
                      <w:position w:val="-1"/>
                    </w:rPr>
                    <w:t>start?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7.8789pt;margin-top:0pt;width:638.526pt;height:310.87101pt;mso-position-horizontal-relative:page;mso-position-vertical-relative:page;z-index:-3302" coordorigin="158,0" coordsize="12771,6217">
            <v:shape style="position:absolute;left:420;top:420;width:12076;height:2452" type="#_x0000_t75">
              <v:imagedata r:id="rId115" o:title=""/>
            </v:shape>
            <v:shape style="position:absolute;left:6604;top:1192;width:5504;height:5026" type="#_x0000_t75">
              <v:imagedata r:id="rId116" o:title=""/>
            </v:shape>
            <v:shape style="position:absolute;left:12518;top:420;width:148;height:2438" type="#_x0000_t75">
              <v:imagedata r:id="rId117" o:title=""/>
            </v:shape>
            <v:group style="position:absolute;left:170;top:578;width:300;height:25" coordorigin="170,578" coordsize="300,25">
              <v:shape style="position:absolute;left:170;top:578;width:300;height:25" coordorigin="170,578" coordsize="300,25" path="m170,603l470,603,470,578,170,578,170,603xe" filled="t" fillcolor="#FFFFFF" stroked="f">
                <v:path arrowok="t"/>
                <v:fill/>
              </v:shape>
            </v:group>
            <v:group style="position:absolute;left:12616;top:578;width:300;height:25" coordorigin="12616,578" coordsize="300,25">
              <v:shape style="position:absolute;left:12616;top:578;width:300;height:25" coordorigin="12616,578" coordsize="300,25" path="m12616,603l12916,603,12916,578,12616,578,12616,603xe" filled="t" fillcolor="#FFFFFF" stroked="f">
                <v:path arrowok="t"/>
                <v:fill/>
              </v:shape>
            </v:group>
            <v:group style="position:absolute;left:578;top:170;width:25;height:300" coordorigin="578,170" coordsize="25,300">
              <v:shape style="position:absolute;left:578;top:170;width:25;height:300" coordorigin="578,170" coordsize="25,300" path="m578,470l603,470,603,170,578,170,578,470xe" filled="t" fillcolor="#FFFFFF" stroked="f">
                <v:path arrowok="t"/>
                <v:fill/>
              </v:shape>
            </v:group>
            <v:group style="position:absolute;left:12483;top:170;width:25;height:300" coordorigin="12483,170" coordsize="25,300">
              <v:shape style="position:absolute;left:12483;top:170;width:25;height:300" coordorigin="12483,170" coordsize="25,300" path="m12483,470l12508,470,12508,170,12483,170,12483,470xe" filled="t" fillcolor="#FFFFFF" stroked="f">
                <v:path arrowok="t"/>
                <v:fill/>
              </v:shape>
            </v:group>
            <v:group style="position:absolute;left:170;top:588;width:300;height:5" coordorigin="170,588" coordsize="300,5">
              <v:shape style="position:absolute;left:170;top:588;width:300;height:5" coordorigin="170,588" coordsize="300,5" path="m170,593l470,593,470,588,170,588,170,593xe" filled="t" fillcolor="#000000" stroked="f">
                <v:path arrowok="t"/>
                <v:fill/>
              </v:shape>
            </v:group>
            <v:group style="position:absolute;left:12616;top:588;width:300;height:5" coordorigin="12616,588" coordsize="300,5">
              <v:shape style="position:absolute;left:12616;top:588;width:300;height:5" coordorigin="12616,588" coordsize="300,5" path="m12616,593l12916,593,12916,588,12616,588,12616,593xe" filled="t" fillcolor="#000000" stroked="f">
                <v:path arrowok="t"/>
                <v:fill/>
              </v:shape>
            </v:group>
            <v:group style="position:absolute;left:588;top:170;width:5;height:300" coordorigin="588,170" coordsize="5,300">
              <v:shape style="position:absolute;left:588;top:170;width:5;height:300" coordorigin="588,170" coordsize="5,300" path="m588,470l593,470,593,170,588,170,588,470xe" filled="t" fillcolor="#000000" stroked="f">
                <v:path arrowok="t"/>
                <v:fill/>
              </v:shape>
            </v:group>
            <v:group style="position:absolute;left:12493;top:170;width:5;height:300" coordorigin="12493,170" coordsize="5,300">
              <v:shape style="position:absolute;left:12493;top:170;width:5;height:300" coordorigin="12493,170" coordsize="5,300" path="m12493,470l12498,470,12498,170,12493,170,12493,470xe" filled="t" fillcolor="#000000" stroked="f">
                <v:path arrowok="t"/>
                <v:fill/>
              </v:shape>
            </v:group>
            <v:group style="position:absolute;left:420;top:0;width:2;height:360" coordorigin="420,0" coordsize="2,360">
              <v:shape style="position:absolute;left:420;top:0;width:2;height:360" coordorigin="420,0" coordsize="0,360" path="m420,360l420,0e" filled="f" stroked="t" strokeweight=".25pt" strokecolor="#000000">
                <v:path arrowok="t"/>
              </v:shape>
            </v:group>
            <v:group style="position:absolute;left:12666;top:0;width:2;height:360" coordorigin="12666,0" coordsize="2,360">
              <v:shape style="position:absolute;left:12666;top:0;width:2;height:360" coordorigin="12666,0" coordsize="0,360" path="m12666,360l12666,0e" filled="f" stroked="t" strokeweight=".25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0pt;margin-top:21.00041pt;width:18pt;height:.1pt;mso-position-horizontal-relative:page;mso-position-vertical-relative:page;z-index:-3295" coordorigin="0,420" coordsize="360,2">
            <v:shape style="position:absolute;left:0;top:420;width:360;height:2" coordorigin="0,420" coordsize="360,0" path="m360,420l0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21.00041pt;width:18pt;height:.1pt;mso-position-horizontal-relative:page;mso-position-vertical-relative:page;z-index:-3294" coordorigin="12726,420" coordsize="360,2">
            <v:shape style="position:absolute;left:12726;top:420;width:360;height:2" coordorigin="12726,420" coordsize="360,0" path="m12726,420l13086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0pt;margin-top:879.898438pt;width:18pt;height:.1pt;mso-position-horizontal-relative:page;mso-position-vertical-relative:page;z-index:-3293" coordorigin="0,17598" coordsize="360,2">
            <v:shape style="position:absolute;left:0;top:17598;width:360;height:2" coordorigin="0,17598" coordsize="360,0" path="m360,17598l0,17598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879.898438pt;width:18pt;height:.1pt;mso-position-horizontal-relative:page;mso-position-vertical-relative:page;z-index:-3292" coordorigin="12726,17598" coordsize="360,2">
            <v:shape style="position:absolute;left:12726;top:17598;width:360;height:2" coordorigin="12726,17598" coordsize="360,0" path="m12726,17598l13086,17598e" filled="f" stroked="t" strokeweight=".25pt" strokecolor="#000000">
              <v:path arrowok="t"/>
            </v:shape>
          </v:group>
          <w10:wrap type="none"/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40" w:lineRule="auto"/>
        <w:ind w:left="939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328.531006pt;margin-top:-341.172638pt;width:277.378pt;height:324.44pt;mso-position-horizontal-relative:page;mso-position-vertical-relative:paragraph;z-index:-3300" coordorigin="6571,-6823" coordsize="5548,6489">
            <v:group style="position:absolute;left:6581;top:-6813;width:5528;height:6469" coordorigin="6581,-6813" coordsize="5528,6469">
              <v:shape style="position:absolute;left:6581;top:-6813;width:5528;height:6469" coordorigin="6581,-6813" coordsize="5528,6469" path="m11711,-6813l6977,-6813,6945,-6812,6882,-6802,6823,-6782,6768,-6754,6719,-6718,6676,-6675,6640,-6626,6612,-6571,6592,-6512,6582,-6449,6581,-6417,6581,-741,6586,-677,6601,-616,6625,-559,6657,-507,6697,-461,6743,-421,6795,-389,6852,-365,6913,-350,6977,-345,11711,-345,11776,-350,11837,-365,11894,-389,11946,-421,11992,-461,12032,-507,12064,-559,12088,-616,12103,-677,12108,-741,12108,-6417,12103,-6481,12088,-6542,12064,-6599,12032,-6651,11992,-6697,11946,-6737,11894,-6769,11837,-6793,11776,-6808,11711,-6813e" filled="t" fillcolor="#D8E9F4" stroked="f">
                <v:path arrowok="t"/>
                <v:fill/>
              </v:shape>
            </v:group>
            <v:group style="position:absolute;left:6813;top:-5208;width:5110;height:2098" coordorigin="6813,-5208" coordsize="5110,2098">
              <v:shape style="position:absolute;left:6813;top:-5208;width:5110;height:2098" coordorigin="6813,-5208" coordsize="5110,2098" path="m6813,-3110l11923,-3110,11923,-5208,6813,-5208,6813,-3110e" filled="t" fillcolor="#FFFFFF" stroked="f">
                <v:path arrowok="t"/>
                <v:fill/>
              </v:shape>
              <v:shape style="position:absolute;left:10217;top:-4998;width:1701;height:1701" type="#_x0000_t75">
                <v:imagedata r:id="rId118" o:title=""/>
              </v:shape>
            </v:group>
            <v:group style="position:absolute;left:6813;top:-2939;width:5110;height:2098" coordorigin="6813,-2939" coordsize="5110,2098">
              <v:shape style="position:absolute;left:6813;top:-2939;width:5110;height:2098" coordorigin="6813,-2939" coordsize="5110,2098" path="m6813,-841l11923,-841,11923,-2939,6813,-2939,6813,-841e" filled="t" fillcolor="#FFFFFF" stroked="f">
                <v:path arrowok="t"/>
                <v:fill/>
              </v:shape>
              <v:shape style="position:absolute;left:10217;top:-2730;width:1701;height:1701" type="#_x0000_t75">
                <v:imagedata r:id="rId119" o:title=""/>
              </v:shape>
            </v:group>
            <w10:wrap type="none"/>
          </v:group>
        </w:pict>
      </w:r>
      <w:r>
        <w:rPr/>
        <w:pict>
          <v:group style="position:absolute;margin-left:8.5039pt;margin-top:33.054661pt;width:15pt;height:.1pt;mso-position-horizontal-relative:page;mso-position-vertical-relative:paragraph;z-index:-3298" coordorigin="170,661" coordsize="300,2">
            <v:shape style="position:absolute;left:170;top:661;width:300;height:2" coordorigin="170,661" coordsize="300,0" path="m470,661l170,66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29.503901pt;margin-top:39.054661pt;width:.1pt;height:15pt;mso-position-horizontal-relative:page;mso-position-vertical-relative:paragraph;z-index:-3297" coordorigin="590,781" coordsize="2,300">
            <v:shape style="position:absolute;left:590;top:781;width:2;height:300" coordorigin="590,781" coordsize="0,300" path="m590,781l590,108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24.779907pt;margin-top:39.054661pt;width:.1pt;height:15pt;mso-position-horizontal-relative:page;mso-position-vertical-relative:paragraph;z-index:-3296" coordorigin="12496,781" coordsize="2,300">
            <v:shape style="position:absolute;left:12496;top:781;width:2;height:300" coordorigin="12496,781" coordsize="0,300" path="m12496,781l12496,1081e" filled="f" stroked="t" strokeweight=".25pt" strokecolor="#000000">
              <v:path arrowok="t"/>
            </v:shape>
          </v:group>
          <w10:wrap type="none"/>
        </w:pict>
      </w:r>
      <w:hyperlink r:id="rId120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.cambscommunityservices.nhs.uk/Bedfordshire/baby-friendly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3100" w:h="18020"/>
          <w:pgMar w:top="140" w:bottom="520" w:left="300" w:right="300"/>
        </w:sectPr>
      </w:pPr>
      <w:rPr/>
    </w:p>
    <w:p>
      <w:pPr>
        <w:spacing w:before="32" w:after="0" w:line="240" w:lineRule="auto"/>
        <w:ind w:left="12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/>
        <w:pict>
          <v:group style="position:absolute;margin-left:29.503906pt;margin-top:29.504028pt;width:595.276123pt;height:291.488371pt;mso-position-horizontal-relative:page;mso-position-vertical-relative:page;z-index:-3291" coordorigin="590,590" coordsize="11906,5830">
            <v:shape style="position:absolute;left:420;top:420;width:12240;height:2452" type="#_x0000_t75">
              <v:imagedata r:id="rId123" o:title=""/>
            </v:shape>
            <v:shape style="position:absolute;left:7524;top:2178;width:4242;height:4242" type="#_x0000_t75">
              <v:imagedata r:id="rId124" o:title=""/>
            </v:shape>
            <w10:wrap type="none"/>
          </v:group>
        </w:pict>
      </w:r>
      <w:r>
        <w:rPr/>
        <w:pict>
          <v:group style="position:absolute;margin-left:7.8789pt;margin-top:28.254311pt;width:16.25pt;height:2.5pt;mso-position-horizontal-relative:page;mso-position-vertical-relative:page;z-index:-3289" coordorigin="158,565" coordsize="325,50">
            <v:group style="position:absolute;left:170;top:578;width:300;height:25" coordorigin="170,578" coordsize="300,25">
              <v:shape style="position:absolute;left:170;top:578;width:300;height:25" coordorigin="170,578" coordsize="300,25" path="m170,603l470,603,470,578,170,578,170,603xe" filled="t" fillcolor="#FFFFFF" stroked="f">
                <v:path arrowok="t"/>
                <v:fill/>
              </v:shape>
            </v:group>
            <v:group style="position:absolute;left:170;top:588;width:300;height:5" coordorigin="170,588" coordsize="300,5">
              <v:shape style="position:absolute;left:170;top:588;width:300;height:5" coordorigin="170,588" coordsize="300,5" path="m170,593l470,593,470,588,170,588,170,593x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630.154907pt;margin-top:28.254311pt;width:16.25pt;height:2.5pt;mso-position-horizontal-relative:page;mso-position-vertical-relative:page;z-index:-3288" coordorigin="12603,565" coordsize="325,50">
            <v:group style="position:absolute;left:12616;top:578;width:300;height:25" coordorigin="12616,578" coordsize="300,25">
              <v:shape style="position:absolute;left:12616;top:578;width:300;height:25" coordorigin="12616,578" coordsize="300,25" path="m12616,603l12916,603,12916,578,12616,578,12616,603xe" filled="t" fillcolor="#FFFFFF" stroked="f">
                <v:path arrowok="t"/>
                <v:fill/>
              </v:shape>
            </v:group>
            <v:group style="position:absolute;left:12616;top:588;width:300;height:5" coordorigin="12616,588" coordsize="300,5">
              <v:shape style="position:absolute;left:12616;top:588;width:300;height:5" coordorigin="12616,588" coordsize="300,5" path="m12616,593l12916,593,12916,588,12616,588,12616,593x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8.253901pt;margin-top:7.87931pt;width:2.5pt;height:16.25pt;mso-position-horizontal-relative:page;mso-position-vertical-relative:page;z-index:-3287" coordorigin="565,158" coordsize="50,325">
            <v:group style="position:absolute;left:578;top:170;width:25;height:300" coordorigin="578,170" coordsize="25,300">
              <v:shape style="position:absolute;left:578;top:170;width:25;height:300" coordorigin="578,170" coordsize="25,300" path="m578,470l603,470,603,170,578,170,578,470xe" filled="t" fillcolor="#FFFFFF" stroked="f">
                <v:path arrowok="t"/>
                <v:fill/>
              </v:shape>
            </v:group>
            <v:group style="position:absolute;left:588;top:170;width:5;height:300" coordorigin="588,170" coordsize="5,300">
              <v:shape style="position:absolute;left:588;top:170;width:5;height:300" coordorigin="588,170" coordsize="5,300" path="m588,470l593,470,593,170,588,170,588,470x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623.529907pt;margin-top:7.87931pt;width:2.5pt;height:16.25pt;mso-position-horizontal-relative:page;mso-position-vertical-relative:page;z-index:-3286" coordorigin="12471,158" coordsize="50,325">
            <v:group style="position:absolute;left:12483;top:170;width:25;height:300" coordorigin="12483,170" coordsize="25,300">
              <v:shape style="position:absolute;left:12483;top:170;width:25;height:300" coordorigin="12483,170" coordsize="25,300" path="m12483,470l12508,470,12508,170,12483,170,12483,470xe" filled="t" fillcolor="#FFFFFF" stroked="f">
                <v:path arrowok="t"/>
                <v:fill/>
              </v:shape>
            </v:group>
            <v:group style="position:absolute;left:12493;top:170;width:5;height:300" coordorigin="12493,170" coordsize="5,300">
              <v:shape style="position:absolute;left:12493;top:170;width:5;height:300" coordorigin="12493,170" coordsize="5,300" path="m12493,470l12498,470,12498,170,12493,170,12493,470x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0pt;margin-top:21.00041pt;width:18pt;height:.1pt;mso-position-horizontal-relative:page;mso-position-vertical-relative:page;z-index:-3283" coordorigin="0,420" coordsize="360,2">
            <v:shape style="position:absolute;left:0;top:420;width:360;height:2" coordorigin="0,420" coordsize="360,0" path="m360,420l0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21.00041pt;width:18pt;height:.1pt;mso-position-horizontal-relative:page;mso-position-vertical-relative:page;z-index:-3282" coordorigin="12726,420" coordsize="360,2">
            <v:shape style="position:absolute;left:12726;top:420;width:360;height:2" coordorigin="12726,420" coordsize="360,0" path="m12726,420l13086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21pt;margin-top:.00041pt;width:.1pt;height:18pt;mso-position-horizontal-relative:page;mso-position-vertical-relative:page;z-index:-3281" coordorigin="420,0" coordsize="2,360">
            <v:shape style="position:absolute;left:420;top:0;width:2;height:360" coordorigin="420,0" coordsize="0,360" path="m420,360l420,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3.28302pt;margin-top:.00041pt;width:.1pt;height:18pt;mso-position-horizontal-relative:page;mso-position-vertical-relative:page;z-index:-3280" coordorigin="12666,0" coordsize="2,360">
            <v:shape style="position:absolute;left:12666;top:0;width:2;height:360" coordorigin="12666,0" coordsize="0,360" path="m12666,360l12666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</w:rPr>
        <w:t>Healthy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</w:rPr>
        <w:t>Start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</w:rPr>
      </w:r>
    </w:p>
    <w:p>
      <w:pPr>
        <w:spacing w:before="66" w:after="0" w:line="250" w:lineRule="auto"/>
        <w:ind w:left="1270" w:right="5793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pregnant</w:t>
      </w:r>
      <w:r>
        <w:rPr>
          <w:rFonts w:ascii="Arial" w:hAnsi="Arial" w:cs="Arial" w:eastAsia="Arial"/>
          <w:sz w:val="24"/>
          <w:szCs w:val="24"/>
          <w:color w:val="58595B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have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under</w:t>
      </w:r>
      <w:r>
        <w:rPr>
          <w:rFonts w:ascii="Arial" w:hAnsi="Arial" w:cs="Arial" w:eastAsia="Arial"/>
          <w:sz w:val="24"/>
          <w:szCs w:val="24"/>
          <w:color w:val="58595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four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benefits,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pregnant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under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age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18,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could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qualify</w:t>
      </w:r>
      <w:r>
        <w:rPr>
          <w:rFonts w:ascii="Arial" w:hAnsi="Arial" w:cs="Arial" w:eastAsia="Arial"/>
          <w:sz w:val="24"/>
          <w:szCs w:val="24"/>
          <w:color w:val="58595B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Healthy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Start.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270" w:right="5845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Start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receive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prepaid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card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automatically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topped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month.</w:t>
      </w:r>
      <w:r>
        <w:rPr>
          <w:rFonts w:ascii="Arial" w:hAnsi="Arial" w:cs="Arial" w:eastAsia="Arial"/>
          <w:sz w:val="24"/>
          <w:szCs w:val="24"/>
          <w:color w:val="58595B"/>
          <w:spacing w:val="6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money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spent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on: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630" w:right="6104" w:firstLine="-36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Cow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–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whole,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semi-skimmed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skimmed.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pasteurised,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sterilised,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life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UH</w:t>
      </w:r>
      <w:r>
        <w:rPr>
          <w:rFonts w:ascii="Arial" w:hAnsi="Arial" w:cs="Arial" w:eastAsia="Arial"/>
          <w:sz w:val="24"/>
          <w:szCs w:val="24"/>
          <w:color w:val="58595B"/>
          <w:spacing w:val="-26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0" w:lineRule="auto"/>
        <w:ind w:left="1630" w:right="6311" w:firstLine="-36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Plain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fresh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frozen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fruit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veg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(fruit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vegetables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added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ingredients),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whole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chopped,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packaged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loose,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0" w:lineRule="auto"/>
        <w:ind w:left="1630" w:right="6298" w:firstLine="-36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Infant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formula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says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used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from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birth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based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cow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milk.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71" w:lineRule="exact"/>
        <w:ind w:left="131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29.004pt;margin-top:45.280048pt;width:594.858pt;height:466.591pt;mso-position-horizontal-relative:page;mso-position-vertical-relative:paragraph;z-index:-3290" coordorigin="580,906" coordsize="11897,9332">
            <v:group style="position:absolute;left:590;top:916;width:11877;height:9312" coordorigin="590,916" coordsize="11877,9312">
              <v:shape style="position:absolute;left:590;top:916;width:11877;height:9312" coordorigin="590,916" coordsize="11877,9312" path="m590,10227l12467,10227,12467,916,590,916,590,10227e" filled="t" fillcolor="#D8E9F4" stroked="f">
                <v:path arrowok="t"/>
                <v:fill/>
              </v:shape>
              <v:shape style="position:absolute;left:7521;top:2166;width:4440;height:4497" type="#_x0000_t75">
                <v:imagedata r:id="rId125" o:title=""/>
              </v:shape>
            </v:group>
            <w10:wrap type="none"/>
          </v:group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Ask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visitor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midwife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details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visit: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hyperlink r:id="rId126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  <w:position w:val="-1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  <w:position w:val="-1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  <w:position w:val="-1"/>
          </w:rPr>
          <w:t>.healthystart.nhs.uk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  <w:position w:val="0"/>
          </w:rPr>
        </w:r>
      </w:hyperlink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1" w:lineRule="exact"/>
        <w:ind w:left="12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Healthy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Start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0070B8"/>
          <w:spacing w:val="-9"/>
          <w:w w:val="100"/>
          <w:b/>
          <w:bCs/>
          <w:position w:val="-1"/>
        </w:rPr>
        <w:t>V</w:t>
      </w:r>
      <w:r>
        <w:rPr>
          <w:rFonts w:ascii="Arial" w:hAnsi="Arial" w:cs="Arial" w:eastAsia="Arial"/>
          <w:sz w:val="48"/>
          <w:szCs w:val="48"/>
          <w:color w:val="0070B8"/>
          <w:spacing w:val="0"/>
          <w:w w:val="100"/>
          <w:b/>
          <w:bCs/>
          <w:position w:val="-1"/>
        </w:rPr>
        <w:t>itamins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1270" w:right="5645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itamins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recommended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pregnant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women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children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from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birth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until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5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years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age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(for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children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500ml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formula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vitamins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needed).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270" w:right="571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itamins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essential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nutrients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body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needs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small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amounts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work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properl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though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vitamins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from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balanced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diet,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might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everything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at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certain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life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–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you’re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pregnant,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mum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small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recommended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at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should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supplement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containing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specific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vitamins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everything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need.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270" w:right="5636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Ask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midwife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isito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HUB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0300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555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0606,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area.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right="1547"/>
        <w:jc w:val="righ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8.5039pt;margin-top:32.316158pt;width:15pt;height:.1pt;mso-position-horizontal-relative:page;mso-position-vertical-relative:paragraph;z-index:-3285" coordorigin="170,646" coordsize="300,2">
            <v:shape style="position:absolute;left:170;top:646;width:300;height:2" coordorigin="170,646" coordsize="300,0" path="m470,646l170,646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0.779907pt;margin-top:32.316158pt;width:15pt;height:.1pt;mso-position-horizontal-relative:page;mso-position-vertical-relative:paragraph;z-index:-3284" coordorigin="12616,646" coordsize="300,2">
            <v:shape style="position:absolute;left:12616;top:646;width:300;height:2" coordorigin="12616,646" coordsize="300,0" path="m12616,646l12916,646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Page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19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right"/>
        <w:spacing w:after="0"/>
        <w:sectPr>
          <w:pgMar w:header="0" w:footer="165" w:top="1460" w:bottom="360" w:left="0" w:right="0"/>
          <w:headerReference w:type="default" r:id="rId121"/>
          <w:footerReference w:type="default" r:id="rId122"/>
          <w:pgSz w:w="13100" w:h="18020"/>
        </w:sectPr>
      </w:pPr>
      <w:rPr/>
    </w:p>
    <w:p>
      <w:pPr>
        <w:spacing w:before="42" w:after="0" w:line="240" w:lineRule="auto"/>
        <w:ind w:left="1301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pict>
          <v:shape style="position:absolute;margin-left:19.73077pt;margin-top:7.961529pt;width:613.730774pt;height:56.076923pt;mso-position-horizontal-relative:page;mso-position-vertical-relative:page;z-index:-3279" type="#_x0000_t75">
            <v:imagedata r:id="rId129" o:title=""/>
          </v:shape>
        </w:pict>
      </w:r>
      <w:r>
        <w:rPr/>
        <w:pict>
          <v:group style="position:absolute;margin-left:634.71759pt;margin-top:865.741943pt;width:19.565415pt;height:28.943117pt;mso-position-horizontal-relative:page;mso-position-vertical-relative:page;z-index:-3270" coordorigin="12694,17315" coordsize="391,579">
            <v:shape style="position:absolute;left:12694;top:17315;width:391;height:579" coordorigin="12694,17315" coordsize="391,579" path="m12694,17315l13086,17315,13086,17894,12694,17894,12694,17315e" filled="t" fillcolor="#DAE4E6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46"/>
          <w:szCs w:val="46"/>
          <w:color w:val="B3387B"/>
          <w:spacing w:val="0"/>
          <w:w w:val="100"/>
          <w:b/>
          <w:bCs/>
        </w:rPr>
        <w:t>Fiv</w:t>
      </w:r>
      <w:r>
        <w:rPr>
          <w:rFonts w:ascii="Arial" w:hAnsi="Arial" w:cs="Arial" w:eastAsia="Arial"/>
          <w:sz w:val="46"/>
          <w:szCs w:val="46"/>
          <w:color w:val="B3387B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46"/>
          <w:szCs w:val="46"/>
          <w:color w:val="B3387B"/>
          <w:spacing w:val="36"/>
          <w:w w:val="100"/>
          <w:b/>
          <w:bCs/>
        </w:rPr>
        <w:t> </w:t>
      </w:r>
      <w:r>
        <w:rPr>
          <w:rFonts w:ascii="Arial" w:hAnsi="Arial" w:cs="Arial" w:eastAsia="Arial"/>
          <w:sz w:val="46"/>
          <w:szCs w:val="46"/>
          <w:color w:val="B3387B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46"/>
          <w:szCs w:val="46"/>
          <w:color w:val="B3387B"/>
          <w:spacing w:val="0"/>
          <w:w w:val="100"/>
          <w:b/>
          <w:bCs/>
        </w:rPr>
        <w:t>o</w:t>
      </w:r>
      <w:r>
        <w:rPr>
          <w:rFonts w:ascii="Arial" w:hAnsi="Arial" w:cs="Arial" w:eastAsia="Arial"/>
          <w:sz w:val="46"/>
          <w:szCs w:val="46"/>
          <w:color w:val="B3387B"/>
          <w:spacing w:val="19"/>
          <w:w w:val="100"/>
          <w:b/>
          <w:bCs/>
        </w:rPr>
        <w:t> </w:t>
      </w:r>
      <w:r>
        <w:rPr>
          <w:rFonts w:ascii="Arial" w:hAnsi="Arial" w:cs="Arial" w:eastAsia="Arial"/>
          <w:sz w:val="46"/>
          <w:szCs w:val="46"/>
          <w:color w:val="B3387B"/>
          <w:spacing w:val="0"/>
          <w:w w:val="103"/>
          <w:b/>
          <w:bCs/>
        </w:rPr>
        <w:t>Thrive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80" w:right="-20"/>
        <w:jc w:val="left"/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5B5B5B"/>
          <w:spacing w:val="0"/>
          <w:w w:val="100"/>
          <w:b/>
          <w:bCs/>
        </w:rPr>
        <w:t>You</w:t>
      </w:r>
      <w:r>
        <w:rPr>
          <w:rFonts w:ascii="Arial" w:hAnsi="Arial" w:cs="Arial" w:eastAsia="Arial"/>
          <w:sz w:val="34"/>
          <w:szCs w:val="34"/>
          <w:color w:val="5B5B5B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34"/>
          <w:szCs w:val="34"/>
          <w:color w:val="5B5B5B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34"/>
          <w:szCs w:val="34"/>
          <w:color w:val="5B5B5B"/>
          <w:spacing w:val="0"/>
          <w:w w:val="100"/>
          <w:b/>
          <w:bCs/>
        </w:rPr>
        <w:t>baby'</w:t>
      </w:r>
      <w:r>
        <w:rPr>
          <w:rFonts w:ascii="Arial" w:hAnsi="Arial" w:cs="Arial" w:eastAsia="Arial"/>
          <w:sz w:val="34"/>
          <w:szCs w:val="34"/>
          <w:color w:val="5B5B5B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4"/>
          <w:szCs w:val="34"/>
          <w:color w:val="5B5B5B"/>
          <w:spacing w:val="58"/>
          <w:w w:val="100"/>
          <w:b/>
          <w:bCs/>
        </w:rPr>
        <w:t> </w:t>
      </w:r>
      <w:r>
        <w:rPr>
          <w:rFonts w:ascii="Arial" w:hAnsi="Arial" w:cs="Arial" w:eastAsia="Arial"/>
          <w:sz w:val="34"/>
          <w:szCs w:val="34"/>
          <w:color w:val="5B5B5B"/>
          <w:spacing w:val="0"/>
          <w:w w:val="100"/>
          <w:b/>
          <w:bCs/>
        </w:rPr>
        <w:t>brain</w:t>
      </w:r>
      <w:r>
        <w:rPr>
          <w:rFonts w:ascii="Arial" w:hAnsi="Arial" w:cs="Arial" w:eastAsia="Arial"/>
          <w:sz w:val="34"/>
          <w:szCs w:val="34"/>
          <w:color w:val="5B5B5B"/>
          <w:spacing w:val="47"/>
          <w:w w:val="100"/>
          <w:b/>
          <w:bCs/>
        </w:rPr>
        <w:t> </w:t>
      </w:r>
      <w:r>
        <w:rPr>
          <w:rFonts w:ascii="Arial" w:hAnsi="Arial" w:cs="Arial" w:eastAsia="Arial"/>
          <w:sz w:val="34"/>
          <w:szCs w:val="34"/>
          <w:color w:val="5B5B5B"/>
          <w:spacing w:val="0"/>
          <w:w w:val="100"/>
          <w:b/>
          <w:bCs/>
        </w:rPr>
        <w:t>grow</w:t>
      </w:r>
      <w:r>
        <w:rPr>
          <w:rFonts w:ascii="Arial" w:hAnsi="Arial" w:cs="Arial" w:eastAsia="Arial"/>
          <w:sz w:val="34"/>
          <w:szCs w:val="34"/>
          <w:color w:val="5B5B5B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4"/>
          <w:szCs w:val="34"/>
          <w:color w:val="5B5B5B"/>
          <w:spacing w:val="58"/>
          <w:w w:val="100"/>
          <w:b/>
          <w:bCs/>
        </w:rPr>
        <w:t> </w:t>
      </w:r>
      <w:r>
        <w:rPr>
          <w:rFonts w:ascii="Arial" w:hAnsi="Arial" w:cs="Arial" w:eastAsia="Arial"/>
          <w:sz w:val="34"/>
          <w:szCs w:val="34"/>
          <w:color w:val="5B5B5B"/>
          <w:spacing w:val="0"/>
          <w:w w:val="100"/>
          <w:b/>
          <w:bCs/>
        </w:rPr>
        <w:t>bette</w:t>
      </w:r>
      <w:r>
        <w:rPr>
          <w:rFonts w:ascii="Arial" w:hAnsi="Arial" w:cs="Arial" w:eastAsia="Arial"/>
          <w:sz w:val="34"/>
          <w:szCs w:val="34"/>
          <w:color w:val="5B5B5B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34"/>
          <w:szCs w:val="34"/>
          <w:color w:val="5B5B5B"/>
          <w:spacing w:val="49"/>
          <w:w w:val="100"/>
          <w:b/>
          <w:bCs/>
        </w:rPr>
        <w:t> </w:t>
      </w:r>
      <w:r>
        <w:rPr>
          <w:rFonts w:ascii="Arial" w:hAnsi="Arial" w:cs="Arial" w:eastAsia="Arial"/>
          <w:sz w:val="34"/>
          <w:szCs w:val="34"/>
          <w:color w:val="5B5B5B"/>
          <w:spacing w:val="0"/>
          <w:w w:val="100"/>
          <w:b/>
          <w:bCs/>
        </w:rPr>
        <w:t>when</w:t>
      </w:r>
      <w:r>
        <w:rPr>
          <w:rFonts w:ascii="Arial" w:hAnsi="Arial" w:cs="Arial" w:eastAsia="Arial"/>
          <w:sz w:val="34"/>
          <w:szCs w:val="34"/>
          <w:color w:val="5B5B5B"/>
          <w:spacing w:val="55"/>
          <w:w w:val="100"/>
          <w:b/>
          <w:bCs/>
        </w:rPr>
        <w:t> </w:t>
      </w:r>
      <w:r>
        <w:rPr>
          <w:rFonts w:ascii="Arial" w:hAnsi="Arial" w:cs="Arial" w:eastAsia="Arial"/>
          <w:sz w:val="34"/>
          <w:szCs w:val="34"/>
          <w:color w:val="5B5B5B"/>
          <w:spacing w:val="0"/>
          <w:w w:val="104"/>
          <w:b/>
          <w:bCs/>
        </w:rPr>
        <w:t>yo</w:t>
      </w:r>
      <w:r>
        <w:rPr>
          <w:rFonts w:ascii="Arial" w:hAnsi="Arial" w:cs="Arial" w:eastAsia="Arial"/>
          <w:sz w:val="34"/>
          <w:szCs w:val="34"/>
          <w:color w:val="5B5B5B"/>
          <w:spacing w:val="-3"/>
          <w:w w:val="104"/>
          <w:b/>
          <w:bCs/>
        </w:rPr>
        <w:t>u</w:t>
      </w:r>
      <w:r>
        <w:rPr>
          <w:rFonts w:ascii="Arial" w:hAnsi="Arial" w:cs="Arial" w:eastAsia="Arial"/>
          <w:sz w:val="34"/>
          <w:szCs w:val="34"/>
          <w:color w:val="5B5B5B"/>
          <w:spacing w:val="0"/>
          <w:w w:val="106"/>
          <w:b/>
          <w:bCs/>
        </w:rPr>
        <w:t>..........</w:t>
      </w:r>
      <w:r>
        <w:rPr>
          <w:rFonts w:ascii="Arial" w:hAnsi="Arial" w:cs="Arial" w:eastAsia="Arial"/>
          <w:sz w:val="34"/>
          <w:szCs w:val="34"/>
          <w:color w:val="5B5B5B"/>
          <w:spacing w:val="-15"/>
          <w:w w:val="106"/>
          <w:b/>
          <w:bCs/>
        </w:rPr>
        <w:t>.</w:t>
      </w:r>
      <w:r>
        <w:rPr>
          <w:rFonts w:ascii="Arial" w:hAnsi="Arial" w:cs="Arial" w:eastAsia="Arial"/>
          <w:sz w:val="34"/>
          <w:szCs w:val="34"/>
          <w:color w:val="5B5B5B"/>
          <w:spacing w:val="0"/>
          <w:w w:val="118"/>
          <w:b/>
          <w:bCs/>
        </w:rPr>
        <w:t>.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auto"/>
        <w:ind w:left="4782" w:right="780" w:firstLine="21"/>
        <w:jc w:val="both"/>
        <w:rPr>
          <w:rFonts w:ascii="Arial" w:hAnsi="Arial" w:cs="Arial" w:eastAsia="Arial"/>
          <w:sz w:val="23"/>
          <w:szCs w:val="23"/>
        </w:rPr>
      </w:pPr>
      <w:rPr/>
      <w:r>
        <w:rPr/>
        <w:pict>
          <v:shape style="position:absolute;margin-left:53.307693pt;margin-top:-4.757965pt;width:169.269226pt;height:447.923065pt;mso-position-horizontal-relative:page;mso-position-vertical-relative:paragraph;z-index:-3278" type="#_x0000_t75">
            <v:imagedata r:id="rId130" o:title=""/>
          </v:shape>
        </w:pic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Read</w:t>
      </w:r>
      <w:r>
        <w:rPr>
          <w:rFonts w:ascii="Arial" w:hAnsi="Arial" w:cs="Arial" w:eastAsia="Arial"/>
          <w:sz w:val="23"/>
          <w:szCs w:val="23"/>
          <w:color w:val="5B5B5B"/>
          <w:spacing w:val="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your</w:t>
      </w:r>
      <w:r>
        <w:rPr>
          <w:rFonts w:ascii="Arial" w:hAnsi="Arial" w:cs="Arial" w:eastAsia="Arial"/>
          <w:sz w:val="23"/>
          <w:szCs w:val="23"/>
          <w:color w:val="5B5B5B"/>
          <w:spacing w:val="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baby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regularly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,</w:t>
      </w:r>
      <w:r>
        <w:rPr>
          <w:rFonts w:ascii="Arial" w:hAnsi="Arial" w:cs="Arial" w:eastAsia="Arial"/>
          <w:sz w:val="23"/>
          <w:szCs w:val="23"/>
          <w:color w:val="5B5B5B"/>
          <w:spacing w:val="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even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when</w:t>
      </w:r>
      <w:r>
        <w:rPr>
          <w:rFonts w:ascii="Arial" w:hAnsi="Arial" w:cs="Arial" w:eastAsia="Arial"/>
          <w:sz w:val="23"/>
          <w:szCs w:val="23"/>
          <w:color w:val="5B5B5B"/>
          <w:spacing w:val="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</w:t>
      </w:r>
      <w:r>
        <w:rPr>
          <w:rFonts w:ascii="Arial" w:hAnsi="Arial" w:cs="Arial" w:eastAsia="Arial"/>
          <w:sz w:val="23"/>
          <w:szCs w:val="23"/>
          <w:color w:val="5B5B5B"/>
          <w:spacing w:val="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are</w:t>
      </w:r>
      <w:r>
        <w:rPr>
          <w:rFonts w:ascii="Arial" w:hAnsi="Arial" w:cs="Arial" w:eastAsia="Arial"/>
          <w:sz w:val="23"/>
          <w:szCs w:val="23"/>
          <w:color w:val="5B5B5B"/>
          <w:spacing w:val="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very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young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,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8"/>
        </w:rPr>
        <w:t>and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8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use</w:t>
      </w:r>
      <w:r>
        <w:rPr>
          <w:rFonts w:ascii="Arial" w:hAnsi="Arial" w:cs="Arial" w:eastAsia="Arial"/>
          <w:sz w:val="23"/>
          <w:szCs w:val="23"/>
          <w:color w:val="5B5B5B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as</w:t>
      </w:r>
      <w:r>
        <w:rPr>
          <w:rFonts w:ascii="Arial" w:hAnsi="Arial" w:cs="Arial" w:eastAsia="Arial"/>
          <w:sz w:val="23"/>
          <w:szCs w:val="23"/>
          <w:color w:val="5B5B5B"/>
          <w:spacing w:val="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many</w:t>
      </w:r>
      <w:r>
        <w:rPr>
          <w:rFonts w:ascii="Arial" w:hAnsi="Arial" w:cs="Arial" w:eastAsia="Arial"/>
          <w:sz w:val="23"/>
          <w:szCs w:val="23"/>
          <w:color w:val="5B5B5B"/>
          <w:spacing w:val="2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rhymes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,</w:t>
      </w:r>
      <w:r>
        <w:rPr>
          <w:rFonts w:ascii="Arial" w:hAnsi="Arial" w:cs="Arial" w:eastAsia="Arial"/>
          <w:sz w:val="23"/>
          <w:szCs w:val="23"/>
          <w:color w:val="5B5B5B"/>
          <w:spacing w:val="3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poems</w:t>
      </w:r>
      <w:r>
        <w:rPr>
          <w:rFonts w:ascii="Arial" w:hAnsi="Arial" w:cs="Arial" w:eastAsia="Arial"/>
          <w:sz w:val="23"/>
          <w:szCs w:val="23"/>
          <w:color w:val="5B5B5B"/>
          <w:spacing w:val="3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or</w:t>
      </w:r>
      <w:r>
        <w:rPr>
          <w:rFonts w:ascii="Arial" w:hAnsi="Arial" w:cs="Arial" w:eastAsia="Arial"/>
          <w:sz w:val="23"/>
          <w:szCs w:val="23"/>
          <w:color w:val="5B5B5B"/>
          <w:spacing w:val="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songs</w:t>
      </w:r>
      <w:r>
        <w:rPr>
          <w:rFonts w:ascii="Arial" w:hAnsi="Arial" w:cs="Arial" w:eastAsia="Arial"/>
          <w:sz w:val="23"/>
          <w:szCs w:val="23"/>
          <w:color w:val="5B5B5B"/>
          <w:spacing w:val="3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as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can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.</w:t>
      </w:r>
      <w:r>
        <w:rPr>
          <w:rFonts w:ascii="Arial" w:hAnsi="Arial" w:cs="Arial" w:eastAsia="Arial"/>
          <w:sz w:val="23"/>
          <w:szCs w:val="23"/>
          <w:color w:val="5B5B5B"/>
          <w:spacing w:val="2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Simpl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7"/>
        </w:rPr>
        <w:t>rhymes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7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and</w:t>
      </w:r>
      <w:r>
        <w:rPr>
          <w:rFonts w:ascii="Arial" w:hAnsi="Arial" w:cs="Arial" w:eastAsia="Arial"/>
          <w:sz w:val="23"/>
          <w:szCs w:val="23"/>
          <w:color w:val="5B5B5B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rhythm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2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will</w:t>
      </w:r>
      <w:r>
        <w:rPr>
          <w:rFonts w:ascii="Arial" w:hAnsi="Arial" w:cs="Arial" w:eastAsia="Arial"/>
          <w:sz w:val="23"/>
          <w:szCs w:val="23"/>
          <w:color w:val="5B5B5B"/>
          <w:spacing w:val="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hold</w:t>
      </w:r>
      <w:r>
        <w:rPr>
          <w:rFonts w:ascii="Arial" w:hAnsi="Arial" w:cs="Arial" w:eastAsia="Arial"/>
          <w:sz w:val="23"/>
          <w:szCs w:val="23"/>
          <w:color w:val="5B5B5B"/>
          <w:spacing w:val="2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thei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r</w:t>
      </w:r>
      <w:r>
        <w:rPr>
          <w:rFonts w:ascii="Arial" w:hAnsi="Arial" w:cs="Arial" w:eastAsia="Arial"/>
          <w:sz w:val="23"/>
          <w:szCs w:val="23"/>
          <w:color w:val="5B5B5B"/>
          <w:spacing w:val="1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</w:rPr>
        <w:t>attention.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4" w:after="0" w:line="260" w:lineRule="auto"/>
        <w:ind w:left="5142" w:right="553" w:firstLine="-353"/>
        <w:jc w:val="left"/>
        <w:tabs>
          <w:tab w:pos="5160" w:val="left"/>
        </w:tabs>
        <w:rPr>
          <w:rFonts w:ascii="Arial" w:hAnsi="Arial" w:cs="Arial" w:eastAsia="Arial"/>
          <w:sz w:val="23"/>
          <w:szCs w:val="23"/>
        </w:rPr>
      </w:pPr>
      <w:rPr/>
      <w:r>
        <w:rPr/>
        <w:pict>
          <v:group style="position:absolute;margin-left:232.683945pt;margin-top:17.90889pt;width:.1pt;height:46.377385pt;mso-position-horizontal-relative:page;mso-position-vertical-relative:paragraph;z-index:-3276" coordorigin="4654,358" coordsize="2,928">
            <v:shape style="position:absolute;left:4654;top:358;width:2;height:928" coordorigin="4654,358" coordsize="0,928" path="m4654,1286l4654,358e" filled="f" stroked="t" strokeweight="1.729992pt" strokecolor="#DFD8EB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•</w:t>
      </w:r>
      <w:r>
        <w:rPr>
          <w:rFonts w:ascii="Arial" w:hAnsi="Arial" w:cs="Arial" w:eastAsia="Arial"/>
          <w:sz w:val="23"/>
          <w:szCs w:val="23"/>
          <w:color w:val="5B5B5B"/>
          <w:spacing w:val="-4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ab/>
        <w:tab/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Provid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1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</w:t>
      </w:r>
      <w:r>
        <w:rPr>
          <w:rFonts w:ascii="Arial" w:hAnsi="Arial" w:cs="Arial" w:eastAsia="Arial"/>
          <w:sz w:val="23"/>
          <w:szCs w:val="23"/>
          <w:color w:val="5B5B5B"/>
          <w:spacing w:val="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running</w:t>
      </w:r>
      <w:r>
        <w:rPr>
          <w:rFonts w:ascii="Arial" w:hAnsi="Arial" w:cs="Arial" w:eastAsia="Arial"/>
          <w:sz w:val="23"/>
          <w:szCs w:val="23"/>
          <w:color w:val="5B5B5B"/>
          <w:spacing w:val="3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commentar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</w:t>
      </w:r>
      <w:r>
        <w:rPr>
          <w:rFonts w:ascii="Arial" w:hAnsi="Arial" w:cs="Arial" w:eastAsia="Arial"/>
          <w:sz w:val="23"/>
          <w:szCs w:val="23"/>
          <w:color w:val="5B5B5B"/>
          <w:spacing w:val="4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on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your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own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life.</w:t>
      </w:r>
      <w:r>
        <w:rPr>
          <w:rFonts w:ascii="Arial" w:hAnsi="Arial" w:cs="Arial" w:eastAsia="Arial"/>
          <w:sz w:val="23"/>
          <w:szCs w:val="23"/>
          <w:color w:val="5B5B5B"/>
          <w:spacing w:val="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Tel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l</w:t>
      </w:r>
      <w:r>
        <w:rPr>
          <w:rFonts w:ascii="Arial" w:hAnsi="Arial" w:cs="Arial" w:eastAsia="Arial"/>
          <w:sz w:val="23"/>
          <w:szCs w:val="23"/>
          <w:color w:val="5B5B5B"/>
          <w:spacing w:val="-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your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5"/>
        </w:rPr>
        <w:t>baby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5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abou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3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colours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,</w:t>
      </w:r>
      <w:r>
        <w:rPr>
          <w:rFonts w:ascii="Arial" w:hAnsi="Arial" w:cs="Arial" w:eastAsia="Arial"/>
          <w:sz w:val="23"/>
          <w:szCs w:val="23"/>
          <w:color w:val="5B5B5B"/>
          <w:spacing w:val="4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coun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2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step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2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climb</w:t>
      </w:r>
      <w:r>
        <w:rPr>
          <w:rFonts w:ascii="Arial" w:hAnsi="Arial" w:cs="Arial" w:eastAsia="Arial"/>
          <w:sz w:val="23"/>
          <w:szCs w:val="23"/>
          <w:color w:val="5B5B5B"/>
          <w:spacing w:val="2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or</w:t>
      </w:r>
      <w:r>
        <w:rPr>
          <w:rFonts w:ascii="Arial" w:hAnsi="Arial" w:cs="Arial" w:eastAsia="Arial"/>
          <w:sz w:val="23"/>
          <w:szCs w:val="23"/>
          <w:color w:val="5B5B5B"/>
          <w:spacing w:val="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socks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and</w:t>
      </w:r>
      <w:r>
        <w:rPr>
          <w:rFonts w:ascii="Arial" w:hAnsi="Arial" w:cs="Arial" w:eastAsia="Arial"/>
          <w:sz w:val="23"/>
          <w:szCs w:val="23"/>
          <w:color w:val="5B5B5B"/>
          <w:spacing w:val="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6"/>
        </w:rPr>
        <w:t>towels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6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as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do</w:t>
      </w:r>
      <w:r>
        <w:rPr>
          <w:rFonts w:ascii="Arial" w:hAnsi="Arial" w:cs="Arial" w:eastAsia="Arial"/>
          <w:sz w:val="23"/>
          <w:szCs w:val="23"/>
          <w:color w:val="5B5B5B"/>
          <w:spacing w:val="1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</w:rPr>
        <w:t>washing.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4" w:after="0" w:line="257" w:lineRule="auto"/>
        <w:ind w:left="5142" w:right="875" w:firstLine="-353"/>
        <w:jc w:val="left"/>
        <w:tabs>
          <w:tab w:pos="5120" w:val="left"/>
        </w:tabs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•</w:t>
      </w:r>
      <w:r>
        <w:rPr>
          <w:rFonts w:ascii="Arial" w:hAnsi="Arial" w:cs="Arial" w:eastAsia="Arial"/>
          <w:sz w:val="23"/>
          <w:szCs w:val="23"/>
          <w:color w:val="5B5B5B"/>
          <w:spacing w:val="-4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ab/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children</w:t>
      </w:r>
      <w:r>
        <w:rPr>
          <w:rFonts w:ascii="Arial" w:hAnsi="Arial" w:cs="Arial" w:eastAsia="Arial"/>
          <w:sz w:val="23"/>
          <w:szCs w:val="23"/>
          <w:color w:val="5B5B5B"/>
          <w:spacing w:val="4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ge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older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,</w:t>
      </w:r>
      <w:r>
        <w:rPr>
          <w:rFonts w:ascii="Arial" w:hAnsi="Arial" w:cs="Arial" w:eastAsia="Arial"/>
          <w:sz w:val="23"/>
          <w:szCs w:val="23"/>
          <w:color w:val="5B5B5B"/>
          <w:spacing w:val="1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word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play</w:t>
      </w:r>
      <w:r>
        <w:rPr>
          <w:rFonts w:ascii="Arial" w:hAnsi="Arial" w:cs="Arial" w:eastAsia="Arial"/>
          <w:sz w:val="23"/>
          <w:szCs w:val="23"/>
          <w:color w:val="5B5B5B"/>
          <w:spacing w:val="2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and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jokes</w:t>
      </w:r>
      <w:r>
        <w:rPr>
          <w:rFonts w:ascii="Arial" w:hAnsi="Arial" w:cs="Arial" w:eastAsia="Arial"/>
          <w:sz w:val="23"/>
          <w:szCs w:val="23"/>
          <w:color w:val="5B5B5B"/>
          <w:spacing w:val="2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help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develop</w:t>
      </w:r>
      <w:r>
        <w:rPr>
          <w:rFonts w:ascii="Arial" w:hAnsi="Arial" w:cs="Arial" w:eastAsia="Arial"/>
          <w:sz w:val="23"/>
          <w:szCs w:val="23"/>
          <w:color w:val="5B5B5B"/>
          <w:spacing w:val="3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6"/>
        </w:rPr>
        <w:t>verbal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6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skills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and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social</w:t>
      </w:r>
      <w:r>
        <w:rPr>
          <w:rFonts w:ascii="Arial" w:hAnsi="Arial" w:cs="Arial" w:eastAsia="Arial"/>
          <w:sz w:val="23"/>
          <w:szCs w:val="23"/>
          <w:color w:val="5B5B5B"/>
          <w:spacing w:val="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3"/>
        </w:rPr>
        <w:t>awareness.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7" w:lineRule="auto"/>
        <w:ind w:left="4775" w:right="955" w:firstLine="28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Follo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</w:t>
      </w:r>
      <w:r>
        <w:rPr>
          <w:rFonts w:ascii="Arial" w:hAnsi="Arial" w:cs="Arial" w:eastAsia="Arial"/>
          <w:sz w:val="23"/>
          <w:szCs w:val="23"/>
          <w:color w:val="5B5B5B"/>
          <w:spacing w:val="2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your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child'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2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33"/>
        </w:rPr>
        <w:t>lead-</w:t>
      </w:r>
      <w:r>
        <w:rPr>
          <w:rFonts w:ascii="Arial" w:hAnsi="Arial" w:cs="Arial" w:eastAsia="Arial"/>
          <w:sz w:val="23"/>
          <w:szCs w:val="23"/>
          <w:color w:val="5B5B5B"/>
          <w:spacing w:val="-2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i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join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in</w:t>
      </w:r>
      <w:r>
        <w:rPr>
          <w:rFonts w:ascii="Arial" w:hAnsi="Arial" w:cs="Arial" w:eastAsia="Arial"/>
          <w:sz w:val="23"/>
          <w:szCs w:val="23"/>
          <w:color w:val="5B5B5B"/>
          <w:spacing w:val="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thei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r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game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,</w:t>
      </w:r>
      <w:r>
        <w:rPr>
          <w:rFonts w:ascii="Arial" w:hAnsi="Arial" w:cs="Arial" w:eastAsia="Arial"/>
          <w:sz w:val="23"/>
          <w:szCs w:val="23"/>
          <w:color w:val="5B5B5B"/>
          <w:spacing w:val="2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are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5"/>
        </w:rPr>
        <w:t>telling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5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m</w:t>
      </w:r>
      <w:r>
        <w:rPr>
          <w:rFonts w:ascii="Arial" w:hAnsi="Arial" w:cs="Arial" w:eastAsia="Arial"/>
          <w:sz w:val="23"/>
          <w:szCs w:val="23"/>
          <w:color w:val="5B5B5B"/>
          <w:spacing w:val="2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that</w:t>
      </w:r>
      <w:r>
        <w:rPr>
          <w:rFonts w:ascii="Arial" w:hAnsi="Arial" w:cs="Arial" w:eastAsia="Arial"/>
          <w:sz w:val="23"/>
          <w:szCs w:val="23"/>
          <w:color w:val="5B5B5B"/>
          <w:spacing w:val="1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thei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r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ideas</w:t>
      </w:r>
      <w:r>
        <w:rPr>
          <w:rFonts w:ascii="Arial" w:hAnsi="Arial" w:cs="Arial" w:eastAsia="Arial"/>
          <w:sz w:val="23"/>
          <w:szCs w:val="23"/>
          <w:color w:val="5B5B5B"/>
          <w:spacing w:val="2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and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decisions</w:t>
      </w:r>
      <w:r>
        <w:rPr>
          <w:rFonts w:ascii="Arial" w:hAnsi="Arial" w:cs="Arial" w:eastAsia="Arial"/>
          <w:sz w:val="23"/>
          <w:szCs w:val="23"/>
          <w:color w:val="5B5B5B"/>
          <w:spacing w:val="4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are</w:t>
      </w:r>
      <w:r>
        <w:rPr>
          <w:rFonts w:ascii="Arial" w:hAnsi="Arial" w:cs="Arial" w:eastAsia="Arial"/>
          <w:sz w:val="23"/>
          <w:szCs w:val="23"/>
          <w:color w:val="5B5B5B"/>
          <w:spacing w:val="1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</w:rPr>
        <w:t>important.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7" w:after="0" w:line="240" w:lineRule="auto"/>
        <w:ind w:left="4789" w:right="1685"/>
        <w:jc w:val="both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•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   </w:t>
      </w:r>
      <w:r>
        <w:rPr>
          <w:rFonts w:ascii="Arial" w:hAnsi="Arial" w:cs="Arial" w:eastAsia="Arial"/>
          <w:sz w:val="23"/>
          <w:szCs w:val="23"/>
          <w:color w:val="5B5B5B"/>
          <w:spacing w:val="1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</w:t>
      </w:r>
      <w:r>
        <w:rPr>
          <w:rFonts w:ascii="Arial" w:hAnsi="Arial" w:cs="Arial" w:eastAsia="Arial"/>
          <w:sz w:val="23"/>
          <w:szCs w:val="23"/>
          <w:color w:val="5B5B5B"/>
          <w:spacing w:val="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ensure</w:t>
      </w:r>
      <w:r>
        <w:rPr>
          <w:rFonts w:ascii="Arial" w:hAnsi="Arial" w:cs="Arial" w:eastAsia="Arial"/>
          <w:sz w:val="23"/>
          <w:szCs w:val="23"/>
          <w:color w:val="5B5B5B"/>
          <w:spacing w:val="3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spend</w:t>
      </w:r>
      <w:r>
        <w:rPr>
          <w:rFonts w:ascii="Arial" w:hAnsi="Arial" w:cs="Arial" w:eastAsia="Arial"/>
          <w:sz w:val="23"/>
          <w:szCs w:val="23"/>
          <w:color w:val="5B5B5B"/>
          <w:spacing w:val="2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some</w:t>
      </w:r>
      <w:r>
        <w:rPr>
          <w:rFonts w:ascii="Arial" w:hAnsi="Arial" w:cs="Arial" w:eastAsia="Arial"/>
          <w:sz w:val="23"/>
          <w:szCs w:val="23"/>
          <w:color w:val="5B5B5B"/>
          <w:spacing w:val="2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tim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outsid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2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every</w:t>
      </w:r>
      <w:r>
        <w:rPr>
          <w:rFonts w:ascii="Arial" w:hAnsi="Arial" w:cs="Arial" w:eastAsia="Arial"/>
          <w:sz w:val="23"/>
          <w:szCs w:val="23"/>
          <w:color w:val="5B5B5B"/>
          <w:spacing w:val="3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3"/>
        </w:rPr>
        <w:t>da</w:t>
      </w:r>
      <w:r>
        <w:rPr>
          <w:rFonts w:ascii="Arial" w:hAnsi="Arial" w:cs="Arial" w:eastAsia="Arial"/>
          <w:sz w:val="23"/>
          <w:szCs w:val="23"/>
          <w:color w:val="5B5B5B"/>
          <w:spacing w:val="-16"/>
          <w:w w:val="103"/>
        </w:rPr>
        <w:t>y</w:t>
      </w:r>
      <w:r>
        <w:rPr>
          <w:rFonts w:ascii="Arial" w:hAnsi="Arial" w:cs="Arial" w:eastAsia="Arial"/>
          <w:sz w:val="23"/>
          <w:szCs w:val="23"/>
          <w:color w:val="727575"/>
          <w:spacing w:val="0"/>
          <w:w w:val="119"/>
        </w:rPr>
        <w:t>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26" w:after="0" w:line="260" w:lineRule="auto"/>
        <w:ind w:left="5135" w:right="645" w:firstLine="-346"/>
        <w:jc w:val="both"/>
        <w:tabs>
          <w:tab w:pos="5160" w:val="left"/>
        </w:tabs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•</w:t>
      </w:r>
      <w:r>
        <w:rPr>
          <w:rFonts w:ascii="Arial" w:hAnsi="Arial" w:cs="Arial" w:eastAsia="Arial"/>
          <w:sz w:val="23"/>
          <w:szCs w:val="23"/>
          <w:color w:val="5B5B5B"/>
          <w:spacing w:val="-4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ab/>
        <w:tab/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Explor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shapes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,</w:t>
      </w:r>
      <w:r>
        <w:rPr>
          <w:rFonts w:ascii="Arial" w:hAnsi="Arial" w:cs="Arial" w:eastAsia="Arial"/>
          <w:sz w:val="23"/>
          <w:szCs w:val="23"/>
          <w:color w:val="5B5B5B"/>
          <w:spacing w:val="3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colours</w:t>
      </w:r>
      <w:r>
        <w:rPr>
          <w:rFonts w:ascii="Arial" w:hAnsi="Arial" w:cs="Arial" w:eastAsia="Arial"/>
          <w:sz w:val="23"/>
          <w:szCs w:val="23"/>
          <w:color w:val="5B5B5B"/>
          <w:spacing w:val="3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and</w:t>
      </w:r>
      <w:r>
        <w:rPr>
          <w:rFonts w:ascii="Arial" w:hAnsi="Arial" w:cs="Arial" w:eastAsia="Arial"/>
          <w:sz w:val="23"/>
          <w:szCs w:val="23"/>
          <w:color w:val="5B5B5B"/>
          <w:spacing w:val="1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texture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3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wit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h</w:t>
      </w:r>
      <w:r>
        <w:rPr>
          <w:rFonts w:ascii="Arial" w:hAnsi="Arial" w:cs="Arial" w:eastAsia="Arial"/>
          <w:sz w:val="23"/>
          <w:szCs w:val="23"/>
          <w:color w:val="5B5B5B"/>
          <w:spacing w:val="2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your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chil</w:t>
      </w:r>
      <w:r>
        <w:rPr>
          <w:rFonts w:ascii="Arial" w:hAnsi="Arial" w:cs="Arial" w:eastAsia="Arial"/>
          <w:sz w:val="23"/>
          <w:szCs w:val="23"/>
          <w:color w:val="5B5B5B"/>
          <w:spacing w:val="-14"/>
          <w:w w:val="100"/>
        </w:rPr>
        <w:t>d</w:t>
      </w:r>
      <w:r>
        <w:rPr>
          <w:rFonts w:ascii="Arial" w:hAnsi="Arial" w:cs="Arial" w:eastAsia="Arial"/>
          <w:sz w:val="23"/>
          <w:szCs w:val="23"/>
          <w:color w:val="727575"/>
          <w:spacing w:val="0"/>
          <w:w w:val="100"/>
        </w:rPr>
        <w:t>.</w:t>
      </w:r>
      <w:r>
        <w:rPr>
          <w:rFonts w:ascii="Arial" w:hAnsi="Arial" w:cs="Arial" w:eastAsia="Arial"/>
          <w:sz w:val="23"/>
          <w:szCs w:val="23"/>
          <w:color w:val="727575"/>
          <w:spacing w:val="4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u</w:t>
      </w:r>
      <w:r>
        <w:rPr>
          <w:rFonts w:ascii="Arial" w:hAnsi="Arial" w:cs="Arial" w:eastAsia="Arial"/>
          <w:sz w:val="23"/>
          <w:szCs w:val="23"/>
          <w:color w:val="5B5B5B"/>
          <w:spacing w:val="-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7"/>
        </w:rPr>
        <w:t>could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7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look</w:t>
      </w:r>
      <w:r>
        <w:rPr>
          <w:rFonts w:ascii="Arial" w:hAnsi="Arial" w:cs="Arial" w:eastAsia="Arial"/>
          <w:sz w:val="23"/>
          <w:szCs w:val="23"/>
          <w:color w:val="5B5B5B"/>
          <w:spacing w:val="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pictur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books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together,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or</w:t>
      </w:r>
      <w:r>
        <w:rPr>
          <w:rFonts w:ascii="Arial" w:hAnsi="Arial" w:cs="Arial" w:eastAsia="Arial"/>
          <w:sz w:val="23"/>
          <w:szCs w:val="23"/>
          <w:color w:val="5B5B5B"/>
          <w:spacing w:val="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make</w:t>
      </w:r>
      <w:r>
        <w:rPr>
          <w:rFonts w:ascii="Arial" w:hAnsi="Arial" w:cs="Arial" w:eastAsia="Arial"/>
          <w:sz w:val="23"/>
          <w:szCs w:val="23"/>
          <w:color w:val="5B5B5B"/>
          <w:spacing w:val="1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simple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toy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and</w:t>
      </w:r>
      <w:r>
        <w:rPr>
          <w:rFonts w:ascii="Arial" w:hAnsi="Arial" w:cs="Arial" w:eastAsia="Arial"/>
          <w:sz w:val="23"/>
          <w:szCs w:val="23"/>
          <w:color w:val="5B5B5B"/>
          <w:spacing w:val="1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5"/>
        </w:rPr>
        <w:t>pictures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5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wit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h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pens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,</w:t>
      </w:r>
      <w:r>
        <w:rPr>
          <w:rFonts w:ascii="Arial" w:hAnsi="Arial" w:cs="Arial" w:eastAsia="Arial"/>
          <w:sz w:val="23"/>
          <w:szCs w:val="23"/>
          <w:color w:val="5B5B5B"/>
          <w:spacing w:val="4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paper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,</w:t>
      </w:r>
      <w:r>
        <w:rPr>
          <w:rFonts w:ascii="Arial" w:hAnsi="Arial" w:cs="Arial" w:eastAsia="Arial"/>
          <w:sz w:val="23"/>
          <w:szCs w:val="23"/>
          <w:color w:val="5B5B5B"/>
          <w:spacing w:val="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fabric,</w:t>
      </w:r>
      <w:r>
        <w:rPr>
          <w:rFonts w:ascii="Arial" w:hAnsi="Arial" w:cs="Arial" w:eastAsia="Arial"/>
          <w:sz w:val="23"/>
          <w:szCs w:val="23"/>
          <w:color w:val="5B5B5B"/>
          <w:spacing w:val="1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6"/>
        </w:rPr>
        <w:t>etc.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63" w:lineRule="auto"/>
        <w:ind w:left="4775" w:right="573" w:firstLine="7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</w:t>
      </w:r>
      <w:r>
        <w:rPr>
          <w:rFonts w:ascii="Arial" w:hAnsi="Arial" w:cs="Arial" w:eastAsia="Arial"/>
          <w:sz w:val="23"/>
          <w:szCs w:val="23"/>
          <w:color w:val="5B5B5B"/>
          <w:spacing w:val="-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2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end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excitin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g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play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or</w:t>
      </w:r>
      <w:r>
        <w:rPr>
          <w:rFonts w:ascii="Arial" w:hAnsi="Arial" w:cs="Arial" w:eastAsia="Arial"/>
          <w:sz w:val="23"/>
          <w:szCs w:val="23"/>
          <w:color w:val="5B5B5B"/>
          <w:spacing w:val="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activit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</w:t>
      </w:r>
      <w:r>
        <w:rPr>
          <w:rFonts w:ascii="Arial" w:hAnsi="Arial" w:cs="Arial" w:eastAsia="Arial"/>
          <w:sz w:val="23"/>
          <w:szCs w:val="23"/>
          <w:color w:val="5B5B5B"/>
          <w:spacing w:val="3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sessions</w:t>
      </w:r>
      <w:r>
        <w:rPr>
          <w:rFonts w:ascii="Arial" w:hAnsi="Arial" w:cs="Arial" w:eastAsia="Arial"/>
          <w:sz w:val="23"/>
          <w:szCs w:val="23"/>
          <w:color w:val="5B5B5B"/>
          <w:spacing w:val="4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wit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h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</w:t>
      </w:r>
      <w:r>
        <w:rPr>
          <w:rFonts w:ascii="Arial" w:hAnsi="Arial" w:cs="Arial" w:eastAsia="Arial"/>
          <w:sz w:val="23"/>
          <w:szCs w:val="23"/>
          <w:color w:val="5B5B5B"/>
          <w:spacing w:val="1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wind-down</w:t>
      </w:r>
      <w:r>
        <w:rPr>
          <w:rFonts w:ascii="Arial" w:hAnsi="Arial" w:cs="Arial" w:eastAsia="Arial"/>
          <w:sz w:val="23"/>
          <w:szCs w:val="23"/>
          <w:color w:val="5B5B5B"/>
          <w:spacing w:val="4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tim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12"/>
        </w:rPr>
        <w:t>in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12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which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and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your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child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can</w:t>
      </w:r>
      <w:r>
        <w:rPr>
          <w:rFonts w:ascii="Arial" w:hAnsi="Arial" w:cs="Arial" w:eastAsia="Arial"/>
          <w:sz w:val="23"/>
          <w:szCs w:val="23"/>
          <w:color w:val="5B5B5B"/>
          <w:spacing w:val="2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enjoy</w:t>
      </w:r>
      <w:r>
        <w:rPr>
          <w:rFonts w:ascii="Arial" w:hAnsi="Arial" w:cs="Arial" w:eastAsia="Arial"/>
          <w:sz w:val="23"/>
          <w:szCs w:val="23"/>
          <w:color w:val="5B5B5B"/>
          <w:spacing w:val="2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</w:t>
      </w:r>
      <w:r>
        <w:rPr>
          <w:rFonts w:ascii="Arial" w:hAnsi="Arial" w:cs="Arial" w:eastAsia="Arial"/>
          <w:sz w:val="23"/>
          <w:szCs w:val="23"/>
          <w:color w:val="5B5B5B"/>
          <w:spacing w:val="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</w:t>
      </w:r>
      <w:r>
        <w:rPr>
          <w:rFonts w:ascii="Arial" w:hAnsi="Arial" w:cs="Arial" w:eastAsia="Arial"/>
          <w:sz w:val="23"/>
          <w:szCs w:val="23"/>
          <w:color w:val="5B5B5B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moment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3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6"/>
        </w:rPr>
        <w:t>cal</w:t>
      </w:r>
      <w:r>
        <w:rPr>
          <w:rFonts w:ascii="Arial" w:hAnsi="Arial" w:cs="Arial" w:eastAsia="Arial"/>
          <w:sz w:val="23"/>
          <w:szCs w:val="23"/>
          <w:color w:val="5B5B5B"/>
          <w:spacing w:val="-11"/>
          <w:w w:val="106"/>
        </w:rPr>
        <w:t>m</w:t>
      </w:r>
      <w:r>
        <w:rPr>
          <w:rFonts w:ascii="Arial" w:hAnsi="Arial" w:cs="Arial" w:eastAsia="Arial"/>
          <w:sz w:val="23"/>
          <w:szCs w:val="23"/>
          <w:color w:val="727575"/>
          <w:spacing w:val="0"/>
          <w:w w:val="119"/>
        </w:rPr>
        <w:t>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0" w:after="0" w:line="251" w:lineRule="exact"/>
        <w:ind w:left="4789" w:right="1489"/>
        <w:jc w:val="both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•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   </w:t>
      </w:r>
      <w:r>
        <w:rPr>
          <w:rFonts w:ascii="Arial" w:hAnsi="Arial" w:cs="Arial" w:eastAsia="Arial"/>
          <w:sz w:val="23"/>
          <w:szCs w:val="23"/>
          <w:color w:val="5B5B5B"/>
          <w:spacing w:val="1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</w:t>
      </w:r>
      <w:r>
        <w:rPr>
          <w:rFonts w:ascii="Arial" w:hAnsi="Arial" w:cs="Arial" w:eastAsia="Arial"/>
          <w:sz w:val="23"/>
          <w:szCs w:val="23"/>
          <w:color w:val="5B5B5B"/>
          <w:spacing w:val="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have</w:t>
      </w:r>
      <w:r>
        <w:rPr>
          <w:rFonts w:ascii="Arial" w:hAnsi="Arial" w:cs="Arial" w:eastAsia="Arial"/>
          <w:sz w:val="23"/>
          <w:szCs w:val="23"/>
          <w:color w:val="5B5B5B"/>
          <w:spacing w:val="2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some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tim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2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when</w:t>
      </w:r>
      <w:r>
        <w:rPr>
          <w:rFonts w:ascii="Arial" w:hAnsi="Arial" w:cs="Arial" w:eastAsia="Arial"/>
          <w:sz w:val="23"/>
          <w:szCs w:val="23"/>
          <w:color w:val="5B5B5B"/>
          <w:spacing w:val="2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are</w:t>
      </w:r>
      <w:r>
        <w:rPr>
          <w:rFonts w:ascii="Arial" w:hAnsi="Arial" w:cs="Arial" w:eastAsia="Arial"/>
          <w:sz w:val="23"/>
          <w:szCs w:val="23"/>
          <w:color w:val="5B5B5B"/>
          <w:spacing w:val="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jus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2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focuse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</w:t>
      </w:r>
      <w:r>
        <w:rPr>
          <w:rFonts w:ascii="Arial" w:hAnsi="Arial" w:cs="Arial" w:eastAsia="Arial"/>
          <w:sz w:val="23"/>
          <w:szCs w:val="23"/>
          <w:color w:val="5B5B5B"/>
          <w:spacing w:val="3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on</w:t>
      </w:r>
      <w:r>
        <w:rPr>
          <w:rFonts w:ascii="Arial" w:hAnsi="Arial" w:cs="Arial" w:eastAsia="Arial"/>
          <w:sz w:val="23"/>
          <w:szCs w:val="23"/>
          <w:color w:val="5B5B5B"/>
          <w:spacing w:val="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5"/>
        </w:rPr>
        <w:t>the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33" w:after="0" w:line="263" w:lineRule="auto"/>
        <w:ind w:left="5142" w:right="521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experience</w:t>
      </w:r>
      <w:r>
        <w:rPr>
          <w:rFonts w:ascii="Arial" w:hAnsi="Arial" w:cs="Arial" w:eastAsia="Arial"/>
          <w:sz w:val="23"/>
          <w:szCs w:val="23"/>
          <w:color w:val="5B5B5B"/>
          <w:spacing w:val="4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being</w:t>
      </w:r>
      <w:r>
        <w:rPr>
          <w:rFonts w:ascii="Arial" w:hAnsi="Arial" w:cs="Arial" w:eastAsia="Arial"/>
          <w:sz w:val="23"/>
          <w:szCs w:val="23"/>
          <w:color w:val="5B5B5B"/>
          <w:spacing w:val="2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wit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h</w:t>
      </w:r>
      <w:r>
        <w:rPr>
          <w:rFonts w:ascii="Arial" w:hAnsi="Arial" w:cs="Arial" w:eastAsia="Arial"/>
          <w:sz w:val="23"/>
          <w:szCs w:val="23"/>
          <w:color w:val="5B5B5B"/>
          <w:spacing w:val="3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your</w:t>
      </w:r>
      <w:r>
        <w:rPr>
          <w:rFonts w:ascii="Arial" w:hAnsi="Arial" w:cs="Arial" w:eastAsia="Arial"/>
          <w:sz w:val="23"/>
          <w:szCs w:val="23"/>
          <w:color w:val="5B5B5B"/>
          <w:spacing w:val="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child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,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no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on</w:t>
      </w:r>
      <w:r>
        <w:rPr>
          <w:rFonts w:ascii="Arial" w:hAnsi="Arial" w:cs="Arial" w:eastAsia="Arial"/>
          <w:sz w:val="23"/>
          <w:szCs w:val="23"/>
          <w:color w:val="5B5B5B"/>
          <w:spacing w:val="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thing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3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need</w:t>
      </w:r>
      <w:r>
        <w:rPr>
          <w:rFonts w:ascii="Arial" w:hAnsi="Arial" w:cs="Arial" w:eastAsia="Arial"/>
          <w:sz w:val="23"/>
          <w:szCs w:val="23"/>
          <w:color w:val="5B5B5B"/>
          <w:spacing w:val="2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6"/>
        </w:rPr>
        <w:t>get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6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done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,</w:t>
      </w:r>
      <w:r>
        <w:rPr>
          <w:rFonts w:ascii="Arial" w:hAnsi="Arial" w:cs="Arial" w:eastAsia="Arial"/>
          <w:sz w:val="23"/>
          <w:szCs w:val="23"/>
          <w:color w:val="5B5B5B"/>
          <w:spacing w:val="3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on</w:t>
      </w:r>
      <w:r>
        <w:rPr>
          <w:rFonts w:ascii="Arial" w:hAnsi="Arial" w:cs="Arial" w:eastAsia="Arial"/>
          <w:sz w:val="23"/>
          <w:szCs w:val="23"/>
          <w:color w:val="5B5B5B"/>
          <w:spacing w:val="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people</w:t>
      </w:r>
      <w:r>
        <w:rPr>
          <w:rFonts w:ascii="Arial" w:hAnsi="Arial" w:cs="Arial" w:eastAsia="Arial"/>
          <w:sz w:val="23"/>
          <w:szCs w:val="23"/>
          <w:color w:val="5B5B5B"/>
          <w:spacing w:val="3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or</w:t>
      </w:r>
      <w:r>
        <w:rPr>
          <w:rFonts w:ascii="Arial" w:hAnsi="Arial" w:cs="Arial" w:eastAsia="Arial"/>
          <w:sz w:val="23"/>
          <w:szCs w:val="23"/>
          <w:color w:val="5B5B5B"/>
          <w:spacing w:val="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event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2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that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have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made</w:t>
      </w:r>
      <w:r>
        <w:rPr>
          <w:rFonts w:ascii="Arial" w:hAnsi="Arial" w:cs="Arial" w:eastAsia="Arial"/>
          <w:sz w:val="23"/>
          <w:szCs w:val="23"/>
          <w:color w:val="5B5B5B"/>
          <w:spacing w:val="2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upse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3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or</w:t>
      </w:r>
      <w:r>
        <w:rPr>
          <w:rFonts w:ascii="Arial" w:hAnsi="Arial" w:cs="Arial" w:eastAsia="Arial"/>
          <w:sz w:val="23"/>
          <w:szCs w:val="23"/>
          <w:color w:val="5B5B5B"/>
          <w:spacing w:val="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2"/>
        </w:rPr>
        <w:t>angry.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1" w:after="0" w:line="259" w:lineRule="auto"/>
        <w:ind w:left="5128" w:right="502" w:firstLine="-339"/>
        <w:jc w:val="left"/>
        <w:tabs>
          <w:tab w:pos="5140" w:val="left"/>
        </w:tabs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•</w:t>
      </w:r>
      <w:r>
        <w:rPr>
          <w:rFonts w:ascii="Arial" w:hAnsi="Arial" w:cs="Arial" w:eastAsia="Arial"/>
          <w:sz w:val="23"/>
          <w:szCs w:val="23"/>
          <w:color w:val="5B5B5B"/>
          <w:spacing w:val="-4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ab/>
        <w:tab/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</w:t>
      </w:r>
      <w:r>
        <w:rPr>
          <w:rFonts w:ascii="Arial" w:hAnsi="Arial" w:cs="Arial" w:eastAsia="Arial"/>
          <w:sz w:val="23"/>
          <w:szCs w:val="23"/>
          <w:color w:val="5B5B5B"/>
          <w:spacing w:val="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relax</w:t>
      </w:r>
      <w:r>
        <w:rPr>
          <w:rFonts w:ascii="Arial" w:hAnsi="Arial" w:cs="Arial" w:eastAsia="Arial"/>
          <w:sz w:val="23"/>
          <w:szCs w:val="23"/>
          <w:color w:val="5B5B5B"/>
          <w:spacing w:val="2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int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being</w:t>
      </w:r>
      <w:r>
        <w:rPr>
          <w:rFonts w:ascii="Arial" w:hAnsi="Arial" w:cs="Arial" w:eastAsia="Arial"/>
          <w:sz w:val="23"/>
          <w:szCs w:val="23"/>
          <w:color w:val="5B5B5B"/>
          <w:spacing w:val="3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</w:t>
      </w:r>
      <w:r>
        <w:rPr>
          <w:rFonts w:ascii="Arial" w:hAnsi="Arial" w:cs="Arial" w:eastAsia="Arial"/>
          <w:sz w:val="23"/>
          <w:szCs w:val="23"/>
          <w:color w:val="5B5B5B"/>
          <w:spacing w:val="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parent:</w:t>
      </w:r>
      <w:r>
        <w:rPr>
          <w:rFonts w:ascii="Arial" w:hAnsi="Arial" w:cs="Arial" w:eastAsia="Arial"/>
          <w:sz w:val="23"/>
          <w:szCs w:val="23"/>
          <w:color w:val="5B5B5B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1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experience</w:t>
      </w:r>
      <w:r>
        <w:rPr>
          <w:rFonts w:ascii="Arial" w:hAnsi="Arial" w:cs="Arial" w:eastAsia="Arial"/>
          <w:sz w:val="23"/>
          <w:szCs w:val="23"/>
          <w:color w:val="5B5B5B"/>
          <w:spacing w:val="5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may</w:t>
      </w:r>
      <w:r>
        <w:rPr>
          <w:rFonts w:ascii="Arial" w:hAnsi="Arial" w:cs="Arial" w:eastAsia="Arial"/>
          <w:sz w:val="23"/>
          <w:szCs w:val="23"/>
          <w:color w:val="5B5B5B"/>
          <w:spacing w:val="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be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</w:rPr>
        <w:t>unfamiliar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or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even</w:t>
      </w:r>
      <w:r>
        <w:rPr>
          <w:rFonts w:ascii="Arial" w:hAnsi="Arial" w:cs="Arial" w:eastAsia="Arial"/>
          <w:sz w:val="23"/>
          <w:szCs w:val="23"/>
          <w:color w:val="5B5B5B"/>
          <w:spacing w:val="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scary</w:t>
      </w:r>
      <w:r>
        <w:rPr>
          <w:rFonts w:ascii="Arial" w:hAnsi="Arial" w:cs="Arial" w:eastAsia="Arial"/>
          <w:sz w:val="23"/>
          <w:szCs w:val="23"/>
          <w:color w:val="5B5B5B"/>
          <w:spacing w:val="2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bu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followin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g</w:t>
      </w:r>
      <w:r>
        <w:rPr>
          <w:rFonts w:ascii="Arial" w:hAnsi="Arial" w:cs="Arial" w:eastAsia="Arial"/>
          <w:sz w:val="23"/>
          <w:szCs w:val="23"/>
          <w:color w:val="5B5B5B"/>
          <w:spacing w:val="4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your</w:t>
      </w:r>
      <w:r>
        <w:rPr>
          <w:rFonts w:ascii="Arial" w:hAnsi="Arial" w:cs="Arial" w:eastAsia="Arial"/>
          <w:sz w:val="23"/>
          <w:szCs w:val="23"/>
          <w:color w:val="5B5B5B"/>
          <w:spacing w:val="1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baby'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3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lead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and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your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8"/>
        </w:rPr>
        <w:t>own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8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6"/>
        </w:rPr>
        <w:t>instinct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6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-28"/>
          <w:w w:val="106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1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care</w:t>
      </w:r>
      <w:r>
        <w:rPr>
          <w:rFonts w:ascii="Arial" w:hAnsi="Arial" w:cs="Arial" w:eastAsia="Arial"/>
          <w:sz w:val="23"/>
          <w:szCs w:val="23"/>
          <w:color w:val="5B5B5B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and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comfort</w:t>
      </w:r>
      <w:r>
        <w:rPr>
          <w:rFonts w:ascii="Arial" w:hAnsi="Arial" w:cs="Arial" w:eastAsia="Arial"/>
          <w:sz w:val="23"/>
          <w:szCs w:val="23"/>
          <w:color w:val="5B5B5B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m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will</w:t>
      </w:r>
      <w:r>
        <w:rPr>
          <w:rFonts w:ascii="Arial" w:hAnsi="Arial" w:cs="Arial" w:eastAsia="Arial"/>
          <w:sz w:val="23"/>
          <w:szCs w:val="23"/>
          <w:color w:val="5B5B5B"/>
          <w:spacing w:val="1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enable</w:t>
      </w:r>
      <w:r>
        <w:rPr>
          <w:rFonts w:ascii="Arial" w:hAnsi="Arial" w:cs="Arial" w:eastAsia="Arial"/>
          <w:sz w:val="23"/>
          <w:szCs w:val="23"/>
          <w:color w:val="5B5B5B"/>
          <w:spacing w:val="4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1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learn</w:t>
      </w:r>
      <w:r>
        <w:rPr>
          <w:rFonts w:ascii="Arial" w:hAnsi="Arial" w:cs="Arial" w:eastAsia="Arial"/>
          <w:sz w:val="23"/>
          <w:szCs w:val="23"/>
          <w:color w:val="5B5B5B"/>
          <w:spacing w:val="2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on</w:t>
      </w:r>
      <w:r>
        <w:rPr>
          <w:rFonts w:ascii="Arial" w:hAnsi="Arial" w:cs="Arial" w:eastAsia="Arial"/>
          <w:sz w:val="23"/>
          <w:szCs w:val="23"/>
          <w:color w:val="5B5B5B"/>
          <w:spacing w:val="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5"/>
        </w:rPr>
        <w:t>the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5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2"/>
        </w:rPr>
        <w:t>job.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70" w:lineRule="auto"/>
        <w:ind w:left="4782" w:right="601" w:firstLine="7"/>
        <w:jc w:val="left"/>
        <w:rPr>
          <w:rFonts w:ascii="Arial" w:hAnsi="Arial" w:cs="Arial" w:eastAsia="Arial"/>
          <w:sz w:val="23"/>
          <w:szCs w:val="23"/>
        </w:rPr>
      </w:pPr>
      <w:rPr/>
      <w:r>
        <w:rPr/>
        <w:pict>
          <v:group style="position:absolute;margin-left:61.26923pt;margin-top:5.24957pt;width:546.823pt;height:226.47443pt;mso-position-horizontal-relative:page;mso-position-vertical-relative:paragraph;z-index:-3277" coordorigin="1225,105" coordsize="10936,4529">
            <v:shape style="position:absolute;left:1225;top:1658;width:3822;height:2977" type="#_x0000_t75">
              <v:imagedata r:id="rId131" o:title=""/>
            </v:shape>
            <v:group style="position:absolute;left:4657;top:126;width:2;height:1786" coordorigin="4657,126" coordsize="2,1786">
              <v:shape style="position:absolute;left:4657;top:126;width:2;height:1786" coordorigin="4657,126" coordsize="0,1786" path="m4657,1912l4657,126e" filled="f" stroked="t" strokeweight="2.075991pt" strokecolor="#EFBC8C">
                <v:path arrowok="t"/>
              </v:shape>
            </v:group>
            <v:group style="position:absolute;left:4768;top:2109;width:7370;height:2" coordorigin="4768,2109" coordsize="7370,2">
              <v:shape style="position:absolute;left:4768;top:2109;width:7370;height:2" coordorigin="4768,2109" coordsize="7370,0" path="m4768,2109l12138,2109e" filled="f" stroked="t" strokeweight="2.421989pt" strokecolor="#EFB890">
                <v:path arrowok="t"/>
              </v:shape>
            </v:group>
            <v:group style="position:absolute;left:4782;top:4203;width:2810;height:2" coordorigin="4782,4203" coordsize="2810,2">
              <v:shape style="position:absolute;left:4782;top:4203;width:2810;height:2" coordorigin="4782,4203" coordsize="2810,0" path="m4782,4203l7591,4203e" filled="f" stroked="t" strokeweight="1.383994pt" strokecolor="#E8AFA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615.185181pt;margin-top:2.134367pt;width:.1pt;height:97.600169pt;mso-position-horizontal-relative:page;mso-position-vertical-relative:paragraph;z-index:-3273" coordorigin="12304,43" coordsize="2,1952">
            <v:shape style="position:absolute;left:12304;top:43;width:2;height:1952" coordorigin="12304,43" coordsize="0,1952" path="m12304,1995l12304,43e" filled="f" stroked="t" strokeweight="1.383994pt" strokecolor="#EFB893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Cuddle</w:t>
      </w:r>
      <w:r>
        <w:rPr>
          <w:rFonts w:ascii="Arial" w:hAnsi="Arial" w:cs="Arial" w:eastAsia="Arial"/>
          <w:sz w:val="23"/>
          <w:szCs w:val="23"/>
          <w:color w:val="5B5B5B"/>
          <w:spacing w:val="4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your</w:t>
      </w:r>
      <w:r>
        <w:rPr>
          <w:rFonts w:ascii="Arial" w:hAnsi="Arial" w:cs="Arial" w:eastAsia="Arial"/>
          <w:sz w:val="23"/>
          <w:szCs w:val="23"/>
          <w:color w:val="5B5B5B"/>
          <w:spacing w:val="1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baby</w:t>
      </w:r>
      <w:r>
        <w:rPr>
          <w:rFonts w:ascii="Arial" w:hAnsi="Arial" w:cs="Arial" w:eastAsia="Arial"/>
          <w:sz w:val="23"/>
          <w:szCs w:val="23"/>
          <w:color w:val="5B5B5B"/>
          <w:spacing w:val="2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as</w:t>
      </w:r>
      <w:r>
        <w:rPr>
          <w:rFonts w:ascii="Arial" w:hAnsi="Arial" w:cs="Arial" w:eastAsia="Arial"/>
          <w:sz w:val="23"/>
          <w:szCs w:val="23"/>
          <w:color w:val="5B5B5B"/>
          <w:spacing w:val="1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ofte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n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as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38"/>
        </w:rPr>
        <w:t>like-</w:t>
      </w:r>
      <w:r>
        <w:rPr>
          <w:rFonts w:ascii="Arial" w:hAnsi="Arial" w:cs="Arial" w:eastAsia="Arial"/>
          <w:sz w:val="23"/>
          <w:szCs w:val="23"/>
          <w:color w:val="5B5B5B"/>
          <w:spacing w:val="-2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babies</w:t>
      </w:r>
      <w:r>
        <w:rPr>
          <w:rFonts w:ascii="Arial" w:hAnsi="Arial" w:cs="Arial" w:eastAsia="Arial"/>
          <w:sz w:val="23"/>
          <w:szCs w:val="23"/>
          <w:color w:val="5B5B5B"/>
          <w:spacing w:val="3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can't</w:t>
      </w:r>
      <w:r>
        <w:rPr>
          <w:rFonts w:ascii="Arial" w:hAnsi="Arial" w:cs="Arial" w:eastAsia="Arial"/>
          <w:sz w:val="23"/>
          <w:szCs w:val="23"/>
          <w:color w:val="5B5B5B"/>
          <w:spacing w:val="2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have</w:t>
      </w:r>
      <w:r>
        <w:rPr>
          <w:rFonts w:ascii="Arial" w:hAnsi="Arial" w:cs="Arial" w:eastAsia="Arial"/>
          <w:sz w:val="23"/>
          <w:szCs w:val="23"/>
          <w:color w:val="5B5B5B"/>
          <w:spacing w:val="1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7"/>
        </w:rPr>
        <w:t>much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7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</w:rPr>
        <w:t>contact.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0" w:after="0" w:line="252" w:lineRule="exact"/>
        <w:ind w:left="4789" w:right="779"/>
        <w:jc w:val="both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•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   </w:t>
      </w:r>
      <w:r>
        <w:rPr>
          <w:rFonts w:ascii="Arial" w:hAnsi="Arial" w:cs="Arial" w:eastAsia="Arial"/>
          <w:sz w:val="23"/>
          <w:szCs w:val="23"/>
          <w:color w:val="5B5B5B"/>
          <w:spacing w:val="3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Respec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2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space</w:t>
      </w:r>
      <w:r>
        <w:rPr>
          <w:rFonts w:ascii="Arial" w:hAnsi="Arial" w:cs="Arial" w:eastAsia="Arial"/>
          <w:sz w:val="23"/>
          <w:szCs w:val="23"/>
          <w:color w:val="5B5B5B"/>
          <w:spacing w:val="2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infant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as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</w:t>
      </w:r>
      <w:r>
        <w:rPr>
          <w:rFonts w:ascii="Arial" w:hAnsi="Arial" w:cs="Arial" w:eastAsia="Arial"/>
          <w:sz w:val="23"/>
          <w:szCs w:val="23"/>
          <w:color w:val="5B5B5B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grow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older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.</w:t>
      </w:r>
      <w:r>
        <w:rPr>
          <w:rFonts w:ascii="Arial" w:hAnsi="Arial" w:cs="Arial" w:eastAsia="Arial"/>
          <w:sz w:val="23"/>
          <w:szCs w:val="23"/>
          <w:color w:val="5B5B5B"/>
          <w:spacing w:val="-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Ther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may</w:t>
      </w:r>
      <w:r>
        <w:rPr>
          <w:rFonts w:ascii="Arial" w:hAnsi="Arial" w:cs="Arial" w:eastAsia="Arial"/>
          <w:sz w:val="23"/>
          <w:szCs w:val="23"/>
          <w:color w:val="5B5B5B"/>
          <w:spacing w:val="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5"/>
        </w:rPr>
        <w:t>be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26" w:after="0" w:line="257" w:lineRule="auto"/>
        <w:ind w:left="5142" w:right="889" w:firstLine="-7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time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2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when</w:t>
      </w:r>
      <w:r>
        <w:rPr>
          <w:rFonts w:ascii="Arial" w:hAnsi="Arial" w:cs="Arial" w:eastAsia="Arial"/>
          <w:sz w:val="23"/>
          <w:szCs w:val="23"/>
          <w:color w:val="5B5B5B"/>
          <w:spacing w:val="1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</w:t>
      </w:r>
      <w:r>
        <w:rPr>
          <w:rFonts w:ascii="Arial" w:hAnsi="Arial" w:cs="Arial" w:eastAsia="Arial"/>
          <w:sz w:val="23"/>
          <w:szCs w:val="23"/>
          <w:color w:val="5B5B5B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don't</w:t>
      </w:r>
      <w:r>
        <w:rPr>
          <w:rFonts w:ascii="Arial" w:hAnsi="Arial" w:cs="Arial" w:eastAsia="Arial"/>
          <w:sz w:val="23"/>
          <w:szCs w:val="23"/>
          <w:color w:val="5B5B5B"/>
          <w:spacing w:val="2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wan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</w:t>
      </w:r>
      <w:r>
        <w:rPr>
          <w:rFonts w:ascii="Arial" w:hAnsi="Arial" w:cs="Arial" w:eastAsia="Arial"/>
          <w:sz w:val="23"/>
          <w:szCs w:val="23"/>
          <w:color w:val="5B5B5B"/>
          <w:spacing w:val="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cuddle</w:t>
      </w:r>
      <w:r>
        <w:rPr>
          <w:rFonts w:ascii="Arial" w:hAnsi="Arial" w:cs="Arial" w:eastAsia="Arial"/>
          <w:sz w:val="23"/>
          <w:szCs w:val="23"/>
          <w:color w:val="5B5B5B"/>
          <w:spacing w:val="3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bu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</w:t>
      </w:r>
      <w:r>
        <w:rPr>
          <w:rFonts w:ascii="Arial" w:hAnsi="Arial" w:cs="Arial" w:eastAsia="Arial"/>
          <w:sz w:val="23"/>
          <w:szCs w:val="23"/>
          <w:color w:val="5B5B5B"/>
          <w:spacing w:val="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should</w:t>
      </w:r>
      <w:r>
        <w:rPr>
          <w:rFonts w:ascii="Arial" w:hAnsi="Arial" w:cs="Arial" w:eastAsia="Arial"/>
          <w:sz w:val="23"/>
          <w:szCs w:val="23"/>
          <w:color w:val="5B5B5B"/>
          <w:spacing w:val="2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</w:t>
      </w:r>
      <w:r>
        <w:rPr>
          <w:rFonts w:ascii="Arial" w:hAnsi="Arial" w:cs="Arial" w:eastAsia="Arial"/>
          <w:sz w:val="23"/>
          <w:szCs w:val="23"/>
          <w:color w:val="5B5B5B"/>
          <w:spacing w:val="1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2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3"/>
        </w:rPr>
        <w:t>find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3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othe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r</w:t>
      </w:r>
      <w:r>
        <w:rPr>
          <w:rFonts w:ascii="Arial" w:hAnsi="Arial" w:cs="Arial" w:eastAsia="Arial"/>
          <w:sz w:val="23"/>
          <w:szCs w:val="23"/>
          <w:color w:val="5B5B5B"/>
          <w:spacing w:val="3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ways</w:t>
      </w:r>
      <w:r>
        <w:rPr>
          <w:rFonts w:ascii="Arial" w:hAnsi="Arial" w:cs="Arial" w:eastAsia="Arial"/>
          <w:sz w:val="23"/>
          <w:szCs w:val="23"/>
          <w:color w:val="5B5B5B"/>
          <w:spacing w:val="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1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provide</w:t>
      </w:r>
      <w:r>
        <w:rPr>
          <w:rFonts w:ascii="Arial" w:hAnsi="Arial" w:cs="Arial" w:eastAsia="Arial"/>
          <w:sz w:val="23"/>
          <w:szCs w:val="23"/>
          <w:color w:val="5B5B5B"/>
          <w:spacing w:val="3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reassuring</w:t>
      </w:r>
      <w:r>
        <w:rPr>
          <w:rFonts w:ascii="Arial" w:hAnsi="Arial" w:cs="Arial" w:eastAsia="Arial"/>
          <w:sz w:val="23"/>
          <w:szCs w:val="23"/>
          <w:color w:val="5B5B5B"/>
          <w:spacing w:val="4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</w:rPr>
        <w:t>contact.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7" w:after="0" w:line="263" w:lineRule="auto"/>
        <w:ind w:left="5142" w:right="647" w:firstLine="-353"/>
        <w:jc w:val="left"/>
        <w:tabs>
          <w:tab w:pos="5140" w:val="left"/>
        </w:tabs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•</w:t>
      </w:r>
      <w:r>
        <w:rPr>
          <w:rFonts w:ascii="Arial" w:hAnsi="Arial" w:cs="Arial" w:eastAsia="Arial"/>
          <w:sz w:val="23"/>
          <w:szCs w:val="23"/>
          <w:color w:val="5B5B5B"/>
          <w:spacing w:val="-4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ab/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Toddler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love</w:t>
      </w:r>
      <w:r>
        <w:rPr>
          <w:rFonts w:ascii="Arial" w:hAnsi="Arial" w:cs="Arial" w:eastAsia="Arial"/>
          <w:sz w:val="23"/>
          <w:szCs w:val="23"/>
          <w:color w:val="5B5B5B"/>
          <w:spacing w:val="1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giving</w:t>
      </w:r>
      <w:r>
        <w:rPr>
          <w:rFonts w:ascii="Arial" w:hAnsi="Arial" w:cs="Arial" w:eastAsia="Arial"/>
          <w:sz w:val="23"/>
          <w:szCs w:val="23"/>
          <w:color w:val="5B5B5B"/>
          <w:spacing w:val="2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as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well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as</w:t>
      </w:r>
      <w:r>
        <w:rPr>
          <w:rFonts w:ascii="Arial" w:hAnsi="Arial" w:cs="Arial" w:eastAsia="Arial"/>
          <w:sz w:val="23"/>
          <w:szCs w:val="23"/>
          <w:color w:val="5B5B5B"/>
          <w:spacing w:val="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receiving</w:t>
      </w:r>
      <w:r>
        <w:rPr>
          <w:rFonts w:ascii="Arial" w:hAnsi="Arial" w:cs="Arial" w:eastAsia="Arial"/>
          <w:sz w:val="23"/>
          <w:szCs w:val="23"/>
          <w:color w:val="5B5B5B"/>
          <w:spacing w:val="4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all</w:t>
      </w:r>
      <w:r>
        <w:rPr>
          <w:rFonts w:ascii="Arial" w:hAnsi="Arial" w:cs="Arial" w:eastAsia="Arial"/>
          <w:sz w:val="23"/>
          <w:szCs w:val="23"/>
          <w:color w:val="5B5B5B"/>
          <w:spacing w:val="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thes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different</w:t>
      </w:r>
      <w:r>
        <w:rPr>
          <w:rFonts w:ascii="Arial" w:hAnsi="Arial" w:cs="Arial" w:eastAsia="Arial"/>
          <w:sz w:val="23"/>
          <w:szCs w:val="23"/>
          <w:color w:val="5B5B5B"/>
          <w:spacing w:val="2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6"/>
        </w:rPr>
        <w:t>types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6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physical</w:t>
      </w:r>
      <w:r>
        <w:rPr>
          <w:rFonts w:ascii="Arial" w:hAnsi="Arial" w:cs="Arial" w:eastAsia="Arial"/>
          <w:sz w:val="23"/>
          <w:szCs w:val="23"/>
          <w:color w:val="5B5B5B"/>
          <w:spacing w:val="3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3"/>
        </w:rPr>
        <w:t>contact.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7" w:lineRule="auto"/>
        <w:ind w:left="4789" w:right="627" w:firstLine="-7"/>
        <w:jc w:val="left"/>
        <w:rPr>
          <w:rFonts w:ascii="Arial" w:hAnsi="Arial" w:cs="Arial" w:eastAsia="Arial"/>
          <w:sz w:val="23"/>
          <w:szCs w:val="23"/>
        </w:rPr>
      </w:pPr>
      <w:rPr/>
      <w:r>
        <w:rPr/>
        <w:pict>
          <v:group style="position:absolute;margin-left:299.634644pt;margin-top:-10.671332pt;width:306.208606pt;height:.1pt;mso-position-horizontal-relative:page;mso-position-vertical-relative:paragraph;z-index:-3275" coordorigin="5993,-213" coordsize="6124,2">
            <v:shape style="position:absolute;left:5993;top:-213;width:6124;height:2" coordorigin="5993,-213" coordsize="6124,0" path="m5993,-213l12117,-213e" filled="f" stroked="t" strokeweight="1.383994pt" strokecolor="#E8AFAC">
              <v:path arrowok="t"/>
            </v:shape>
          </v:group>
          <w10:wrap type="none"/>
        </w:pict>
      </w:r>
      <w:r>
        <w:rPr/>
        <w:pict>
          <v:group style="position:absolute;margin-left:615.185181pt;margin-top:-4.787633pt;width:.1pt;height:82.025673pt;mso-position-horizontal-relative:page;mso-position-vertical-relative:paragraph;z-index:-3272" coordorigin="12304,-96" coordsize="2,1641">
            <v:shape style="position:absolute;left:12304;top:-96;width:2;height:1641" coordorigin="12304,-96" coordsize="0,1641" path="m12304,1545l12304,-96e" filled="f" stroked="t" strokeweight="1.383994pt" strokecolor="#E8AFA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Tr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</w:t>
      </w:r>
      <w:r>
        <w:rPr>
          <w:rFonts w:ascii="Arial" w:hAnsi="Arial" w:cs="Arial" w:eastAsia="Arial"/>
          <w:sz w:val="23"/>
          <w:szCs w:val="23"/>
          <w:color w:val="5B5B5B"/>
          <w:spacing w:val="-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work</w:t>
      </w:r>
      <w:r>
        <w:rPr>
          <w:rFonts w:ascii="Arial" w:hAnsi="Arial" w:cs="Arial" w:eastAsia="Arial"/>
          <w:sz w:val="23"/>
          <w:szCs w:val="23"/>
          <w:color w:val="5B5B5B"/>
          <w:spacing w:val="2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ou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1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wha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2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your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baby'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crying</w:t>
      </w:r>
      <w:r>
        <w:rPr>
          <w:rFonts w:ascii="Arial" w:hAnsi="Arial" w:cs="Arial" w:eastAsia="Arial"/>
          <w:sz w:val="23"/>
          <w:szCs w:val="23"/>
          <w:color w:val="5B5B5B"/>
          <w:spacing w:val="3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means</w:t>
      </w:r>
      <w:r>
        <w:rPr>
          <w:rFonts w:ascii="Arial" w:hAnsi="Arial" w:cs="Arial" w:eastAsia="Arial"/>
          <w:sz w:val="23"/>
          <w:szCs w:val="23"/>
          <w:color w:val="5B5B5B"/>
          <w:spacing w:val="3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and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mee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2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thei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r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7"/>
        </w:rPr>
        <w:t>basic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7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16"/>
        </w:rPr>
        <w:t>needs-</w:t>
      </w:r>
      <w:r>
        <w:rPr>
          <w:rFonts w:ascii="Arial" w:hAnsi="Arial" w:cs="Arial" w:eastAsia="Arial"/>
          <w:sz w:val="23"/>
          <w:szCs w:val="23"/>
          <w:color w:val="5B5B5B"/>
          <w:spacing w:val="-22"/>
          <w:w w:val="116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warmt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h</w:t>
      </w:r>
      <w:r>
        <w:rPr>
          <w:rFonts w:ascii="Arial" w:hAnsi="Arial" w:cs="Arial" w:eastAsia="Arial"/>
          <w:sz w:val="23"/>
          <w:szCs w:val="23"/>
          <w:color w:val="5B5B5B"/>
          <w:spacing w:val="3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and</w:t>
      </w:r>
      <w:r>
        <w:rPr>
          <w:rFonts w:ascii="Arial" w:hAnsi="Arial" w:cs="Arial" w:eastAsia="Arial"/>
          <w:sz w:val="23"/>
          <w:szCs w:val="23"/>
          <w:color w:val="5B5B5B"/>
          <w:spacing w:val="1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comfort,</w:t>
      </w:r>
      <w:r>
        <w:rPr>
          <w:rFonts w:ascii="Arial" w:hAnsi="Arial" w:cs="Arial" w:eastAsia="Arial"/>
          <w:sz w:val="23"/>
          <w:szCs w:val="23"/>
          <w:color w:val="5B5B5B"/>
          <w:spacing w:val="2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food,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</w:t>
      </w:r>
      <w:r>
        <w:rPr>
          <w:rFonts w:ascii="Arial" w:hAnsi="Arial" w:cs="Arial" w:eastAsia="Arial"/>
          <w:sz w:val="23"/>
          <w:szCs w:val="23"/>
          <w:color w:val="5B5B5B"/>
          <w:spacing w:val="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clean</w:t>
      </w:r>
      <w:r>
        <w:rPr>
          <w:rFonts w:ascii="Arial" w:hAnsi="Arial" w:cs="Arial" w:eastAsia="Arial"/>
          <w:sz w:val="23"/>
          <w:szCs w:val="23"/>
          <w:color w:val="5B5B5B"/>
          <w:spacing w:val="2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nappy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,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3"/>
        </w:rPr>
        <w:t>sleep.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7" w:after="0" w:line="260" w:lineRule="auto"/>
        <w:ind w:left="5142" w:right="565" w:firstLine="21"/>
        <w:jc w:val="left"/>
        <w:rPr>
          <w:rFonts w:ascii="Arial" w:hAnsi="Arial" w:cs="Arial" w:eastAsia="Arial"/>
          <w:sz w:val="23"/>
          <w:szCs w:val="23"/>
        </w:rPr>
      </w:pPr>
      <w:rPr/>
      <w:r>
        <w:rPr/>
        <w:pict>
          <v:group style="position:absolute;margin-left:412.084137pt;margin-top:55.091549pt;width:192.721122pt;height:.1pt;mso-position-horizontal-relative:page;mso-position-vertical-relative:paragraph;z-index:-3274" coordorigin="8242,1102" coordsize="3854,2">
            <v:shape style="position:absolute;left:8242;top:1102;width:3854;height:2" coordorigin="8242,1102" coordsize="3854,0" path="m8242,1102l12096,1102e" filled="f" stroked="t" strokeweight="1.383994pt" strokecolor="#E8AFA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Pas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1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your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baby</w:t>
      </w:r>
      <w:r>
        <w:rPr>
          <w:rFonts w:ascii="Arial" w:hAnsi="Arial" w:cs="Arial" w:eastAsia="Arial"/>
          <w:sz w:val="23"/>
          <w:szCs w:val="23"/>
          <w:color w:val="5B5B5B"/>
          <w:spacing w:val="2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object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2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</w:t>
      </w:r>
      <w:r>
        <w:rPr>
          <w:rFonts w:ascii="Arial" w:hAnsi="Arial" w:cs="Arial" w:eastAsia="Arial"/>
          <w:sz w:val="23"/>
          <w:szCs w:val="23"/>
          <w:color w:val="5B5B5B"/>
          <w:spacing w:val="2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are</w:t>
      </w:r>
      <w:r>
        <w:rPr>
          <w:rFonts w:ascii="Arial" w:hAnsi="Arial" w:cs="Arial" w:eastAsia="Arial"/>
          <w:sz w:val="23"/>
          <w:szCs w:val="23"/>
          <w:color w:val="5B5B5B"/>
          <w:spacing w:val="2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intereste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d</w:t>
      </w:r>
      <w:r>
        <w:rPr>
          <w:rFonts w:ascii="Arial" w:hAnsi="Arial" w:cs="Arial" w:eastAsia="Arial"/>
          <w:sz w:val="23"/>
          <w:szCs w:val="23"/>
          <w:color w:val="5B5B5B"/>
          <w:spacing w:val="32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in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(i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</w:t>
      </w:r>
      <w:r>
        <w:rPr>
          <w:rFonts w:ascii="Arial" w:hAnsi="Arial" w:cs="Arial" w:eastAsia="Arial"/>
          <w:sz w:val="23"/>
          <w:szCs w:val="23"/>
          <w:color w:val="5B5B5B"/>
          <w:spacing w:val="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y</w:t>
      </w:r>
      <w:r>
        <w:rPr>
          <w:rFonts w:ascii="Arial" w:hAnsi="Arial" w:cs="Arial" w:eastAsia="Arial"/>
          <w:sz w:val="23"/>
          <w:szCs w:val="23"/>
          <w:color w:val="5B5B5B"/>
          <w:spacing w:val="2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are</w:t>
      </w:r>
      <w:r>
        <w:rPr>
          <w:rFonts w:ascii="Arial" w:hAnsi="Arial" w:cs="Arial" w:eastAsia="Arial"/>
          <w:sz w:val="23"/>
          <w:szCs w:val="23"/>
          <w:color w:val="5B5B5B"/>
          <w:spacing w:val="1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</w:rPr>
        <w:t>safe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5"/>
        </w:rPr>
        <w:t>)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</w:rPr>
        <w:t>.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Olde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r</w:t>
      </w:r>
      <w:r>
        <w:rPr>
          <w:rFonts w:ascii="Arial" w:hAnsi="Arial" w:cs="Arial" w:eastAsia="Arial"/>
          <w:sz w:val="23"/>
          <w:szCs w:val="23"/>
          <w:color w:val="5B5B5B"/>
          <w:spacing w:val="2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children</w:t>
      </w:r>
      <w:r>
        <w:rPr>
          <w:rFonts w:ascii="Arial" w:hAnsi="Arial" w:cs="Arial" w:eastAsia="Arial"/>
          <w:sz w:val="23"/>
          <w:szCs w:val="23"/>
          <w:color w:val="5B5B5B"/>
          <w:spacing w:val="3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need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</w:t>
      </w:r>
      <w:r>
        <w:rPr>
          <w:rFonts w:ascii="Arial" w:hAnsi="Arial" w:cs="Arial" w:eastAsia="Arial"/>
          <w:sz w:val="23"/>
          <w:szCs w:val="23"/>
          <w:color w:val="5B5B5B"/>
          <w:spacing w:val="1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practic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5B5B5B"/>
          <w:spacing w:val="3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sortin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g</w:t>
      </w:r>
      <w:r>
        <w:rPr>
          <w:rFonts w:ascii="Arial" w:hAnsi="Arial" w:cs="Arial" w:eastAsia="Arial"/>
          <w:sz w:val="23"/>
          <w:szCs w:val="23"/>
          <w:color w:val="5B5B5B"/>
          <w:spacing w:val="26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thing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</w:t>
      </w:r>
      <w:r>
        <w:rPr>
          <w:rFonts w:ascii="Arial" w:hAnsi="Arial" w:cs="Arial" w:eastAsia="Arial"/>
          <w:sz w:val="23"/>
          <w:szCs w:val="23"/>
          <w:color w:val="5B5B5B"/>
          <w:spacing w:val="2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ou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1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fo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r</w:t>
      </w:r>
      <w:r>
        <w:rPr>
          <w:rFonts w:ascii="Arial" w:hAnsi="Arial" w:cs="Arial" w:eastAsia="Arial"/>
          <w:sz w:val="23"/>
          <w:szCs w:val="23"/>
          <w:color w:val="5B5B5B"/>
          <w:spacing w:val="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</w:rPr>
        <w:t>themselves,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4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so</w:t>
      </w:r>
      <w:r>
        <w:rPr>
          <w:rFonts w:ascii="Arial" w:hAnsi="Arial" w:cs="Arial" w:eastAsia="Arial"/>
          <w:sz w:val="23"/>
          <w:szCs w:val="23"/>
          <w:color w:val="5B5B5B"/>
          <w:spacing w:val="19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wai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t</w:t>
      </w:r>
      <w:r>
        <w:rPr>
          <w:rFonts w:ascii="Arial" w:hAnsi="Arial" w:cs="Arial" w:eastAsia="Arial"/>
          <w:sz w:val="23"/>
          <w:szCs w:val="23"/>
          <w:color w:val="5B5B5B"/>
          <w:spacing w:val="18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and</w:t>
      </w:r>
      <w:r>
        <w:rPr>
          <w:rFonts w:ascii="Arial" w:hAnsi="Arial" w:cs="Arial" w:eastAsia="Arial"/>
          <w:sz w:val="23"/>
          <w:szCs w:val="23"/>
          <w:color w:val="5B5B5B"/>
          <w:spacing w:val="14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see</w:t>
      </w:r>
      <w:r>
        <w:rPr>
          <w:rFonts w:ascii="Arial" w:hAnsi="Arial" w:cs="Arial" w:eastAsia="Arial"/>
          <w:sz w:val="23"/>
          <w:szCs w:val="23"/>
          <w:color w:val="5B5B5B"/>
          <w:spacing w:val="21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can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be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a</w:t>
      </w:r>
      <w:r>
        <w:rPr>
          <w:rFonts w:ascii="Arial" w:hAnsi="Arial" w:cs="Arial" w:eastAsia="Arial"/>
          <w:sz w:val="23"/>
          <w:szCs w:val="23"/>
          <w:color w:val="5B5B5B"/>
          <w:spacing w:val="10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good</w:t>
      </w:r>
      <w:r>
        <w:rPr>
          <w:rFonts w:ascii="Arial" w:hAnsi="Arial" w:cs="Arial" w:eastAsia="Arial"/>
          <w:sz w:val="23"/>
          <w:szCs w:val="23"/>
          <w:color w:val="5B5B5B"/>
          <w:spacing w:val="27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0"/>
        </w:rPr>
        <w:t>first</w:t>
      </w:r>
      <w:r>
        <w:rPr>
          <w:rFonts w:ascii="Arial" w:hAnsi="Arial" w:cs="Arial" w:eastAsia="Arial"/>
          <w:sz w:val="23"/>
          <w:szCs w:val="23"/>
          <w:color w:val="5B5B5B"/>
          <w:spacing w:val="13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5B5B5B"/>
          <w:spacing w:val="0"/>
          <w:w w:val="103"/>
        </w:rPr>
        <w:t>response.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2" w:right="-20"/>
        <w:jc w:val="left"/>
        <w:rPr>
          <w:rFonts w:ascii="Arial" w:hAnsi="Arial" w:cs="Arial" w:eastAsia="Arial"/>
          <w:sz w:val="23"/>
          <w:szCs w:val="23"/>
        </w:rPr>
      </w:pPr>
      <w:rPr/>
      <w:hyperlink r:id="rId132">
        <w:r>
          <w:rPr>
            <w:rFonts w:ascii="Arial" w:hAnsi="Arial" w:cs="Arial" w:eastAsia="Arial"/>
            <w:sz w:val="23"/>
            <w:szCs w:val="23"/>
            <w:color w:val="5B79AF"/>
            <w:spacing w:val="0"/>
            <w:w w:val="103"/>
          </w:rPr>
          <w:t>www.cambscommunityservices.nhs.uk/Bedfordshire/baby-friendly</w:t>
        </w:r>
        <w:r>
          <w:rPr>
            <w:rFonts w:ascii="Arial" w:hAnsi="Arial" w:cs="Arial" w:eastAsia="Arial"/>
            <w:sz w:val="23"/>
            <w:szCs w:val="23"/>
            <w:color w:val="000000"/>
            <w:spacing w:val="0"/>
            <w:w w:val="100"/>
          </w:rPr>
        </w:r>
      </w:hyperlink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12480" w:val="left"/>
        </w:tabs>
        <w:rPr>
          <w:rFonts w:ascii="Times New Roman" w:hAnsi="Times New Roman" w:cs="Times New Roman" w:eastAsia="Times New Roman"/>
          <w:sz w:val="43"/>
          <w:szCs w:val="43"/>
        </w:rPr>
      </w:pPr>
      <w:rPr/>
      <w:r>
        <w:rPr/>
        <w:pict>
          <v:group style="position:absolute;margin-left:0pt;margin-top:-1.238527pt;width:21.823685pt;height:27.967286pt;mso-position-horizontal-relative:page;mso-position-vertical-relative:paragraph;z-index:-3271" coordorigin="0,-25" coordsize="436,559">
            <v:shape style="position:absolute;left:0;top:-25;width:436;height:559" coordorigin="0,-25" coordsize="436,559" path="m0,535l0,-25,436,-25,436,535,0,535e" filled="t" fillcolor="#DAE4E6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41"/>
          <w:szCs w:val="41"/>
          <w:color w:val="B3B3B1"/>
          <w:spacing w:val="0"/>
          <w:w w:val="329"/>
        </w:rPr>
        <w:t>-</w:t>
      </w:r>
      <w:r>
        <w:rPr>
          <w:rFonts w:ascii="Arial" w:hAnsi="Arial" w:cs="Arial" w:eastAsia="Arial"/>
          <w:sz w:val="41"/>
          <w:szCs w:val="41"/>
          <w:color w:val="B3B3B1"/>
          <w:spacing w:val="-268"/>
          <w:w w:val="329"/>
        </w:rPr>
        <w:t> </w:t>
      </w:r>
      <w:r>
        <w:rPr>
          <w:rFonts w:ascii="Arial" w:hAnsi="Arial" w:cs="Arial" w:eastAsia="Arial"/>
          <w:sz w:val="41"/>
          <w:szCs w:val="41"/>
          <w:color w:val="1C1A18"/>
          <w:spacing w:val="0"/>
          <w:w w:val="35"/>
        </w:rPr>
        <w:t>I</w:t>
      </w:r>
      <w:r>
        <w:rPr>
          <w:rFonts w:ascii="Arial" w:hAnsi="Arial" w:cs="Arial" w:eastAsia="Arial"/>
          <w:sz w:val="41"/>
          <w:szCs w:val="41"/>
          <w:color w:val="1C1A18"/>
          <w:spacing w:val="0"/>
          <w:w w:val="100"/>
        </w:rPr>
        <w:tab/>
      </w:r>
      <w:r>
        <w:rPr>
          <w:rFonts w:ascii="Arial" w:hAnsi="Arial" w:cs="Arial" w:eastAsia="Arial"/>
          <w:sz w:val="41"/>
          <w:szCs w:val="41"/>
          <w:color w:val="1C1A18"/>
          <w:spacing w:val="0"/>
          <w:w w:val="100"/>
        </w:rPr>
      </w:r>
      <w:r>
        <w:rPr>
          <w:rFonts w:ascii="Times New Roman" w:hAnsi="Times New Roman" w:cs="Times New Roman" w:eastAsia="Times New Roman"/>
          <w:sz w:val="43"/>
          <w:szCs w:val="43"/>
          <w:color w:val="1C1A18"/>
          <w:spacing w:val="0"/>
          <w:w w:val="18"/>
        </w:rPr>
        <w:t>1</w:t>
      </w:r>
      <w:r>
        <w:rPr>
          <w:rFonts w:ascii="Times New Roman" w:hAnsi="Times New Roman" w:cs="Times New Roman" w:eastAsia="Times New Roman"/>
          <w:sz w:val="43"/>
          <w:szCs w:val="43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1460" w:bottom="0" w:left="0" w:right="460"/>
          <w:headerReference w:type="default" r:id="rId127"/>
          <w:footerReference w:type="default" r:id="rId128"/>
          <w:pgSz w:w="13100" w:h="180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7.8789pt;margin-top:7.87931pt;width:616.900100pt;height:144.7277pt;mso-position-horizontal-relative:page;mso-position-vertical-relative:page;z-index:-3269" coordorigin="158,158" coordsize="12338,2895">
            <v:shape style="position:absolute;left:505;top:604;width:11991;height:2448" type="#_x0000_t75">
              <v:imagedata r:id="rId135" o:title=""/>
            </v:shape>
            <v:shape style="position:absolute;left:420;top:434;width:198;height:2580" type="#_x0000_t75">
              <v:imagedata r:id="rId136" o:title=""/>
            </v:shape>
            <v:group style="position:absolute;left:170;top:578;width:300;height:25" coordorigin="170,578" coordsize="300,25">
              <v:shape style="position:absolute;left:170;top:578;width:300;height:25" coordorigin="170,578" coordsize="300,25" path="m170,603l470,603,470,578,170,578,170,603xe" filled="t" fillcolor="#FFFFFF" stroked="f">
                <v:path arrowok="t"/>
                <v:fill/>
              </v:shape>
            </v:group>
            <v:group style="position:absolute;left:578;top:170;width:25;height:300" coordorigin="578,170" coordsize="25,300">
              <v:shape style="position:absolute;left:578;top:170;width:25;height:300" coordorigin="578,170" coordsize="25,300" path="m578,470l603,470,603,170,578,170,578,470xe" filled="t" fillcolor="#FFFFFF" stroked="f">
                <v:path arrowok="t"/>
                <v:fill/>
              </v:shape>
            </v:group>
            <v:group style="position:absolute;left:170;top:588;width:300;height:5" coordorigin="170,588" coordsize="300,5">
              <v:shape style="position:absolute;left:170;top:588;width:300;height:5" coordorigin="170,588" coordsize="300,5" path="m170,593l470,593,470,588,170,588,170,593xe" filled="t" fillcolor="#000000" stroked="f">
                <v:path arrowok="t"/>
                <v:fill/>
              </v:shape>
            </v:group>
            <v:group style="position:absolute;left:588;top:170;width:5;height:300" coordorigin="588,170" coordsize="5,300">
              <v:shape style="position:absolute;left:588;top:170;width:5;height:300" coordorigin="588,170" coordsize="5,300" path="m588,470l593,470,593,170,588,170,588,470x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1pt;margin-top:.00041pt;width:.1pt;height:18pt;mso-position-horizontal-relative:page;mso-position-vertical-relative:page;z-index:-3264" coordorigin="420,0" coordsize="2,360">
            <v:shape style="position:absolute;left:420;top:0;width:2;height:360" coordorigin="420,0" coordsize="0,360" path="m420,360l420,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3.28302pt;margin-top:.00041pt;width:.1pt;height:18pt;mso-position-horizontal-relative:page;mso-position-vertical-relative:page;z-index:-3263" coordorigin="12666,0" coordsize="2,360">
            <v:shape style="position:absolute;left:12666;top:0;width:2;height:360" coordorigin="12666,0" coordsize="0,360" path="m12666,360l12666,0e" filled="f" stroked="t" strokeweight=".25pt" strokecolor="#000000">
              <v:path arrowok="t"/>
            </v:shape>
          </v:group>
          <w10:wrap type="none"/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540" w:lineRule="exact"/>
        <w:ind w:left="1185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/>
        <w:pict>
          <v:group style="position:absolute;margin-left:630.779907pt;margin-top:-51.518749pt;width:15pt;height:.1pt;mso-position-horizontal-relative:page;mso-position-vertical-relative:paragraph;z-index:-3268" coordorigin="12616,-1030" coordsize="300,2">
            <v:shape style="position:absolute;left:12616;top:-1030;width:300;height:2" coordorigin="12616,-1030" coordsize="300,0" path="m12616,-1030l12916,-103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24.779907pt;margin-top:-72.518745pt;width:.1pt;height:15pt;mso-position-horizontal-relative:page;mso-position-vertical-relative:paragraph;z-index:-3267" coordorigin="12496,-1450" coordsize="2,300">
            <v:shape style="position:absolute;left:12496;top:-1450;width:2;height:300" coordorigin="12496,-1450" coordsize="0,300" path="m12496,-1150l12496,-145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0pt;margin-top:-60.022648pt;width:18pt;height:.1pt;mso-position-horizontal-relative:page;mso-position-vertical-relative:paragraph;z-index:-3266" coordorigin="0,-1200" coordsize="360,2">
            <v:shape style="position:absolute;left:0;top:-1200;width:360;height:2" coordorigin="0,-1200" coordsize="360,0" path="m360,-1200l0,-120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-60.022648pt;width:18pt;height:.1pt;mso-position-horizontal-relative:page;mso-position-vertical-relative:paragraph;z-index:-3265" coordorigin="12726,-1200" coordsize="360,2">
            <v:shape style="position:absolute;left:12726;top:-1200;width:360;height:2" coordorigin="12726,-1200" coordsize="360,0" path="m12726,-1200l13086,-120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  <w:position w:val="-2"/>
        </w:rPr>
        <w:t>Perinatal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  <w:position w:val="-2"/>
        </w:rPr>
        <w:t>Mental</w:t>
      </w:r>
      <w:r>
        <w:rPr>
          <w:rFonts w:ascii="Arial" w:hAnsi="Arial" w:cs="Arial" w:eastAsia="Arial"/>
          <w:sz w:val="48"/>
          <w:szCs w:val="48"/>
          <w:color w:val="EF5BA1"/>
          <w:spacing w:val="-15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EF5BA1"/>
          <w:spacing w:val="0"/>
          <w:w w:val="100"/>
          <w:b/>
          <w:bCs/>
          <w:position w:val="-2"/>
        </w:rPr>
        <w:t>Health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50" w:lineRule="auto"/>
        <w:ind w:left="1185" w:right="1056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-1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‘perinatal’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mental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problem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experience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from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becoming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pregnant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year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after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birth,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never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experienced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before.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185" w:right="113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big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life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event.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natural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experience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range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emotions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during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pregnancy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after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giving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birth.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difficult</w:t>
      </w:r>
      <w:r>
        <w:rPr>
          <w:rFonts w:ascii="Arial" w:hAnsi="Arial" w:cs="Arial" w:eastAsia="Arial"/>
          <w:sz w:val="24"/>
          <w:szCs w:val="24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feelings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big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effect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day-to-day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life,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think,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function,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might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experiencing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perinatal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mental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problem.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185" w:right="1429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mental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problem,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episode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problem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you’ve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experienced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past;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either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isiting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team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(0300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555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0606)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know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able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family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ensure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right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level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services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needs.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openly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about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mental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emotional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offer</w:t>
      </w:r>
      <w:r>
        <w:rPr>
          <w:rFonts w:ascii="Arial" w:hAnsi="Arial" w:cs="Arial" w:eastAsia="Arial"/>
          <w:sz w:val="24"/>
          <w:szCs w:val="24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advice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interventions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needed.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85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However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feeling,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please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share.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73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82.22pt;height:482.22pt;mso-position-horizontal-relative:char;mso-position-vertical-relative:line" type="#_x0000_t75">
            <v:imagedata r:id="rId13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1547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Page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21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right"/>
        <w:spacing w:after="0"/>
        <w:sectPr>
          <w:pgMar w:header="0" w:footer="393" w:top="360" w:bottom="580" w:left="0" w:right="0"/>
          <w:headerReference w:type="default" r:id="rId133"/>
          <w:footerReference w:type="default" r:id="rId134"/>
          <w:pgSz w:w="13100" w:h="180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7.8789pt;margin-top:7.87931pt;width:638.526pt;height:201.624481pt;mso-position-horizontal-relative:page;mso-position-vertical-relative:page;z-index:-3262" coordorigin="158,158" coordsize="12771,4032">
            <v:shape style="position:absolute;left:420;top:490;width:12076;height:2580" type="#_x0000_t75">
              <v:imagedata r:id="rId138" o:title=""/>
            </v:shape>
            <v:shape style="position:absolute;left:12496;top:420;width:170;height:2405" type="#_x0000_t75">
              <v:imagedata r:id="rId139" o:title=""/>
            </v:shape>
            <v:shape style="position:absolute;left:10334;top:2489;width:1701;height:1701" type="#_x0000_t75">
              <v:imagedata r:id="rId140" o:title=""/>
            </v:shape>
            <v:group style="position:absolute;left:170;top:578;width:300;height:25" coordorigin="170,578" coordsize="300,25">
              <v:shape style="position:absolute;left:170;top:578;width:300;height:25" coordorigin="170,578" coordsize="300,25" path="m170,603l470,603,470,578,170,578,170,603xe" filled="t" fillcolor="#FFFFFF" stroked="f">
                <v:path arrowok="t"/>
                <v:fill/>
              </v:shape>
            </v:group>
            <v:group style="position:absolute;left:12616;top:578;width:300;height:25" coordorigin="12616,578" coordsize="300,25">
              <v:shape style="position:absolute;left:12616;top:578;width:300;height:25" coordorigin="12616,578" coordsize="300,25" path="m12616,603l12916,603,12916,578,12616,578,12616,603xe" filled="t" fillcolor="#FFFFFF" stroked="f">
                <v:path arrowok="t"/>
                <v:fill/>
              </v:shape>
            </v:group>
            <v:group style="position:absolute;left:12483;top:170;width:25;height:300" coordorigin="12483,170" coordsize="25,300">
              <v:shape style="position:absolute;left:12483;top:170;width:25;height:300" coordorigin="12483,170" coordsize="25,300" path="m12483,470l12508,470,12508,170,12483,170,12483,470xe" filled="t" fillcolor="#FFFFFF" stroked="f">
                <v:path arrowok="t"/>
                <v:fill/>
              </v:shape>
            </v:group>
            <v:group style="position:absolute;left:170;top:588;width:300;height:5" coordorigin="170,588" coordsize="300,5">
              <v:shape style="position:absolute;left:170;top:588;width:300;height:5" coordorigin="170,588" coordsize="300,5" path="m170,593l470,593,470,588,170,588,170,593xe" filled="t" fillcolor="#000000" stroked="f">
                <v:path arrowok="t"/>
                <v:fill/>
              </v:shape>
            </v:group>
            <v:group style="position:absolute;left:12616;top:588;width:300;height:5" coordorigin="12616,588" coordsize="300,5">
              <v:shape style="position:absolute;left:12616;top:588;width:300;height:5" coordorigin="12616,588" coordsize="300,5" path="m12616,593l12916,593,12916,588,12616,588,12616,593xe" filled="t" fillcolor="#000000" stroked="f">
                <v:path arrowok="t"/>
                <v:fill/>
              </v:shape>
            </v:group>
            <v:group style="position:absolute;left:590;top:170;width:2;height:300" coordorigin="590,170" coordsize="2,300">
              <v:shape style="position:absolute;left:590;top:170;width:2;height:300" coordorigin="590,170" coordsize="0,300" path="m590,470l590,170e" filled="f" stroked="t" strokeweight=".25pt" strokecolor="#000000">
                <v:path arrowok="t"/>
              </v:shape>
            </v:group>
            <v:group style="position:absolute;left:12493;top:170;width:5;height:300" coordorigin="12493,170" coordsize="5,300">
              <v:shape style="position:absolute;left:12493;top:170;width:5;height:300" coordorigin="12493,170" coordsize="5,300" path="m12493,470l12498,470,12498,170,12493,170,12493,470x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1pt;margin-top:.00041pt;width:.1pt;height:18pt;mso-position-horizontal-relative:page;mso-position-vertical-relative:page;z-index:-3253" coordorigin="420,0" coordsize="2,360">
            <v:shape style="position:absolute;left:420;top:0;width:2;height:360" coordorigin="420,0" coordsize="0,360" path="m420,360l420,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3.28302pt;margin-top:.00041pt;width:.1pt;height:18pt;mso-position-horizontal-relative:page;mso-position-vertical-relative:page;z-index:-3252" coordorigin="12666,0" coordsize="2,360">
            <v:shape style="position:absolute;left:12666;top:0;width:2;height:360" coordorigin="12666,0" coordsize="0,360" path="m12666,360l12666,0e" filled="f" stroked="t" strokeweight=".25pt" strokecolor="#000000">
              <v:path arrowok="t"/>
            </v:shape>
          </v:group>
          <w10:wrap type="none"/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4" w:after="0" w:line="240" w:lineRule="auto"/>
        <w:ind w:left="1310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pict>
          <v:group style="position:absolute;margin-left:0pt;margin-top:-49.718842pt;width:18pt;height:.1pt;mso-position-horizontal-relative:page;mso-position-vertical-relative:paragraph;z-index:-3255" coordorigin="0,-994" coordsize="360,2">
            <v:shape style="position:absolute;left:0;top:-994;width:360;height:2" coordorigin="0,-994" coordsize="360,0" path="m360,-994l0,-994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-49.718842pt;width:18pt;height:.1pt;mso-position-horizontal-relative:page;mso-position-vertical-relative:paragraph;z-index:-3254" coordorigin="12726,-994" coordsize="360,2">
            <v:shape style="position:absolute;left:12726;top:-994;width:360;height:2" coordorigin="12726,-994" coordsize="360,0" path="m12726,-994l13086,-994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NHS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National</w:t>
      </w:r>
      <w:r>
        <w:rPr>
          <w:rFonts w:ascii="Arial" w:hAnsi="Arial" w:cs="Arial" w:eastAsia="Arial"/>
          <w:sz w:val="28"/>
          <w:szCs w:val="28"/>
          <w:color w:val="58595B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Support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14" w:after="0" w:line="316" w:lineRule="exact"/>
        <w:ind w:left="1310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If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you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need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to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speak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to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someone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urgently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you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can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call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NHS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-20"/>
          <w:w w:val="100"/>
          <w:position w:val="-1"/>
        </w:rPr>
        <w:t>1</w:t>
      </w:r>
      <w:r>
        <w:rPr>
          <w:rFonts w:ascii="Arial" w:hAnsi="Arial" w:cs="Arial" w:eastAsia="Arial"/>
          <w:sz w:val="28"/>
          <w:szCs w:val="28"/>
          <w:color w:val="58595B"/>
          <w:spacing w:val="-21"/>
          <w:w w:val="100"/>
          <w:position w:val="-1"/>
        </w:rPr>
        <w:t>1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1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and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choose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option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position w:val="-1"/>
        </w:rPr>
        <w:t>2.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4" w:after="0" w:line="250" w:lineRule="auto"/>
        <w:ind w:left="1310" w:right="3039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Other</w:t>
      </w:r>
      <w:r>
        <w:rPr>
          <w:rFonts w:ascii="Arial" w:hAnsi="Arial" w:cs="Arial" w:eastAsia="Arial"/>
          <w:sz w:val="28"/>
          <w:szCs w:val="28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sources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urgent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mental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found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here: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hyperlink r:id="rId141">
        <w:r>
          <w:rPr>
            <w:rFonts w:ascii="Arial" w:hAnsi="Arial" w:cs="Arial" w:eastAsia="Arial"/>
            <w:sz w:val="28"/>
            <w:szCs w:val="28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8"/>
            <w:szCs w:val="28"/>
            <w:color w:val="4F73AD"/>
            <w:spacing w:val="-15"/>
            <w:w w:val="100"/>
          </w:rPr>
          <w:t>w</w:t>
        </w:r>
        <w:r>
          <w:rPr>
            <w:rFonts w:ascii="Arial" w:hAnsi="Arial" w:cs="Arial" w:eastAsia="Arial"/>
            <w:sz w:val="28"/>
            <w:szCs w:val="28"/>
            <w:color w:val="4F73AD"/>
            <w:spacing w:val="0"/>
            <w:w w:val="100"/>
          </w:rPr>
          <w:t>.nhs.uk/nhs-services/mental-health-services/where-to-get-urgent-</w:t>
        </w:r>
      </w:hyperlink>
      <w:hyperlink r:id="rId142">
        <w:r>
          <w:rPr>
            <w:rFonts w:ascii="Arial" w:hAnsi="Arial" w:cs="Arial" w:eastAsia="Arial"/>
            <w:sz w:val="28"/>
            <w:szCs w:val="28"/>
            <w:color w:val="4F73AD"/>
            <w:spacing w:val="0"/>
            <w:w w:val="100"/>
          </w:rPr>
          <w:t> </w:t>
        </w:r>
        <w:r>
          <w:rPr>
            <w:rFonts w:ascii="Arial" w:hAnsi="Arial" w:cs="Arial" w:eastAsia="Arial"/>
            <w:sz w:val="28"/>
            <w:szCs w:val="28"/>
            <w:color w:val="4F73AD"/>
            <w:spacing w:val="0"/>
            <w:w w:val="100"/>
          </w:rPr>
          <w:t>help-for-mental-health</w:t>
        </w:r>
        <w:r>
          <w:rPr>
            <w:rFonts w:ascii="Arial" w:hAnsi="Arial" w:cs="Arial" w:eastAsia="Arial"/>
            <w:sz w:val="28"/>
            <w:szCs w:val="28"/>
            <w:color w:val="000000"/>
            <w:spacing w:val="0"/>
            <w:w w:val="100"/>
          </w:rPr>
        </w:r>
      </w:hyperlink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10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NHS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Local</w:t>
      </w:r>
      <w:r>
        <w:rPr>
          <w:rFonts w:ascii="Arial" w:hAnsi="Arial" w:cs="Arial" w:eastAsia="Arial"/>
          <w:sz w:val="28"/>
          <w:szCs w:val="28"/>
          <w:color w:val="58595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Support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14" w:after="0" w:line="250" w:lineRule="auto"/>
        <w:ind w:left="1310" w:right="279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pict>
          <v:shape style="position:absolute;margin-left:516.708679pt;margin-top:24.520802pt;width:85.039374pt;height:85.039374pt;mso-position-horizontal-relative:page;mso-position-vertical-relative:paragraph;z-index:-3260" type="#_x0000_t75">
            <v:imagedata r:id="rId143" o:title=""/>
          </v:shape>
        </w:pic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Bedfordshire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Luton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Perinatal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Mental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8"/>
          <w:szCs w:val="28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-31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eam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provides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specialist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care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8"/>
          <w:szCs w:val="28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people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mental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problems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who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pregnant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first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post-partum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yea</w:t>
      </w:r>
      <w:r>
        <w:rPr>
          <w:rFonts w:ascii="Arial" w:hAnsi="Arial" w:cs="Arial" w:eastAsia="Arial"/>
          <w:sz w:val="28"/>
          <w:szCs w:val="28"/>
          <w:color w:val="58595B"/>
          <w:spacing w:val="-15"/>
          <w:w w:val="100"/>
        </w:rPr>
        <w:t>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who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considering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pregnanc</w:t>
      </w:r>
      <w:r>
        <w:rPr>
          <w:rFonts w:ascii="Arial" w:hAnsi="Arial" w:cs="Arial" w:eastAsia="Arial"/>
          <w:sz w:val="28"/>
          <w:szCs w:val="28"/>
          <w:color w:val="58595B"/>
          <w:spacing w:val="-20"/>
          <w:w w:val="100"/>
        </w:rPr>
        <w:t>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50" w:lineRule="auto"/>
        <w:ind w:left="1310" w:right="2992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58595B"/>
          <w:spacing w:val="-26"/>
          <w:w w:val="100"/>
        </w:rPr>
        <w:t>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ou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speak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8"/>
          <w:szCs w:val="28"/>
          <w:color w:val="58595B"/>
          <w:spacing w:val="-36"/>
          <w:w w:val="100"/>
        </w:rPr>
        <w:t>P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8"/>
          <w:szCs w:val="28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midwife,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-5"/>
          <w:w w:val="100"/>
        </w:rPr>
        <w:t>V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isitor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other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healthcare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professional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ask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8"/>
          <w:szCs w:val="28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referral,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self-refer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by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calling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01234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263642.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hyperlink r:id="rId144">
        <w:r>
          <w:rPr>
            <w:rFonts w:ascii="Arial" w:hAnsi="Arial" w:cs="Arial" w:eastAsia="Arial"/>
            <w:sz w:val="28"/>
            <w:szCs w:val="28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8"/>
            <w:szCs w:val="28"/>
            <w:color w:val="4F73AD"/>
            <w:spacing w:val="-15"/>
            <w:w w:val="100"/>
          </w:rPr>
          <w:t>w</w:t>
        </w:r>
        <w:r>
          <w:rPr>
            <w:rFonts w:ascii="Arial" w:hAnsi="Arial" w:cs="Arial" w:eastAsia="Arial"/>
            <w:sz w:val="28"/>
            <w:szCs w:val="28"/>
            <w:color w:val="4F73AD"/>
            <w:spacing w:val="0"/>
            <w:w w:val="100"/>
          </w:rPr>
          <w:t>.elft.nhs.uk/perinatal/where-we-work/bedfordshire-and-luton</w:t>
        </w:r>
        <w:r>
          <w:rPr>
            <w:rFonts w:ascii="Arial" w:hAnsi="Arial" w:cs="Arial" w:eastAsia="Arial"/>
            <w:sz w:val="28"/>
            <w:szCs w:val="28"/>
            <w:color w:val="000000"/>
            <w:spacing w:val="0"/>
            <w:w w:val="100"/>
          </w:rPr>
        </w:r>
      </w:hyperlink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10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pict>
          <v:shape style="position:absolute;margin-left:516.708679pt;margin-top:9.685608pt;width:85.039374pt;height:85.039374pt;mso-position-horizontal-relative:page;mso-position-vertical-relative:paragraph;z-index:-3259" type="#_x0000_t75">
            <v:imagedata r:id="rId145" o:title=""/>
          </v:shape>
        </w:pic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Bedfordshire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-5"/>
          <w:w w:val="100"/>
          <w:b/>
          <w:bCs/>
        </w:rPr>
        <w:t>W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ellbeing</w:t>
      </w:r>
      <w:r>
        <w:rPr>
          <w:rFonts w:ascii="Arial" w:hAnsi="Arial" w:cs="Arial" w:eastAsia="Arial"/>
          <w:sz w:val="28"/>
          <w:szCs w:val="28"/>
          <w:color w:val="58595B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Service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14" w:after="0" w:line="250" w:lineRule="auto"/>
        <w:ind w:left="1310" w:right="2982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Bedfordshire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-5"/>
          <w:w w:val="100"/>
        </w:rPr>
        <w:t>W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ellbeing</w:t>
      </w:r>
      <w:r>
        <w:rPr>
          <w:rFonts w:ascii="Arial" w:hAnsi="Arial" w:cs="Arial" w:eastAsia="Arial"/>
          <w:sz w:val="28"/>
          <w:szCs w:val="28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Service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deliver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therapy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digitally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so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get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help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no</w:t>
      </w:r>
      <w:r>
        <w:rPr>
          <w:rFonts w:ascii="Arial" w:hAnsi="Arial" w:cs="Arial" w:eastAsia="Arial"/>
          <w:sz w:val="28"/>
          <w:szCs w:val="28"/>
          <w:color w:val="58595B"/>
          <w:spacing w:val="-15"/>
          <w:w w:val="100"/>
        </w:rPr>
        <w:t>w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-26"/>
          <w:w w:val="100"/>
        </w:rPr>
        <w:t>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ou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self-refer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via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website,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call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40" w:lineRule="auto"/>
        <w:ind w:left="1310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01234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880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400.</w:t>
      </w:r>
      <w:r>
        <w:rPr>
          <w:rFonts w:ascii="Arial" w:hAnsi="Arial" w:cs="Arial" w:eastAsia="Arial"/>
          <w:sz w:val="28"/>
          <w:szCs w:val="28"/>
          <w:color w:val="58595B"/>
          <w:spacing w:val="78"/>
          <w:w w:val="100"/>
        </w:rPr>
        <w:t> </w:t>
      </w:r>
      <w:hyperlink r:id="rId146">
        <w:r>
          <w:rPr>
            <w:rFonts w:ascii="Arial" w:hAnsi="Arial" w:cs="Arial" w:eastAsia="Arial"/>
            <w:sz w:val="28"/>
            <w:szCs w:val="28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8"/>
            <w:szCs w:val="28"/>
            <w:color w:val="4F73AD"/>
            <w:spacing w:val="-15"/>
            <w:w w:val="100"/>
          </w:rPr>
          <w:t>w</w:t>
        </w:r>
        <w:r>
          <w:rPr>
            <w:rFonts w:ascii="Arial" w:hAnsi="Arial" w:cs="Arial" w:eastAsia="Arial"/>
            <w:sz w:val="28"/>
            <w:szCs w:val="28"/>
            <w:color w:val="4F73AD"/>
            <w:spacing w:val="0"/>
            <w:w w:val="100"/>
          </w:rPr>
          <w:t>.bedfordshirewellbeingservice.nhs.uk</w:t>
        </w:r>
        <w:r>
          <w:rPr>
            <w:rFonts w:ascii="Arial" w:hAnsi="Arial" w:cs="Arial" w:eastAsia="Arial"/>
            <w:sz w:val="28"/>
            <w:szCs w:val="28"/>
            <w:color w:val="000000"/>
            <w:spacing w:val="0"/>
            <w:w w:val="100"/>
          </w:rPr>
        </w:r>
      </w:hyperlink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10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MIND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14" w:after="0" w:line="250" w:lineRule="auto"/>
        <w:ind w:left="1310" w:right="2727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pict>
          <v:shape style="position:absolute;margin-left:624.778992pt;margin-top:32.042629pt;width:8.504pt;height:364.536pt;mso-position-horizontal-relative:page;mso-position-vertical-relative:paragraph;z-index:-3261" type="#_x0000_t75">
            <v:imagedata r:id="rId147" o:title=""/>
          </v:shape>
        </w:pict>
      </w:r>
      <w:r>
        <w:rPr/>
        <w:pict>
          <v:shape style="position:absolute;margin-left:516.708679pt;margin-top:7.380542pt;width:85.039374pt;height:85.039374pt;mso-position-horizontal-relative:page;mso-position-vertical-relative:paragraph;z-index:-3258" type="#_x0000_t75">
            <v:imagedata r:id="rId148" o:title=""/>
          </v:shape>
        </w:pic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Mind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mental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charity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who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provide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advice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empower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anyone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experiencing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mental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problem.</w:t>
      </w:r>
      <w:r>
        <w:rPr>
          <w:rFonts w:ascii="Arial" w:hAnsi="Arial" w:cs="Arial" w:eastAsia="Arial"/>
          <w:sz w:val="28"/>
          <w:szCs w:val="28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Infoline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(0300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123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3393)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provides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information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signposting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service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9am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40" w:lineRule="auto"/>
        <w:ind w:left="1310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6pm,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Monday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Friday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(except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8"/>
          <w:szCs w:val="28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bank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holidays).</w:t>
      </w:r>
      <w:r>
        <w:rPr>
          <w:rFonts w:ascii="Arial" w:hAnsi="Arial" w:cs="Arial" w:eastAsia="Arial"/>
          <w:sz w:val="28"/>
          <w:szCs w:val="28"/>
          <w:color w:val="58595B"/>
          <w:spacing w:val="78"/>
          <w:w w:val="100"/>
        </w:rPr>
        <w:t> </w:t>
      </w:r>
      <w:hyperlink r:id="rId149">
        <w:r>
          <w:rPr>
            <w:rFonts w:ascii="Arial" w:hAnsi="Arial" w:cs="Arial" w:eastAsia="Arial"/>
            <w:sz w:val="28"/>
            <w:szCs w:val="28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8"/>
            <w:szCs w:val="28"/>
            <w:color w:val="4F73AD"/>
            <w:spacing w:val="-15"/>
            <w:w w:val="100"/>
          </w:rPr>
          <w:t>w</w:t>
        </w:r>
        <w:r>
          <w:rPr>
            <w:rFonts w:ascii="Arial" w:hAnsi="Arial" w:cs="Arial" w:eastAsia="Arial"/>
            <w:sz w:val="28"/>
            <w:szCs w:val="28"/>
            <w:color w:val="4F73AD"/>
            <w:spacing w:val="0"/>
            <w:w w:val="100"/>
          </w:rPr>
          <w:t>.mind.org.uk</w:t>
        </w:r>
        <w:r>
          <w:rPr>
            <w:rFonts w:ascii="Arial" w:hAnsi="Arial" w:cs="Arial" w:eastAsia="Arial"/>
            <w:sz w:val="28"/>
            <w:szCs w:val="28"/>
            <w:color w:val="000000"/>
            <w:spacing w:val="0"/>
            <w:w w:val="100"/>
          </w:rPr>
        </w:r>
      </w:hyperlink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10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58595B"/>
          <w:spacing w:val="-21"/>
          <w:w w:val="100"/>
          <w:b/>
          <w:bCs/>
        </w:rPr>
        <w:t>P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ANDAS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14" w:after="0" w:line="250" w:lineRule="auto"/>
        <w:ind w:left="1310" w:right="2904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pict>
          <v:shape style="position:absolute;margin-left:516.708679pt;margin-top:28.470203pt;width:85.039374pt;height:85.039374pt;mso-position-horizontal-relative:page;mso-position-vertical-relative:paragraph;z-index:-3257" type="#_x0000_t75">
            <v:imagedata r:id="rId150" o:title=""/>
          </v:shape>
        </w:pict>
      </w:r>
      <w:r>
        <w:rPr>
          <w:rFonts w:ascii="Arial" w:hAnsi="Arial" w:cs="Arial" w:eastAsia="Arial"/>
          <w:sz w:val="28"/>
          <w:szCs w:val="28"/>
          <w:color w:val="58595B"/>
          <w:spacing w:val="-21"/>
          <w:w w:val="100"/>
        </w:rPr>
        <w:t>P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ANDAS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community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offering</w:t>
      </w:r>
      <w:r>
        <w:rPr>
          <w:rFonts w:ascii="Arial" w:hAnsi="Arial" w:cs="Arial" w:eastAsia="Arial"/>
          <w:sz w:val="28"/>
          <w:szCs w:val="28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peer-to-peer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you,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family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network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via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telephone,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text,</w:t>
      </w:r>
      <w:r>
        <w:rPr>
          <w:rFonts w:ascii="Arial" w:hAnsi="Arial" w:cs="Arial" w:eastAsia="Arial"/>
          <w:sz w:val="28"/>
          <w:szCs w:val="28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social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media,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email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groups.</w:t>
      </w:r>
      <w:r>
        <w:rPr>
          <w:rFonts w:ascii="Arial" w:hAnsi="Arial" w:cs="Arial" w:eastAsia="Arial"/>
          <w:sz w:val="28"/>
          <w:szCs w:val="28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FREE</w:t>
      </w:r>
      <w:r>
        <w:rPr>
          <w:rFonts w:ascii="Arial" w:hAnsi="Arial" w:cs="Arial" w:eastAsia="Arial"/>
          <w:sz w:val="28"/>
          <w:szCs w:val="28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Helpline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(0808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1961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776)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available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from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50" w:lineRule="auto"/>
        <w:ind w:left="1310" w:right="2914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58595B"/>
          <w:spacing w:val="-21"/>
          <w:w w:val="100"/>
        </w:rPr>
        <w:t>1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1am-10pm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every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da</w:t>
      </w:r>
      <w:r>
        <w:rPr>
          <w:rFonts w:ascii="Arial" w:hAnsi="Arial" w:cs="Arial" w:eastAsia="Arial"/>
          <w:sz w:val="28"/>
          <w:szCs w:val="28"/>
          <w:color w:val="58595B"/>
          <w:spacing w:val="-20"/>
          <w:w w:val="100"/>
        </w:rPr>
        <w:t>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dedicated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volunteer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team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who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offer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advice,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help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direct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other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organisations,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necessar</w:t>
      </w:r>
      <w:r>
        <w:rPr>
          <w:rFonts w:ascii="Arial" w:hAnsi="Arial" w:cs="Arial" w:eastAsia="Arial"/>
          <w:sz w:val="28"/>
          <w:szCs w:val="28"/>
          <w:color w:val="58595B"/>
          <w:spacing w:val="-21"/>
          <w:w w:val="100"/>
        </w:rPr>
        <w:t>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8"/>
          <w:szCs w:val="28"/>
          <w:color w:val="58595B"/>
          <w:spacing w:val="77"/>
          <w:w w:val="100"/>
        </w:rPr>
        <w:t> </w:t>
      </w:r>
      <w:hyperlink r:id="rId151">
        <w:r>
          <w:rPr>
            <w:rFonts w:ascii="Arial" w:hAnsi="Arial" w:cs="Arial" w:eastAsia="Arial"/>
            <w:sz w:val="28"/>
            <w:szCs w:val="28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8"/>
            <w:szCs w:val="28"/>
            <w:color w:val="4F73AD"/>
            <w:spacing w:val="-15"/>
            <w:w w:val="100"/>
          </w:rPr>
          <w:t>w</w:t>
        </w:r>
        <w:r>
          <w:rPr>
            <w:rFonts w:ascii="Arial" w:hAnsi="Arial" w:cs="Arial" w:eastAsia="Arial"/>
            <w:sz w:val="28"/>
            <w:szCs w:val="28"/>
            <w:color w:val="4F73AD"/>
            <w:spacing w:val="0"/>
            <w:w w:val="100"/>
          </w:rPr>
          <w:t>.pandasfoundation.org.uk</w:t>
        </w:r>
        <w:r>
          <w:rPr>
            <w:rFonts w:ascii="Arial" w:hAnsi="Arial" w:cs="Arial" w:eastAsia="Arial"/>
            <w:sz w:val="28"/>
            <w:szCs w:val="28"/>
            <w:color w:val="000000"/>
            <w:spacing w:val="0"/>
            <w:w w:val="100"/>
          </w:rPr>
        </w:r>
      </w:hyperlink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10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pict>
          <v:shape style="position:absolute;margin-left:516.35437pt;margin-top:15.761017pt;width:85.039374pt;height:85.039374pt;mso-position-horizontal-relative:page;mso-position-vertical-relative:paragraph;z-index:-3256" type="#_x0000_t75">
            <v:imagedata r:id="rId152" o:title=""/>
          </v:shape>
        </w:pic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Samaritans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14" w:after="0" w:line="250" w:lineRule="auto"/>
        <w:ind w:left="1310" w:right="2929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Samaritans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there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8"/>
          <w:szCs w:val="28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anyone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who</w:t>
      </w:r>
      <w:r>
        <w:rPr>
          <w:rFonts w:ascii="Arial" w:hAnsi="Arial" w:cs="Arial" w:eastAsia="Arial"/>
          <w:sz w:val="28"/>
          <w:szCs w:val="28"/>
          <w:color w:val="58595B"/>
          <w:spacing w:val="-5"/>
          <w:w w:val="100"/>
        </w:rPr>
        <w:t>’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struggling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cope,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who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needs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someone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listen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without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judgement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pressure.</w:t>
      </w:r>
      <w:r>
        <w:rPr>
          <w:rFonts w:ascii="Arial" w:hAnsi="Arial" w:cs="Arial" w:eastAsia="Arial"/>
          <w:sz w:val="28"/>
          <w:szCs w:val="28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-26"/>
          <w:w w:val="100"/>
        </w:rPr>
        <w:t>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ou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call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50" w:lineRule="auto"/>
        <w:ind w:left="1310" w:right="2847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58595B"/>
          <w:spacing w:val="-21"/>
          <w:w w:val="100"/>
        </w:rPr>
        <w:t>1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16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123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any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day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night,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call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number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come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up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phone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bill.</w:t>
      </w:r>
      <w:r>
        <w:rPr>
          <w:rFonts w:ascii="Arial" w:hAnsi="Arial" w:cs="Arial" w:eastAsia="Arial"/>
          <w:sz w:val="28"/>
          <w:szCs w:val="28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also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offer</w:t>
      </w:r>
      <w:r>
        <w:rPr>
          <w:rFonts w:ascii="Arial" w:hAnsi="Arial" w:cs="Arial" w:eastAsia="Arial"/>
          <w:sz w:val="28"/>
          <w:szCs w:val="28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via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email,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post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person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at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one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8"/>
          <w:szCs w:val="28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</w:rPr>
        <w:t>branches.</w:t>
      </w:r>
      <w:r>
        <w:rPr>
          <w:rFonts w:ascii="Arial" w:hAnsi="Arial" w:cs="Arial" w:eastAsia="Arial"/>
          <w:sz w:val="28"/>
          <w:szCs w:val="28"/>
          <w:color w:val="58595B"/>
          <w:spacing w:val="78"/>
          <w:w w:val="100"/>
        </w:rPr>
        <w:t> </w:t>
      </w:r>
      <w:hyperlink r:id="rId153">
        <w:r>
          <w:rPr>
            <w:rFonts w:ascii="Arial" w:hAnsi="Arial" w:cs="Arial" w:eastAsia="Arial"/>
            <w:sz w:val="28"/>
            <w:szCs w:val="28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8"/>
            <w:szCs w:val="28"/>
            <w:color w:val="4F73AD"/>
            <w:spacing w:val="-15"/>
            <w:w w:val="100"/>
          </w:rPr>
          <w:t>w</w:t>
        </w:r>
        <w:r>
          <w:rPr>
            <w:rFonts w:ascii="Arial" w:hAnsi="Arial" w:cs="Arial" w:eastAsia="Arial"/>
            <w:sz w:val="28"/>
            <w:szCs w:val="28"/>
            <w:color w:val="4F73AD"/>
            <w:spacing w:val="0"/>
            <w:w w:val="100"/>
          </w:rPr>
          <w:t>.samaritans.org</w:t>
        </w:r>
        <w:r>
          <w:rPr>
            <w:rFonts w:ascii="Arial" w:hAnsi="Arial" w:cs="Arial" w:eastAsia="Arial"/>
            <w:sz w:val="28"/>
            <w:szCs w:val="28"/>
            <w:color w:val="000000"/>
            <w:spacing w:val="0"/>
            <w:w w:val="100"/>
          </w:rPr>
        </w:r>
      </w:hyperlink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97" w:right="-20"/>
        <w:jc w:val="left"/>
        <w:rPr>
          <w:rFonts w:ascii="Arial" w:hAnsi="Arial" w:cs="Arial" w:eastAsia="Arial"/>
          <w:sz w:val="24"/>
          <w:szCs w:val="24"/>
        </w:rPr>
      </w:pPr>
      <w:rPr/>
      <w:hyperlink r:id="rId154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.cambscommunityservices.nhs.uk/Bedfordshire/baby-friendly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pgMar w:header="0" w:footer="393" w:top="360" w:bottom="580" w:left="0" w:right="0"/>
          <w:pgSz w:w="13100" w:h="180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551" w:lineRule="exact"/>
        <w:ind w:left="1226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/>
        <w:pict>
          <v:group style="position:absolute;margin-left:630.779907pt;margin-top:-31.025148pt;width:15pt;height:.1pt;mso-position-horizontal-relative:page;mso-position-vertical-relative:paragraph;z-index:-3247" coordorigin="12616,-621" coordsize="300,2">
            <v:shape style="position:absolute;left:12616;top:-621;width:300;height:2" coordorigin="12616,-621" coordsize="300,0" path="m12616,-621l12916,-62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0pt;margin-top:-39.529049pt;width:18pt;height:.1pt;mso-position-horizontal-relative:page;mso-position-vertical-relative:paragraph;z-index:-3246" coordorigin="0,-791" coordsize="360,2">
            <v:shape style="position:absolute;left:0;top:-791;width:360;height:2" coordorigin="0,-791" coordsize="360,0" path="m360,-791l0,-79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-39.529049pt;width:18pt;height:.1pt;mso-position-horizontal-relative:page;mso-position-vertical-relative:paragraph;z-index:-3245" coordorigin="12726,-791" coordsize="360,2">
            <v:shape style="position:absolute;left:12726;top:-791;width:360;height:2" coordorigin="12726,-791" coordsize="360,0" path="m12726,-791l13086,-791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1"/>
        </w:rPr>
        <w:t>Dad</w:t>
      </w:r>
      <w:r>
        <w:rPr>
          <w:rFonts w:ascii="Arial" w:hAnsi="Arial" w:cs="Arial" w:eastAsia="Arial"/>
          <w:sz w:val="48"/>
          <w:szCs w:val="48"/>
          <w:color w:val="F9CA0B"/>
          <w:spacing w:val="0"/>
          <w:w w:val="100"/>
          <w:b/>
          <w:bCs/>
          <w:position w:val="-1"/>
        </w:rPr>
        <w:t>Pad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1226" w:right="6146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DadPad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fathers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provide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very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start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life,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about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become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first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ensure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cover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bases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addition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family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during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pregnanc</w:t>
      </w:r>
      <w:r>
        <w:rPr>
          <w:rFonts w:ascii="Arial" w:hAnsi="Arial" w:cs="Arial" w:eastAsia="Arial"/>
          <w:sz w:val="24"/>
          <w:szCs w:val="24"/>
          <w:color w:val="58595B"/>
          <w:spacing w:val="-17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around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birth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beyond.</w:t>
      </w:r>
      <w:r>
        <w:rPr>
          <w:rFonts w:ascii="Arial" w:hAnsi="Arial" w:cs="Arial" w:eastAsia="Arial"/>
          <w:sz w:val="24"/>
          <w:szCs w:val="24"/>
          <w:color w:val="58595B"/>
          <w:spacing w:val="6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provide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useful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guidance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during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50" w:lineRule="auto"/>
        <w:ind w:left="1226" w:right="6048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pregnancy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fathers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children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age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two.</w:t>
      </w:r>
      <w:r>
        <w:rPr>
          <w:rFonts w:ascii="Arial" w:hAnsi="Arial" w:cs="Arial" w:eastAsia="Arial"/>
          <w:sz w:val="24"/>
          <w:szCs w:val="24"/>
          <w:color w:val="58595B"/>
          <w:spacing w:val="6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particularly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useful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during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paternity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leave.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Mar w:header="0" w:footer="393" w:top="140" w:bottom="580" w:left="0" w:right="0"/>
          <w:headerReference w:type="default" r:id="rId155"/>
          <w:pgSz w:w="13100" w:h="18020"/>
        </w:sectPr>
      </w:pPr>
      <w:rPr/>
    </w:p>
    <w:p>
      <w:pPr>
        <w:spacing w:before="29" w:after="0" w:line="240" w:lineRule="auto"/>
        <w:ind w:left="1226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conjunction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NHS,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226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DadPad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will: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50" w:lineRule="auto"/>
        <w:ind w:left="1586" w:right="526" w:firstLine="-360"/>
        <w:jc w:val="left"/>
        <w:tabs>
          <w:tab w:pos="158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necessary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mindset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practical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skills,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experience.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1586" w:right="-61" w:firstLine="-360"/>
        <w:jc w:val="left"/>
        <w:tabs>
          <w:tab w:pos="158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enabling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quickly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grips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responsibilities.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1586" w:right="85" w:firstLine="-360"/>
        <w:jc w:val="left"/>
        <w:tabs>
          <w:tab w:pos="158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Reduce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anxiety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gain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confidence,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offer</w:t>
      </w:r>
      <w:r>
        <w:rPr>
          <w:rFonts w:ascii="Arial" w:hAnsi="Arial" w:cs="Arial" w:eastAsia="Arial"/>
          <w:sz w:val="24"/>
          <w:szCs w:val="24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needed.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1586" w:right="699" w:firstLine="-360"/>
        <w:jc w:val="left"/>
        <w:tabs>
          <w:tab w:pos="158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tools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provide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mum.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31"/>
          <w:szCs w:val="31"/>
        </w:rPr>
      </w:pPr>
      <w:rPr/>
      <w:r>
        <w:rPr/>
        <w:pict>
          <v:group style="position:absolute;margin-left:398.290588pt;margin-top:19.494032pt;width:46.614pt;height:46.615pt;mso-position-horizontal-relative:page;mso-position-vertical-relative:paragraph;z-index:-3250" coordorigin="7966,390" coordsize="932,932">
            <v:group style="position:absolute;left:7976;top:400;width:912;height:912" coordorigin="7976,400" coordsize="912,912">
              <v:shape style="position:absolute;left:7976;top:400;width:912;height:912" coordorigin="7976,400" coordsize="912,912" path="m8432,400l8358,406,8288,423,8222,451,8163,488,8109,533,8064,587,8027,646,7999,712,7982,782,7976,856,7977,893,7989,966,8012,1034,8044,1096,8086,1153,8135,1202,8192,1244,8254,1276,8322,1299,8395,1311,8432,1312,8469,1311,8542,1299,8610,1276,8672,1244,8729,1202,8778,1153,8820,1096,8852,1034,8875,966,8887,893,8888,856,8887,819,8875,746,8852,678,8820,616,8778,559,8729,510,8672,468,8610,436,8542,413,8469,401,8432,400e" filled="t" fillcolor="#FFC425" stroked="f">
                <v:path arrowok="t"/>
                <v:fill/>
              </v:shape>
              <v:shape style="position:absolute;left:8149;top:611;width:498;height:498" type="#_x0000_t75">
                <v:imagedata r:id="rId156" o:title=""/>
              </v:shape>
            </v:group>
            <v:group style="position:absolute;left:7976;top:400;width:912;height:912" coordorigin="7976,400" coordsize="912,912">
              <v:shape style="position:absolute;left:7976;top:400;width:912;height:912" coordorigin="7976,400" coordsize="912,912" path="m8432,1312l8506,1306,8576,1289,8642,1261,8701,1224,8754,1179,8800,1125,8837,1066,8865,1000,8882,930,8888,856,8887,819,8875,746,8852,678,8820,616,8778,559,8729,510,8672,468,8610,436,8542,413,8469,401,8432,400,8395,401,8322,413,8254,436,8192,468,8135,510,8086,559,8044,616,8012,678,7989,746,7977,819,7976,856,7977,893,7989,966,8012,1034,8044,1096,8086,1153,8135,1202,8192,1244,8254,1276,8322,1299,8395,1311,8432,1312xe" filled="f" stroked="t" strokeweight=".879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05.480804pt;margin-top:19.554533pt;width:46.493pt;height:46.494pt;mso-position-horizontal-relative:page;mso-position-vertical-relative:paragraph;z-index:-3249" coordorigin="10110,391" coordsize="930,930">
            <v:group style="position:absolute;left:10118;top:400;width:912;height:912" coordorigin="10118,400" coordsize="912,912">
              <v:shape style="position:absolute;left:10118;top:400;width:912;height:912" coordorigin="10118,400" coordsize="912,912" path="m10575,400l10501,406,10430,423,10365,451,10305,488,10252,533,10206,587,10169,646,10142,712,10124,782,10118,856,10120,893,10132,966,10154,1034,10187,1096,10228,1153,10278,1202,10334,1244,10397,1276,10465,1299,10537,1311,10575,1312,10612,1311,10684,1299,10752,1276,10815,1244,10871,1202,10921,1153,10962,1096,10995,1034,11017,966,11029,893,11031,856,11029,819,11017,746,10995,678,10962,616,10921,559,10871,510,10815,468,10752,436,10684,413,10612,401,10575,400e" filled="t" fillcolor="#FFC425" stroked="f">
                <v:path arrowok="t"/>
                <v:fill/>
              </v:shape>
              <v:shape style="position:absolute;left:10327;top:611;width:498;height:498" type="#_x0000_t75">
                <v:imagedata r:id="rId157" o:title=""/>
              </v:shape>
            </v:group>
            <v:group style="position:absolute;left:10118;top:400;width:912;height:912" coordorigin="10118,400" coordsize="912,912">
              <v:shape style="position:absolute;left:10118;top:400;width:912;height:912" coordorigin="10118,400" coordsize="912,912" path="m10575,1312l10649,1306,10719,1289,10784,1261,10844,1224,10897,1179,10943,1125,10980,1066,11007,1000,11025,930,11031,856,11029,819,11017,746,10995,678,10962,616,10921,559,10871,510,10815,468,10752,436,10684,413,10612,401,10575,400,10537,401,10465,413,10397,436,10334,468,10278,510,10228,559,10187,616,10154,678,10132,746,10120,819,10118,856,10120,893,10132,966,10154,1034,10187,1096,10228,1153,10278,1202,10334,1244,10397,1276,10465,1299,10537,1311,10575,1312xe" filled="f" stroked="t" strokeweight=".879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51.915894pt;margin-top:19.554533pt;width:46.493pt;height:46.494pt;mso-position-horizontal-relative:page;mso-position-vertical-relative:paragraph;z-index:-3248" coordorigin="9038,391" coordsize="930,930">
            <v:group style="position:absolute;left:9047;top:400;width:912;height:912" coordorigin="9047,400" coordsize="912,912">
              <v:shape style="position:absolute;left:9047;top:400;width:912;height:912" coordorigin="9047,400" coordsize="912,912" path="m9503,400l9429,406,9359,423,9294,451,9234,488,9181,533,9135,587,9098,646,9070,712,9053,782,9047,856,9049,893,9060,966,9083,1034,9115,1096,9157,1153,9206,1202,9263,1244,9326,1276,9394,1299,9466,1311,9503,1312,9541,1311,9613,1299,9681,1276,9744,1244,9800,1202,9850,1153,9891,1096,9924,1034,9946,966,9958,893,9959,856,9958,819,9946,746,9924,678,9891,616,9850,559,9800,510,9744,468,9681,436,9613,413,9541,401,9503,400e" filled="t" fillcolor="#FFC425" stroked="f">
                <v:path arrowok="t"/>
                <v:fill/>
              </v:shape>
              <v:shape style="position:absolute;left:9254;top:572;width:498;height:498" type="#_x0000_t75">
                <v:imagedata r:id="rId158" o:title=""/>
              </v:shape>
            </v:group>
            <v:group style="position:absolute;left:9047;top:400;width:912;height:912" coordorigin="9047,400" coordsize="912,912">
              <v:shape style="position:absolute;left:9047;top:400;width:912;height:912" coordorigin="9047,400" coordsize="912,912" path="m9503,1312l9577,1306,9647,1289,9713,1261,9773,1224,9826,1179,9871,1125,9908,1066,9936,1000,9953,930,9959,856,9958,819,9946,746,9924,678,9891,616,9850,559,9800,510,9744,468,9681,436,9613,413,9541,401,9503,400,9466,401,9394,413,9326,436,9263,468,9206,510,9157,559,9115,616,9083,678,9060,746,9049,819,9047,856,9049,893,9060,966,9083,1034,9115,1096,9157,1153,9206,1202,9263,1244,9326,1276,9394,1299,9466,1311,9503,1312xe" filled="f" stroked="t" strokeweight=".879pt" strokecolor="#231F2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31"/>
          <w:szCs w:val="31"/>
          <w:color w:val="231F20"/>
          <w:spacing w:val="0"/>
          <w:w w:val="102"/>
          <w:b/>
          <w:bCs/>
        </w:rPr>
        <w:t>dadpaduk</w:t>
      </w:r>
      <w:r>
        <w:rPr>
          <w:rFonts w:ascii="Arial" w:hAnsi="Arial" w:cs="Arial" w:eastAsia="Arial"/>
          <w:sz w:val="31"/>
          <w:szCs w:val="3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0" w:right="0"/>
          <w:cols w:num="2" w:equalWidth="0">
            <w:col w:w="7176" w:space="1580"/>
            <w:col w:w="4344"/>
          </w:cols>
        </w:sectPr>
      </w:pPr>
      <w:rPr/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7.8789pt;margin-top:7.87931pt;width:618.151pt;height:290.87597pt;mso-position-horizontal-relative:page;mso-position-vertical-relative:page;z-index:-3251" coordorigin="158,158" coordsize="12363,5818">
            <v:shape style="position:absolute;left:420;top:490;width:170;height:2580" type="#_x0000_t75">
              <v:imagedata r:id="rId159" o:title=""/>
            </v:shape>
            <v:shape style="position:absolute;left:590;top:420;width:11906;height:2405" type="#_x0000_t75">
              <v:imagedata r:id="rId160" o:title=""/>
            </v:shape>
            <v:shape style="position:absolute;left:7323;top:1310;width:4772;height:4665" type="#_x0000_t75">
              <v:imagedata r:id="rId161" o:title=""/>
            </v:shape>
            <v:group style="position:absolute;left:170;top:578;width:300;height:25" coordorigin="170,578" coordsize="300,25">
              <v:shape style="position:absolute;left:170;top:578;width:300;height:25" coordorigin="170,578" coordsize="300,25" path="m170,603l470,603,470,578,170,578,170,603xe" filled="t" fillcolor="#FFFFFF" stroked="f">
                <v:path arrowok="t"/>
                <v:fill/>
              </v:shape>
            </v:group>
            <v:group style="position:absolute;left:578;top:170;width:25;height:300" coordorigin="578,170" coordsize="25,300">
              <v:shape style="position:absolute;left:578;top:170;width:25;height:300" coordorigin="578,170" coordsize="25,300" path="m578,470l603,470,603,170,578,170,578,470xe" filled="t" fillcolor="#FFFFFF" stroked="f">
                <v:path arrowok="t"/>
                <v:fill/>
              </v:shape>
            </v:group>
            <v:group style="position:absolute;left:12483;top:170;width:25;height:300" coordorigin="12483,170" coordsize="25,300">
              <v:shape style="position:absolute;left:12483;top:170;width:25;height:300" coordorigin="12483,170" coordsize="25,300" path="m12483,470l12508,470,12508,170,12483,170,12483,470xe" filled="t" fillcolor="#FFFFFF" stroked="f">
                <v:path arrowok="t"/>
                <v:fill/>
              </v:shape>
            </v:group>
            <v:group style="position:absolute;left:170;top:588;width:300;height:5" coordorigin="170,588" coordsize="300,5">
              <v:shape style="position:absolute;left:170;top:588;width:300;height:5" coordorigin="170,588" coordsize="300,5" path="m170,593l470,593,470,588,170,588,170,593xe" filled="t" fillcolor="#000000" stroked="f">
                <v:path arrowok="t"/>
                <v:fill/>
              </v:shape>
            </v:group>
            <v:group style="position:absolute;left:588;top:170;width:5;height:300" coordorigin="588,170" coordsize="5,300">
              <v:shape style="position:absolute;left:588;top:170;width:5;height:300" coordorigin="588,170" coordsize="5,300" path="m588,470l593,470,593,170,588,170,588,470xe" filled="t" fillcolor="#000000" stroked="f">
                <v:path arrowok="t"/>
                <v:fill/>
              </v:shape>
            </v:group>
            <v:group style="position:absolute;left:12493;top:170;width:5;height:300" coordorigin="12493,170" coordsize="5,300">
              <v:shape style="position:absolute;left:12493;top:170;width:5;height:300" coordorigin="12493,170" coordsize="5,300" path="m12493,470l12498,470,12498,170,12493,170,12493,470xe" filled="t" fillcolor="#000000" stroked="f">
                <v:path arrowok="t"/>
                <v:fill/>
              </v:shape>
            </v:group>
            <w10:wrap type="none"/>
          </v:group>
        </w:pict>
      </w:r>
      <w:r>
        <w:rPr>
          <w:sz w:val="14"/>
          <w:szCs w:val="14"/>
        </w:rPr>
      </w:r>
    </w:p>
    <w:p>
      <w:pPr>
        <w:spacing w:before="29" w:after="0" w:line="240" w:lineRule="auto"/>
        <w:ind w:left="4424" w:right="-20"/>
        <w:jc w:val="left"/>
        <w:rPr>
          <w:rFonts w:ascii="Arial" w:hAnsi="Arial" w:cs="Arial" w:eastAsia="Arial"/>
          <w:sz w:val="24"/>
          <w:szCs w:val="24"/>
        </w:rPr>
      </w:pPr>
      <w:rPr/>
      <w:hyperlink r:id="rId162"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Information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 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for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 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this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 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section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 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is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 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taken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 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from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 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DadPad: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 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ww</w:t>
        </w:r>
        <w:r>
          <w:rPr>
            <w:rFonts w:ascii="Arial" w:hAnsi="Arial" w:cs="Arial" w:eastAsia="Arial"/>
            <w:sz w:val="24"/>
            <w:szCs w:val="24"/>
            <w:color w:val="58595B"/>
            <w:spacing w:val="-13"/>
            <w:w w:val="100"/>
            <w:i/>
          </w:rPr>
          <w:t>w</w:t>
        </w:r>
        <w:r>
          <w:rPr>
            <w:rFonts w:ascii="Arial" w:hAnsi="Arial" w:cs="Arial" w:eastAsia="Arial"/>
            <w:sz w:val="24"/>
            <w:szCs w:val="24"/>
            <w:color w:val="58595B"/>
            <w:spacing w:val="0"/>
            <w:w w:val="100"/>
            <w:i/>
          </w:rPr>
          <w:t>.thedadpad.co.uk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9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95.314696pt;height:364.56pt;mso-position-horizontal-relative:char;mso-position-vertical-relative:line" type="#_x0000_t75">
            <v:imagedata r:id="rId16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1547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Page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23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3100" w:h="18020"/>
          <w:pgMar w:top="140" w:bottom="520" w:left="0" w:right="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40" w:lineRule="exact"/>
        <w:ind w:left="12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/>
        <w:pict>
          <v:group style="position:absolute;margin-left:8.5039pt;margin-top:-49.567749pt;width:15pt;height:.1pt;mso-position-horizontal-relative:page;mso-position-vertical-relative:paragraph;z-index:-3243" coordorigin="170,-991" coordsize="300,2">
            <v:shape style="position:absolute;left:170;top:-991;width:300;height:2" coordorigin="170,-991" coordsize="300,0" path="m470,-991l170,-99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0.779907pt;margin-top:-49.567749pt;width:15pt;height:.1pt;mso-position-horizontal-relative:page;mso-position-vertical-relative:paragraph;z-index:-3242" coordorigin="12616,-991" coordsize="300,2">
            <v:shape style="position:absolute;left:12616;top:-991;width:300;height:2" coordorigin="12616,-991" coordsize="300,0" path="m12616,-991l12916,-99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29.503901pt;margin-top:-70.567749pt;width:.1pt;height:15pt;mso-position-horizontal-relative:page;mso-position-vertical-relative:paragraph;z-index:-3241" coordorigin="590,-1411" coordsize="2,300">
            <v:shape style="position:absolute;left:590;top:-1411;width:2;height:300" coordorigin="590,-1411" coordsize="0,300" path="m590,-1111l590,-141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24.779907pt;margin-top:-70.567749pt;width:.1pt;height:15pt;mso-position-horizontal-relative:page;mso-position-vertical-relative:paragraph;z-index:-3240" coordorigin="12496,-1411" coordsize="2,300">
            <v:shape style="position:absolute;left:12496;top:-1411;width:2;height:300" coordorigin="12496,-1411" coordsize="0,300" path="m12496,-1111l12496,-141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0pt;margin-top:-58.071648pt;width:18pt;height:.1pt;mso-position-horizontal-relative:page;mso-position-vertical-relative:paragraph;z-index:-3239" coordorigin="0,-1161" coordsize="360,2">
            <v:shape style="position:absolute;left:0;top:-1161;width:360;height:2" coordorigin="0,-1161" coordsize="360,0" path="m360,-1161l0,-116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-58.071648pt;width:18pt;height:.1pt;mso-position-horizontal-relative:page;mso-position-vertical-relative:paragraph;z-index:-3238" coordorigin="12726,-1161" coordsize="360,2">
            <v:shape style="position:absolute;left:12726;top:-1161;width:360;height:2" coordorigin="12726,-1161" coordsize="360,0" path="m12726,-1161l13086,-1161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2"/>
        </w:rPr>
        <w:t>Parent</w:t>
      </w:r>
      <w:r>
        <w:rPr>
          <w:rFonts w:ascii="Arial" w:hAnsi="Arial" w:cs="Arial" w:eastAsia="Arial"/>
          <w:sz w:val="48"/>
          <w:szCs w:val="48"/>
          <w:color w:val="58595B"/>
          <w:spacing w:val="-18"/>
          <w:w w:val="100"/>
          <w:b/>
          <w:bCs/>
          <w:position w:val="-2"/>
        </w:rPr>
        <w:t>’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2"/>
        </w:rPr>
        <w:t>role</w:t>
      </w:r>
      <w:r>
        <w:rPr>
          <w:rFonts w:ascii="Arial" w:hAnsi="Arial" w:cs="Arial" w:eastAsia="Arial"/>
          <w:sz w:val="48"/>
          <w:szCs w:val="48"/>
          <w:color w:val="58595B"/>
          <w:spacing w:val="-9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2"/>
        </w:rPr>
        <w:t>in</w:t>
      </w:r>
      <w:r>
        <w:rPr>
          <w:rFonts w:ascii="Arial" w:hAnsi="Arial" w:cs="Arial" w:eastAsia="Arial"/>
          <w:sz w:val="48"/>
          <w:szCs w:val="48"/>
          <w:color w:val="58595B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2"/>
        </w:rPr>
        <w:t>child</w:t>
      </w:r>
      <w:r>
        <w:rPr>
          <w:rFonts w:ascii="Arial" w:hAnsi="Arial" w:cs="Arial" w:eastAsia="Arial"/>
          <w:sz w:val="48"/>
          <w:szCs w:val="48"/>
          <w:color w:val="58595B"/>
          <w:spacing w:val="-11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2"/>
        </w:rPr>
        <w:t>development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50" w:lineRule="auto"/>
        <w:ind w:left="1670" w:right="1523" w:firstLine="-360"/>
        <w:jc w:val="left"/>
        <w:tabs>
          <w:tab w:pos="16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-27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ake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getting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know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-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makes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safe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know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world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around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670" w:right="1189" w:firstLine="-360"/>
        <w:jc w:val="left"/>
        <w:tabs>
          <w:tab w:pos="16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able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manage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feelings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upset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distress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reliant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sooth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calm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holding,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rocking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cuddling.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310" w:right="-20"/>
        <w:jc w:val="left"/>
        <w:tabs>
          <w:tab w:pos="16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spoil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many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cuddles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much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skin.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10" w:right="-20"/>
        <w:jc w:val="left"/>
        <w:tabs>
          <w:tab w:pos="16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influence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brain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development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singing,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reading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67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playing,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before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born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afterwards.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670" w:right="1376" w:firstLine="-360"/>
        <w:jc w:val="left"/>
        <w:tabs>
          <w:tab w:pos="16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fun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noticing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everything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releases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cocktail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hormones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bonding,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attachment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development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brain.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50" w:lineRule="auto"/>
        <w:ind w:left="8020" w:right="1542"/>
        <w:jc w:val="center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Parents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have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an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important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role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to</w:t>
      </w:r>
      <w:r>
        <w:rPr>
          <w:rFonts w:ascii="Arial" w:hAnsi="Arial" w:cs="Arial" w:eastAsia="Arial"/>
          <w:sz w:val="28"/>
          <w:szCs w:val="28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play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their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child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100"/>
        </w:rPr>
        <w:t>’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development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by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responding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to</w:t>
      </w:r>
      <w:r>
        <w:rPr>
          <w:rFonts w:ascii="Arial" w:hAnsi="Arial" w:cs="Arial" w:eastAsia="Arial"/>
          <w:sz w:val="28"/>
          <w:szCs w:val="28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their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cues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needs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making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them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feel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secure,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loved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comforted.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997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29.504pt;margin-top:-441.070129pt;width:603.779pt;height:429.448pt;mso-position-horizontal-relative:page;mso-position-vertical-relative:paragraph;z-index:-3244" coordorigin="590,-8821" coordsize="12076,8589">
            <v:shape style="position:absolute;left:590;top:-8821;width:11906;height:8589" type="#_x0000_t75">
              <v:imagedata r:id="rId164" o:title=""/>
            </v:shape>
            <v:shape style="position:absolute;left:7223;top:-8530;width:5102;height:4584" type="#_x0000_t75">
              <v:imagedata r:id="rId165" o:title=""/>
            </v:shape>
            <v:shape style="position:absolute;left:12510;top:-6355;width:156;height:6122" type="#_x0000_t75">
              <v:imagedata r:id="rId166" o:title=""/>
            </v:shape>
            <w10:wrap type="none"/>
          </v:group>
        </w:pict>
      </w:r>
      <w:hyperlink r:id="rId167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.cambscommunityservices.nhs.uk/Bedfordshire/baby-friendly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pgMar w:header="0" w:footer="393" w:top="140" w:bottom="580" w:left="0" w:right="0"/>
          <w:pgSz w:w="13100" w:h="18020"/>
        </w:sectPr>
      </w:pPr>
      <w:rPr/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1" w:lineRule="exact"/>
        <w:ind w:left="12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1"/>
        </w:rPr>
        <w:t>Understanding</w:t>
      </w:r>
      <w:r>
        <w:rPr>
          <w:rFonts w:ascii="Arial" w:hAnsi="Arial" w:cs="Arial" w:eastAsia="Arial"/>
          <w:sz w:val="48"/>
          <w:szCs w:val="48"/>
          <w:color w:val="58595B"/>
          <w:spacing w:val="-3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1"/>
        </w:rPr>
        <w:t>your</w:t>
      </w:r>
      <w:r>
        <w:rPr>
          <w:rFonts w:ascii="Arial" w:hAnsi="Arial" w:cs="Arial" w:eastAsia="Arial"/>
          <w:sz w:val="48"/>
          <w:szCs w:val="48"/>
          <w:color w:val="58595B"/>
          <w:spacing w:val="-1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1"/>
        </w:rPr>
        <w:t>mental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1"/>
        </w:rPr>
        <w:t>health</w:t>
      </w:r>
      <w:r>
        <w:rPr>
          <w:rFonts w:ascii="Arial" w:hAnsi="Arial" w:cs="Arial" w:eastAsia="Arial"/>
          <w:sz w:val="48"/>
          <w:szCs w:val="48"/>
          <w:color w:val="58595B"/>
          <w:spacing w:val="-1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1"/>
        </w:rPr>
        <w:t>and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24" w:after="0" w:line="240" w:lineRule="auto"/>
        <w:ind w:left="12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/>
        <w:pict>
          <v:shape style="position:absolute;margin-left:377.165985pt;margin-top:29.125132pt;width:217.91274pt;height:140.315pt;mso-position-horizontal-relative:page;mso-position-vertical-relative:paragraph;z-index:-3236" type="#_x0000_t75">
            <v:imagedata r:id="rId169" o:title=""/>
          </v:shape>
        </w:pic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</w:rPr>
        <w:t>emotional</w:t>
      </w:r>
      <w:r>
        <w:rPr>
          <w:rFonts w:ascii="Arial" w:hAnsi="Arial" w:cs="Arial" w:eastAsia="Arial"/>
          <w:sz w:val="48"/>
          <w:szCs w:val="48"/>
          <w:color w:val="58595B"/>
          <w:spacing w:val="-23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</w:rPr>
        <w:t>wellbeing</w:t>
      </w:r>
      <w:r>
        <w:rPr>
          <w:rFonts w:ascii="Arial" w:hAnsi="Arial" w:cs="Arial" w:eastAsia="Arial"/>
          <w:sz w:val="48"/>
          <w:szCs w:val="48"/>
          <w:color w:val="58595B"/>
          <w:spacing w:val="-22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</w:rPr>
        <w:t>when</w:t>
      </w:r>
      <w:r>
        <w:rPr>
          <w:rFonts w:ascii="Arial" w:hAnsi="Arial" w:cs="Arial" w:eastAsia="Arial"/>
          <w:sz w:val="48"/>
          <w:szCs w:val="48"/>
          <w:color w:val="58595B"/>
          <w:spacing w:val="-12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</w:rPr>
        <w:t>becoming</w:t>
      </w:r>
      <w:r>
        <w:rPr>
          <w:rFonts w:ascii="Arial" w:hAnsi="Arial" w:cs="Arial" w:eastAsia="Arial"/>
          <w:sz w:val="48"/>
          <w:szCs w:val="48"/>
          <w:color w:val="58595B"/>
          <w:spacing w:val="-23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</w:rPr>
        <w:t>parent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</w:rPr>
      </w:r>
    </w:p>
    <w:p>
      <w:pPr>
        <w:spacing w:before="99" w:after="0" w:line="250" w:lineRule="auto"/>
        <w:ind w:left="1630" w:right="5578" w:firstLine="-360"/>
        <w:jc w:val="both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Everyone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says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amazing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becoming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often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forget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mention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much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like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hard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work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sometimes.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630" w:right="5751" w:firstLine="-36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Becoming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stressful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especially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first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months.</w:t>
      </w:r>
      <w:r>
        <w:rPr>
          <w:rFonts w:ascii="Arial" w:hAnsi="Arial" w:cs="Arial" w:eastAsia="Arial"/>
          <w:sz w:val="24"/>
          <w:szCs w:val="24"/>
          <w:color w:val="58595B"/>
          <w:spacing w:val="6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22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alone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-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boat.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630" w:right="5546" w:firstLine="-36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-22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everything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own,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network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630" w:right="6018" w:firstLine="-36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/>
        <w:pict>
          <v:shape style="position:absolute;margin-left:378.993988pt;margin-top:29.788654pt;width:217.913pt;height:140.314pt;mso-position-horizontal-relative:page;mso-position-vertical-relative:paragraph;z-index:-3235" type="#_x0000_t75">
            <v:imagedata r:id="rId170" o:title=""/>
          </v:shape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means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facing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challenges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experiences,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become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confident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each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day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-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kind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yourself.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630" w:right="5644" w:firstLine="-36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21pt;margin-top:45.180679pt;width:604.488pt;height:429.448pt;mso-position-horizontal-relative:page;mso-position-vertical-relative:paragraph;z-index:-3237" coordorigin="420,904" coordsize="12090,8589">
            <v:shape style="position:absolute;left:420;top:904;width:170;height:8589" type="#_x0000_t75">
              <v:imagedata r:id="rId171" o:title=""/>
            </v:shape>
            <v:shape style="position:absolute;left:604;top:3370;width:11906;height:6122" type="#_x0000_t75">
              <v:imagedata r:id="rId172" o:title=""/>
            </v:shape>
            <w10:wrap type="none"/>
          </v:group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vital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each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othe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6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ry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tell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each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each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bette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58595B"/>
          <w:spacing w:val="6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crucial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role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development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always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eas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please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seek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don’t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bottle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feelings.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630" w:right="5924" w:firstLine="-36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takes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energy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-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yourself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start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eating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exercising.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71" w:lineRule="exact"/>
        <w:ind w:left="1270" w:right="-2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Grab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sleep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whenever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-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nap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when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sleeps.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40" w:lineRule="auto"/>
        <w:ind w:right="1547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Page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25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right"/>
        <w:spacing w:after="0"/>
        <w:sectPr>
          <w:pgMar w:header="0" w:footer="393" w:top="580" w:bottom="580" w:left="0" w:right="0"/>
          <w:headerReference w:type="default" r:id="rId168"/>
          <w:pgSz w:w="13100" w:h="180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51" w:lineRule="exact"/>
        <w:ind w:left="9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/>
        <w:pict>
          <v:group style="position:absolute;margin-left:8.5039pt;margin-top:-49.567749pt;width:15pt;height:.1pt;mso-position-horizontal-relative:page;mso-position-vertical-relative:paragraph;z-index:-3232" coordorigin="170,-991" coordsize="300,2">
            <v:shape style="position:absolute;left:170;top:-991;width:300;height:2" coordorigin="170,-991" coordsize="300,0" path="m470,-991l170,-991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1"/>
        </w:rPr>
        <w:t>Children</w:t>
      </w:r>
      <w:r>
        <w:rPr>
          <w:rFonts w:ascii="Arial" w:hAnsi="Arial" w:cs="Arial" w:eastAsia="Arial"/>
          <w:sz w:val="48"/>
          <w:szCs w:val="48"/>
          <w:color w:val="58595B"/>
          <w:spacing w:val="-18"/>
          <w:w w:val="100"/>
          <w:b/>
          <w:bCs/>
          <w:position w:val="-1"/>
        </w:rPr>
        <w:t>’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1"/>
        </w:rPr>
        <w:t>s</w:t>
      </w:r>
      <w:r>
        <w:rPr>
          <w:rFonts w:ascii="Arial" w:hAnsi="Arial" w:cs="Arial" w:eastAsia="Arial"/>
          <w:sz w:val="48"/>
          <w:szCs w:val="48"/>
          <w:color w:val="58595B"/>
          <w:spacing w:val="-2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  <w:position w:val="-1"/>
        </w:rPr>
        <w:t>Centres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71" w:lineRule="exact"/>
        <w:ind w:left="1009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Children's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Centres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offer</w:t>
      </w:r>
      <w:r>
        <w:rPr>
          <w:rFonts w:ascii="Arial" w:hAnsi="Arial" w:cs="Arial" w:eastAsia="Arial"/>
          <w:sz w:val="24"/>
          <w:szCs w:val="24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range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services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meet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child's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needs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place.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Whether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009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grandparent,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other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family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member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care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local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Children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Centre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provides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009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range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services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from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pregnancy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five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years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fun,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family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friendly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safe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environment.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9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aim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provide: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8" w:after="0" w:line="250" w:lineRule="auto"/>
        <w:ind w:left="1369" w:right="1411" w:firstLine="-360"/>
        <w:jc w:val="left"/>
        <w:tabs>
          <w:tab w:pos="13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family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services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including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antenatal,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postnatal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advice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programmes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57" w:after="0" w:line="250" w:lineRule="auto"/>
        <w:ind w:left="1369" w:right="1398" w:firstLine="-360"/>
        <w:jc w:val="left"/>
        <w:tabs>
          <w:tab w:pos="13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information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advice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childcare,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early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years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provision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2-year-old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funded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places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57" w:after="0" w:line="250" w:lineRule="auto"/>
        <w:ind w:left="1369" w:right="1131" w:firstLine="-360"/>
        <w:jc w:val="left"/>
        <w:tabs>
          <w:tab w:pos="13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early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education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school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readiness,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early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communication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e.g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speech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language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drop-in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57" w:after="0" w:line="240" w:lineRule="auto"/>
        <w:ind w:left="1009" w:right="-20"/>
        <w:jc w:val="left"/>
        <w:tabs>
          <w:tab w:pos="13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outreach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family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services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including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visits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8" w:after="0" w:line="240" w:lineRule="auto"/>
        <w:ind w:left="1009" w:right="-20"/>
        <w:jc w:val="left"/>
        <w:tabs>
          <w:tab w:pos="13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variety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drop-in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sessions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9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check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local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centre's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calendar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events.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99" w:after="0" w:line="240" w:lineRule="auto"/>
        <w:ind w:left="97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Central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Bedfordshire: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9" w:after="0" w:line="259" w:lineRule="exact"/>
        <w:ind w:left="970" w:right="-20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color w:val="4F73AD"/>
          <w:spacing w:val="0"/>
          <w:w w:val="100"/>
          <w:position w:val="-1"/>
        </w:rPr>
        <w:t>https://cbc.cloud.servelec-synerg</w:t>
      </w:r>
      <w:r>
        <w:rPr>
          <w:rFonts w:ascii="Arial" w:hAnsi="Arial" w:cs="Arial" w:eastAsia="Arial"/>
          <w:sz w:val="23"/>
          <w:szCs w:val="23"/>
          <w:color w:val="4F73AD"/>
          <w:spacing w:val="-17"/>
          <w:w w:val="100"/>
          <w:position w:val="-1"/>
        </w:rPr>
        <w:t>y</w:t>
      </w:r>
      <w:r>
        <w:rPr>
          <w:rFonts w:ascii="Arial" w:hAnsi="Arial" w:cs="Arial" w:eastAsia="Arial"/>
          <w:sz w:val="23"/>
          <w:szCs w:val="23"/>
          <w:color w:val="4F73AD"/>
          <w:spacing w:val="0"/>
          <w:w w:val="100"/>
          <w:position w:val="-1"/>
        </w:rPr>
        <w:t>.com//SynergyFIS/Childrenscentres.aspx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  <w:position w:val="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jc w:val="left"/>
        <w:spacing w:after="0"/>
        <w:sectPr>
          <w:pgMar w:header="0" w:footer="0" w:top="140" w:bottom="-60" w:left="300" w:right="300"/>
          <w:headerReference w:type="default" r:id="rId173"/>
          <w:footerReference w:type="default" r:id="rId174"/>
          <w:pgSz w:w="13100" w:h="18020"/>
        </w:sectPr>
      </w:pPr>
      <w:rPr/>
    </w:p>
    <w:p>
      <w:pPr>
        <w:spacing w:before="37" w:after="0" w:line="250" w:lineRule="auto"/>
        <w:ind w:left="1439" w:right="401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Sandy</w:t>
      </w:r>
      <w:r>
        <w:rPr>
          <w:rFonts w:ascii="Arial" w:hAnsi="Arial" w:cs="Arial" w:eastAsia="Arial"/>
          <w:sz w:val="18"/>
          <w:szCs w:val="18"/>
          <w:color w:val="FFFFFF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18"/>
          <w:szCs w:val="18"/>
          <w:color w:val="FFFFFF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Biggleswade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Laburnham</w:t>
      </w:r>
      <w:r>
        <w:rPr>
          <w:rFonts w:ascii="Arial" w:hAnsi="Arial" w:cs="Arial" w:eastAsia="Arial"/>
          <w:sz w:val="18"/>
          <w:szCs w:val="18"/>
          <w:color w:val="FFFFFF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Road,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Sand</w:t>
      </w:r>
      <w:r>
        <w:rPr>
          <w:rFonts w:ascii="Arial" w:hAnsi="Arial" w:cs="Arial" w:eastAsia="Arial"/>
          <w:sz w:val="18"/>
          <w:szCs w:val="18"/>
          <w:color w:val="FFFFFF"/>
          <w:spacing w:val="-13"/>
          <w:w w:val="100"/>
          <w:b/>
          <w:bCs/>
        </w:rPr>
        <w:t>y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,</w:t>
      </w:r>
      <w:r>
        <w:rPr>
          <w:rFonts w:ascii="Arial" w:hAnsi="Arial" w:cs="Arial" w:eastAsia="Arial"/>
          <w:sz w:val="18"/>
          <w:szCs w:val="18"/>
          <w:color w:val="FFFFFF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SG19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1HQ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47" w:right="309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Flitwick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50" w:lineRule="auto"/>
        <w:ind w:left="1404" w:right="366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Malham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Close,</w:t>
      </w:r>
      <w:r>
        <w:rPr>
          <w:rFonts w:ascii="Arial" w:hAnsi="Arial" w:cs="Arial" w:eastAsia="Arial"/>
          <w:sz w:val="18"/>
          <w:szCs w:val="18"/>
          <w:color w:val="FFFFFF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Flitwick,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MK45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1PU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003" w:right="-36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Houghton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Regis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Hawthorn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Park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Lower</w:t>
      </w:r>
      <w:r>
        <w:rPr>
          <w:rFonts w:ascii="Arial" w:hAnsi="Arial" w:cs="Arial" w:eastAsia="Arial"/>
          <w:sz w:val="18"/>
          <w:szCs w:val="18"/>
          <w:color w:val="FFFFFF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School,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Parkside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Drive,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Houghton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Regis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LU5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5QN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37" w:after="0" w:line="250" w:lineRule="auto"/>
        <w:ind w:left="320" w:right="300"/>
        <w:jc w:val="center"/>
        <w:rPr>
          <w:rFonts w:ascii="Arial" w:hAnsi="Arial" w:cs="Arial" w:eastAsia="Arial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Shefford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Shefford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Lower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School,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School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Lane,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Shefford,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SG17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5XA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243" w:right="223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Leighton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Buzzard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99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East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Street,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Leighton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Buzzard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LU7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1EW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36" w:right="-56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Dunstable</w:t>
      </w:r>
      <w:r>
        <w:rPr>
          <w:rFonts w:ascii="Arial" w:hAnsi="Arial" w:cs="Arial" w:eastAsia="Arial"/>
          <w:sz w:val="18"/>
          <w:szCs w:val="18"/>
          <w:color w:val="FFFFFF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North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Centre,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40" w:lineRule="auto"/>
        <w:ind w:left="766" w:right="746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-3"/>
          <w:w w:val="100"/>
          <w:b/>
          <w:bCs/>
        </w:rPr>
        <w:t>W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estfield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Road,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40" w:lineRule="auto"/>
        <w:ind w:left="316" w:right="297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Dunstable,</w:t>
      </w:r>
      <w:r>
        <w:rPr>
          <w:rFonts w:ascii="Arial" w:hAnsi="Arial" w:cs="Arial" w:eastAsia="Arial"/>
          <w:sz w:val="18"/>
          <w:szCs w:val="18"/>
          <w:color w:val="FFFFFF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LU6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1DW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37" w:after="0" w:line="240" w:lineRule="auto"/>
        <w:ind w:left="322" w:right="2481"/>
        <w:jc w:val="center"/>
        <w:rPr>
          <w:rFonts w:ascii="Arial" w:hAnsi="Arial" w:cs="Arial" w:eastAsia="Arial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Stotfold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40" w:lineRule="auto"/>
        <w:ind w:left="229" w:right="2388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St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Marys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Church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18"/>
          <w:szCs w:val="18"/>
          <w:color w:val="FFFFFF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England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50" w:lineRule="auto"/>
        <w:ind w:left="378" w:right="2411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Academ</w:t>
      </w:r>
      <w:r>
        <w:rPr>
          <w:rFonts w:ascii="Arial" w:hAnsi="Arial" w:cs="Arial" w:eastAsia="Arial"/>
          <w:sz w:val="18"/>
          <w:szCs w:val="18"/>
          <w:color w:val="FFFFFF"/>
          <w:spacing w:val="-13"/>
          <w:w w:val="100"/>
          <w:b/>
          <w:bCs/>
        </w:rPr>
        <w:t>y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Rook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-10"/>
          <w:w w:val="100"/>
          <w:b/>
          <w:bCs/>
        </w:rPr>
        <w:t>T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ree</w:t>
      </w:r>
      <w:r>
        <w:rPr>
          <w:rFonts w:ascii="Arial" w:hAnsi="Arial" w:cs="Arial" w:eastAsia="Arial"/>
          <w:sz w:val="18"/>
          <w:szCs w:val="18"/>
          <w:color w:val="FFFFFF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Lane,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Stotfold,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SG5</w:t>
      </w:r>
      <w:r>
        <w:rPr>
          <w:rFonts w:ascii="Arial" w:hAnsi="Arial" w:cs="Arial" w:eastAsia="Arial"/>
          <w:sz w:val="18"/>
          <w:szCs w:val="18"/>
          <w:color w:val="FFFFFF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4DL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50" w:lineRule="auto"/>
        <w:ind w:left="-16" w:right="2149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Houghton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Regis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-3"/>
          <w:w w:val="100"/>
          <w:b/>
          <w:bCs/>
        </w:rPr>
        <w:t>T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ithe</w:t>
      </w:r>
      <w:r>
        <w:rPr>
          <w:rFonts w:ascii="Arial" w:hAnsi="Arial" w:cs="Arial" w:eastAsia="Arial"/>
          <w:sz w:val="18"/>
          <w:szCs w:val="18"/>
          <w:color w:val="FFFFFF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Farm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Lower</w:t>
      </w:r>
      <w:r>
        <w:rPr>
          <w:rFonts w:ascii="Arial" w:hAnsi="Arial" w:cs="Arial" w:eastAsia="Arial"/>
          <w:sz w:val="18"/>
          <w:szCs w:val="18"/>
          <w:color w:val="FFFFFF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School,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-3"/>
          <w:w w:val="99"/>
          <w:b/>
          <w:bCs/>
        </w:rPr>
        <w:t>T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ithe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Farm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Road,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40" w:lineRule="auto"/>
        <w:ind w:left="353" w:right="2517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Houghton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Regis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LU5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5JB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50" w:lineRule="auto"/>
        <w:ind w:left="-4" w:right="2161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Dunstable</w:t>
      </w:r>
      <w:r>
        <w:rPr>
          <w:rFonts w:ascii="Arial" w:hAnsi="Arial" w:cs="Arial" w:eastAsia="Arial"/>
          <w:sz w:val="18"/>
          <w:szCs w:val="18"/>
          <w:color w:val="FFFFFF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South</w:t>
      </w:r>
      <w:r>
        <w:rPr>
          <w:rFonts w:ascii="Arial" w:hAnsi="Arial" w:cs="Arial" w:eastAsia="Arial"/>
          <w:sz w:val="18"/>
          <w:szCs w:val="18"/>
          <w:color w:val="FFFFFF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99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Downside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Neighbourhood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Oakwood</w:t>
      </w:r>
      <w:r>
        <w:rPr>
          <w:rFonts w:ascii="Arial" w:hAnsi="Arial" w:cs="Arial" w:eastAsia="Arial"/>
          <w:sz w:val="18"/>
          <w:szCs w:val="18"/>
          <w:color w:val="FFFFFF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A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venue,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Dunstable,</w:t>
      </w:r>
      <w:r>
        <w:rPr>
          <w:rFonts w:ascii="Arial" w:hAnsi="Arial" w:cs="Arial" w:eastAsia="Arial"/>
          <w:sz w:val="18"/>
          <w:szCs w:val="18"/>
          <w:color w:val="FFFFFF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LU5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4AS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3100" w:h="18020"/>
          <w:pgMar w:top="140" w:bottom="520" w:left="300" w:right="300"/>
          <w:cols w:num="3" w:equalWidth="0">
            <w:col w:w="3952" w:space="248"/>
            <w:col w:w="2951" w:space="217"/>
            <w:col w:w="513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9" w:after="0" w:line="240" w:lineRule="auto"/>
        <w:ind w:left="97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Beds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b/>
          <w:bCs/>
        </w:rPr>
        <w:t>Borough: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9" w:after="0" w:line="250" w:lineRule="auto"/>
        <w:ind w:left="970" w:right="3097"/>
        <w:jc w:val="left"/>
        <w:rPr>
          <w:rFonts w:ascii="Arial" w:hAnsi="Arial" w:cs="Arial" w:eastAsia="Arial"/>
          <w:sz w:val="23"/>
          <w:szCs w:val="23"/>
        </w:rPr>
      </w:pPr>
      <w:rPr/>
      <w:hyperlink r:id="rId175">
        <w:r>
          <w:rPr>
            <w:rFonts w:ascii="Arial" w:hAnsi="Arial" w:cs="Arial" w:eastAsia="Arial"/>
            <w:sz w:val="23"/>
            <w:szCs w:val="23"/>
            <w:color w:val="4F73AD"/>
            <w:spacing w:val="0"/>
            <w:w w:val="100"/>
            <w:b/>
            <w:bCs/>
          </w:rPr>
          <w:t>ww</w:t>
        </w:r>
        <w:r>
          <w:rPr>
            <w:rFonts w:ascii="Arial" w:hAnsi="Arial" w:cs="Arial" w:eastAsia="Arial"/>
            <w:sz w:val="23"/>
            <w:szCs w:val="23"/>
            <w:color w:val="4F73AD"/>
            <w:spacing w:val="-9"/>
            <w:w w:val="100"/>
            <w:b/>
            <w:bCs/>
          </w:rPr>
          <w:t>w</w:t>
        </w:r>
        <w:r>
          <w:rPr>
            <w:rFonts w:ascii="Arial" w:hAnsi="Arial" w:cs="Arial" w:eastAsia="Arial"/>
            <w:sz w:val="23"/>
            <w:szCs w:val="23"/>
            <w:color w:val="4F73AD"/>
            <w:spacing w:val="0"/>
            <w:w w:val="100"/>
            <w:b/>
            <w:bCs/>
          </w:rPr>
          <w:t>.bedford.go</w:t>
        </w:r>
        <w:r>
          <w:rPr>
            <w:rFonts w:ascii="Arial" w:hAnsi="Arial" w:cs="Arial" w:eastAsia="Arial"/>
            <w:sz w:val="23"/>
            <w:szCs w:val="23"/>
            <w:color w:val="4F73AD"/>
            <w:spacing w:val="-17"/>
            <w:w w:val="100"/>
            <w:b/>
            <w:bCs/>
          </w:rPr>
          <w:t>v</w:t>
        </w:r>
        <w:r>
          <w:rPr>
            <w:rFonts w:ascii="Arial" w:hAnsi="Arial" w:cs="Arial" w:eastAsia="Arial"/>
            <w:sz w:val="23"/>
            <w:szCs w:val="23"/>
            <w:color w:val="4F73AD"/>
            <w:spacing w:val="0"/>
            <w:w w:val="100"/>
            <w:b/>
            <w:bCs/>
          </w:rPr>
          <w:t>.uk/schools-education-and-childcare/early-years-and-child</w:t>
        </w:r>
        <w:r>
          <w:rPr>
            <w:rFonts w:ascii="Arial" w:hAnsi="Arial" w:cs="Arial" w:eastAsia="Arial"/>
            <w:sz w:val="23"/>
            <w:szCs w:val="23"/>
            <w:color w:val="4F73AD"/>
            <w:spacing w:val="0"/>
            <w:w w:val="100"/>
            <w:b/>
            <w:bCs/>
          </w:rPr>
          <w:t>-</w:t>
        </w:r>
      </w:hyperlink>
      <w:r>
        <w:rPr>
          <w:rFonts w:ascii="Arial" w:hAnsi="Arial" w:cs="Arial" w:eastAsia="Arial"/>
          <w:sz w:val="23"/>
          <w:szCs w:val="23"/>
          <w:color w:val="4F73AD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color w:val="4F73AD"/>
          <w:spacing w:val="0"/>
          <w:w w:val="100"/>
          <w:b/>
          <w:bCs/>
        </w:rPr>
        <w:t>care/childrens-centres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300" w:right="300"/>
        </w:sectPr>
      </w:pPr>
      <w:rPr/>
    </w:p>
    <w:p>
      <w:pPr>
        <w:spacing w:before="37" w:after="0" w:line="250" w:lineRule="auto"/>
        <w:ind w:left="1148" w:right="-36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Sharnbrook</w:t>
      </w:r>
      <w:r>
        <w:rPr>
          <w:rFonts w:ascii="Arial" w:hAnsi="Arial" w:cs="Arial" w:eastAsia="Arial"/>
          <w:sz w:val="18"/>
          <w:szCs w:val="18"/>
          <w:color w:val="FFFFFF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Methodist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Church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Park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Lane,</w:t>
      </w:r>
      <w:r>
        <w:rPr>
          <w:rFonts w:ascii="Arial" w:hAnsi="Arial" w:cs="Arial" w:eastAsia="Arial"/>
          <w:sz w:val="18"/>
          <w:szCs w:val="18"/>
          <w:color w:val="FFFFFF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Sharnbrook,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Bedford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MK44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1</w:t>
      </w:r>
      <w:r>
        <w:rPr>
          <w:rFonts w:ascii="Arial" w:hAnsi="Arial" w:cs="Arial" w:eastAsia="Arial"/>
          <w:sz w:val="18"/>
          <w:szCs w:val="18"/>
          <w:color w:val="FFFFFF"/>
          <w:spacing w:val="-13"/>
          <w:w w:val="99"/>
          <w:b/>
          <w:bCs/>
        </w:rPr>
        <w:t>L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46" w:after="0" w:line="250" w:lineRule="auto"/>
        <w:ind w:left="-16" w:right="-36"/>
        <w:jc w:val="center"/>
        <w:rPr>
          <w:rFonts w:ascii="Arial" w:hAnsi="Arial" w:cs="Arial" w:eastAsia="Arial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Bluebells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Grange</w:t>
      </w:r>
      <w:r>
        <w:rPr>
          <w:rFonts w:ascii="Arial" w:hAnsi="Arial" w:cs="Arial" w:eastAsia="Arial"/>
          <w:sz w:val="18"/>
          <w:szCs w:val="18"/>
          <w:color w:val="FFFFFF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Lane,</w:t>
      </w:r>
      <w:r>
        <w:rPr>
          <w:rFonts w:ascii="Arial" w:hAnsi="Arial" w:cs="Arial" w:eastAsia="Arial"/>
          <w:sz w:val="18"/>
          <w:szCs w:val="18"/>
          <w:color w:val="FFFFFF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Bromham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Bedford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MK43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8NR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37" w:after="0" w:line="250" w:lineRule="auto"/>
        <w:ind w:left="-16" w:right="2395"/>
        <w:jc w:val="center"/>
        <w:rPr>
          <w:rFonts w:ascii="Arial" w:hAnsi="Arial" w:cs="Arial" w:eastAsia="Arial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Clapham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High</w:t>
      </w:r>
      <w:r>
        <w:rPr>
          <w:rFonts w:ascii="Arial" w:hAnsi="Arial" w:cs="Arial" w:eastAsia="Arial"/>
          <w:sz w:val="18"/>
          <w:szCs w:val="18"/>
          <w:color w:val="FFFFFF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Street,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Clapham,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Bedford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MK41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6EG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3100" w:h="18020"/>
          <w:pgMar w:top="140" w:bottom="520" w:left="300" w:right="300"/>
          <w:cols w:num="3" w:equalWidth="0">
            <w:col w:w="3754" w:space="745"/>
            <w:col w:w="2344" w:space="907"/>
            <w:col w:w="4750"/>
          </w:cols>
        </w:sectPr>
      </w:pPr>
      <w:rPr/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300" w:right="300"/>
        </w:sectPr>
      </w:pPr>
      <w:rPr/>
    </w:p>
    <w:p>
      <w:pPr>
        <w:spacing w:before="40" w:after="0" w:line="250" w:lineRule="auto"/>
        <w:ind w:left="1387" w:right="379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Putnoe</w:t>
      </w:r>
      <w:r>
        <w:rPr>
          <w:rFonts w:ascii="Arial" w:hAnsi="Arial" w:cs="Arial" w:eastAsia="Arial"/>
          <w:sz w:val="18"/>
          <w:szCs w:val="18"/>
          <w:color w:val="FFFFFF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Putnoe</w:t>
      </w:r>
      <w:r>
        <w:rPr>
          <w:rFonts w:ascii="Arial" w:hAnsi="Arial" w:cs="Arial" w:eastAsia="Arial"/>
          <w:sz w:val="18"/>
          <w:szCs w:val="18"/>
          <w:color w:val="FFFFFF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Heights,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Bedford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MK41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8EB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2" w:lineRule="auto"/>
        <w:ind w:left="1000" w:right="-35"/>
        <w:jc w:val="center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Queens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Park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Neighbourhood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Marlborough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Road,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Queens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Park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Bedford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MK40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7"/>
          <w:szCs w:val="17"/>
          <w:color w:val="FFFFFF"/>
          <w:spacing w:val="0"/>
          <w:w w:val="100"/>
          <w:b/>
          <w:bCs/>
        </w:rPr>
        <w:t>4LE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37" w:after="0" w:line="240" w:lineRule="auto"/>
        <w:ind w:left="-10" w:right="-54"/>
        <w:jc w:val="center"/>
        <w:rPr>
          <w:rFonts w:ascii="Arial" w:hAnsi="Arial" w:cs="Arial" w:eastAsia="Arial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Goldington</w:t>
      </w:r>
      <w:r>
        <w:rPr>
          <w:rFonts w:ascii="Arial" w:hAnsi="Arial" w:cs="Arial" w:eastAsia="Arial"/>
          <w:sz w:val="18"/>
          <w:szCs w:val="18"/>
          <w:color w:val="FFFFFF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40" w:lineRule="auto"/>
        <w:ind w:left="715" w:right="671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30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Meadway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40" w:lineRule="auto"/>
        <w:ind w:left="427" w:right="383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Bedford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MK41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9HU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0" w:lineRule="auto"/>
        <w:ind w:left="-16" w:right="11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Daisy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Hill</w:t>
      </w:r>
      <w:r>
        <w:rPr>
          <w:rFonts w:ascii="Arial" w:hAnsi="Arial" w:cs="Arial" w:eastAsia="Arial"/>
          <w:sz w:val="18"/>
          <w:szCs w:val="18"/>
          <w:color w:val="FFFFFF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Bedford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Road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Lower</w:t>
      </w:r>
      <w:r>
        <w:rPr>
          <w:rFonts w:ascii="Arial" w:hAnsi="Arial" w:cs="Arial" w:eastAsia="Arial"/>
          <w:sz w:val="18"/>
          <w:szCs w:val="18"/>
          <w:color w:val="FFFFFF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School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Hillgrounds</w:t>
      </w:r>
      <w:r>
        <w:rPr>
          <w:rFonts w:ascii="Arial" w:hAnsi="Arial" w:cs="Arial" w:eastAsia="Arial"/>
          <w:sz w:val="18"/>
          <w:szCs w:val="18"/>
          <w:color w:val="FFFFFF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Road,</w:t>
      </w:r>
      <w:r>
        <w:rPr>
          <w:rFonts w:ascii="Arial" w:hAnsi="Arial" w:cs="Arial" w:eastAsia="Arial"/>
          <w:sz w:val="18"/>
          <w:szCs w:val="18"/>
          <w:color w:val="FFFFFF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Kempston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MK42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8QH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40" w:after="0" w:line="250" w:lineRule="auto"/>
        <w:ind w:left="-16" w:right="2277"/>
        <w:jc w:val="center"/>
        <w:rPr>
          <w:rFonts w:ascii="Arial" w:hAnsi="Arial" w:cs="Arial" w:eastAsia="Arial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Pine</w:t>
      </w:r>
      <w:r>
        <w:rPr>
          <w:rFonts w:ascii="Arial" w:hAnsi="Arial" w:cs="Arial" w:eastAsia="Arial"/>
          <w:sz w:val="18"/>
          <w:szCs w:val="18"/>
          <w:color w:val="FFFFFF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Cones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Slade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W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alk,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Off</w:t>
      </w:r>
      <w:r>
        <w:rPr>
          <w:rFonts w:ascii="Arial" w:hAnsi="Arial" w:cs="Arial" w:eastAsia="Arial"/>
          <w:sz w:val="18"/>
          <w:szCs w:val="18"/>
          <w:color w:val="FFFFFF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Clapham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Road,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Bedford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MK41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7SA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64" w:right="2393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Peter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Pan</w:t>
      </w:r>
      <w:r>
        <w:rPr>
          <w:rFonts w:ascii="Arial" w:hAnsi="Arial" w:cs="Arial" w:eastAsia="Arial"/>
          <w:sz w:val="18"/>
          <w:szCs w:val="18"/>
          <w:color w:val="FFFFFF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50" w:lineRule="auto"/>
        <w:ind w:left="556" w:right="2785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Edward</w:t>
      </w:r>
      <w:r>
        <w:rPr>
          <w:rFonts w:ascii="Arial" w:hAnsi="Arial" w:cs="Arial" w:eastAsia="Arial"/>
          <w:sz w:val="18"/>
          <w:szCs w:val="18"/>
          <w:color w:val="FFFFFF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Road,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Bedford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MK42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9DR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3100" w:h="18020"/>
          <w:pgMar w:top="140" w:bottom="520" w:left="300" w:right="300"/>
          <w:cols w:num="3" w:equalWidth="0">
            <w:col w:w="3971" w:space="425"/>
            <w:col w:w="2528" w:space="540"/>
            <w:col w:w="5036"/>
          </w:cols>
        </w:sectPr>
      </w:pPr>
      <w:rPr/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300" w:right="300"/>
        </w:sectPr>
      </w:pPr>
      <w:rPr/>
    </w:p>
    <w:p>
      <w:pPr>
        <w:spacing w:before="37" w:after="0" w:line="250" w:lineRule="auto"/>
        <w:ind w:left="1095" w:right="-36" w:firstLine="-3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Kingsbrook</w:t>
      </w:r>
      <w:r>
        <w:rPr>
          <w:rFonts w:ascii="Arial" w:hAnsi="Arial" w:cs="Arial" w:eastAsia="Arial"/>
          <w:sz w:val="18"/>
          <w:szCs w:val="18"/>
          <w:color w:val="FFFFFF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Stephenson</w:t>
      </w:r>
      <w:r>
        <w:rPr>
          <w:rFonts w:ascii="Arial" w:hAnsi="Arial" w:cs="Arial" w:eastAsia="Arial"/>
          <w:sz w:val="18"/>
          <w:szCs w:val="18"/>
          <w:color w:val="FFFFFF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Lower</w:t>
      </w:r>
      <w:r>
        <w:rPr>
          <w:rFonts w:ascii="Arial" w:hAnsi="Arial" w:cs="Arial" w:eastAsia="Arial"/>
          <w:sz w:val="18"/>
          <w:szCs w:val="18"/>
          <w:color w:val="FFFFFF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School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Canvin</w:t>
      </w:r>
      <w:r>
        <w:rPr>
          <w:rFonts w:ascii="Arial" w:hAnsi="Arial" w:cs="Arial" w:eastAsia="Arial"/>
          <w:sz w:val="18"/>
          <w:szCs w:val="18"/>
          <w:color w:val="FFFFFF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W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18"/>
          <w:szCs w:val="18"/>
          <w:color w:val="FFFFFF"/>
          <w:spacing w:val="-13"/>
          <w:w w:val="100"/>
          <w:b/>
          <w:bCs/>
        </w:rPr>
        <w:t>y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,</w:t>
      </w:r>
      <w:r>
        <w:rPr>
          <w:rFonts w:ascii="Arial" w:hAnsi="Arial" w:cs="Arial" w:eastAsia="Arial"/>
          <w:sz w:val="18"/>
          <w:szCs w:val="18"/>
          <w:color w:val="FFFFFF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Bedford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MK42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0HL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46" w:after="0" w:line="250" w:lineRule="auto"/>
        <w:ind w:left="-16" w:right="-36"/>
        <w:jc w:val="center"/>
        <w:rPr>
          <w:rFonts w:ascii="Arial" w:hAnsi="Arial" w:cs="Arial" w:eastAsia="Arial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Pear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-10"/>
          <w:w w:val="100"/>
          <w:b/>
          <w:bCs/>
        </w:rPr>
        <w:t>T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ree</w:t>
      </w:r>
      <w:r>
        <w:rPr>
          <w:rFonts w:ascii="Arial" w:hAnsi="Arial" w:cs="Arial" w:eastAsia="Arial"/>
          <w:sz w:val="18"/>
          <w:szCs w:val="18"/>
          <w:color w:val="FFFFFF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Balliol</w:t>
      </w:r>
      <w:r>
        <w:rPr>
          <w:rFonts w:ascii="Arial" w:hAnsi="Arial" w:cs="Arial" w:eastAsia="Arial"/>
          <w:sz w:val="18"/>
          <w:szCs w:val="18"/>
          <w:color w:val="FFFFFF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Road,</w:t>
      </w:r>
      <w:r>
        <w:rPr>
          <w:rFonts w:ascii="Arial" w:hAnsi="Arial" w:cs="Arial" w:eastAsia="Arial"/>
          <w:sz w:val="18"/>
          <w:szCs w:val="18"/>
          <w:color w:val="FFFFFF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Kempston,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Bedford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MK42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7ER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37" w:after="0" w:line="240" w:lineRule="auto"/>
        <w:ind w:left="-36" w:right="2258"/>
        <w:jc w:val="center"/>
        <w:rPr>
          <w:rFonts w:ascii="Arial" w:hAnsi="Arial" w:cs="Arial" w:eastAsia="Arial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Cherry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-10"/>
          <w:w w:val="100"/>
          <w:b/>
          <w:bCs/>
        </w:rPr>
        <w:t>T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rees</w:t>
      </w:r>
      <w:r>
        <w:rPr>
          <w:rFonts w:ascii="Arial" w:hAnsi="Arial" w:cs="Arial" w:eastAsia="Arial"/>
          <w:sz w:val="18"/>
          <w:szCs w:val="18"/>
          <w:color w:val="FFFFFF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50" w:lineRule="auto"/>
        <w:ind w:left="492" w:right="2785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Hawkins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Road,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Bedford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MK42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8NR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3100" w:h="18020"/>
          <w:pgMar w:top="140" w:bottom="520" w:left="300" w:right="300"/>
          <w:cols w:num="3" w:equalWidth="0">
            <w:col w:w="3821" w:space="664"/>
            <w:col w:w="2355" w:space="689"/>
            <w:col w:w="4971"/>
          </w:cols>
        </w:sectPr>
      </w:pPr>
      <w:rPr/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300" w:right="300"/>
        </w:sectPr>
      </w:pPr>
      <w:rPr/>
    </w:p>
    <w:p>
      <w:pPr>
        <w:spacing w:before="50" w:after="0" w:line="240" w:lineRule="auto"/>
        <w:ind w:left="1263" w:right="140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Eastcotts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Children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’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8"/>
          <w:szCs w:val="18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Centre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50" w:lineRule="auto"/>
        <w:ind w:left="1088" w:right="-36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65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Beauvais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Square,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Shortstown,</w:t>
      </w:r>
      <w:r>
        <w:rPr>
          <w:rFonts w:ascii="Arial" w:hAnsi="Arial" w:cs="Arial" w:eastAsia="Arial"/>
          <w:sz w:val="18"/>
          <w:szCs w:val="18"/>
          <w:color w:val="FFFFFF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Bedford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MK42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0GG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46" w:after="0" w:line="250" w:lineRule="auto"/>
        <w:ind w:left="-16" w:right="-36"/>
        <w:jc w:val="center"/>
        <w:rPr>
          <w:rFonts w:ascii="Arial" w:hAnsi="Arial" w:cs="Arial" w:eastAsia="Arial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Lakeview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-3"/>
          <w:w w:val="100"/>
          <w:b/>
          <w:bCs/>
        </w:rPr>
        <w:t>V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illage</w:t>
      </w:r>
      <w:r>
        <w:rPr>
          <w:rFonts w:ascii="Arial" w:hAnsi="Arial" w:cs="Arial" w:eastAsia="Arial"/>
          <w:sz w:val="18"/>
          <w:szCs w:val="18"/>
          <w:color w:val="FFFFFF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Hall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Brooklands</w:t>
      </w:r>
      <w:r>
        <w:rPr>
          <w:rFonts w:ascii="Arial" w:hAnsi="Arial" w:cs="Arial" w:eastAsia="Arial"/>
          <w:sz w:val="18"/>
          <w:szCs w:val="18"/>
          <w:color w:val="FFFFFF"/>
          <w:spacing w:val="-17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A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venue,</w:t>
      </w:r>
      <w:r>
        <w:rPr>
          <w:rFonts w:ascii="Arial" w:hAnsi="Arial" w:cs="Arial" w:eastAsia="Arial"/>
          <w:sz w:val="18"/>
          <w:szCs w:val="18"/>
          <w:color w:val="FFFFFF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-2"/>
          <w:w w:val="99"/>
          <w:b/>
          <w:bCs/>
        </w:rPr>
        <w:t>W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ixams,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Bedford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MK41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6AB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37" w:after="0" w:line="240" w:lineRule="auto"/>
        <w:ind w:left="210" w:right="2543"/>
        <w:jc w:val="center"/>
        <w:rPr>
          <w:rFonts w:ascii="Arial" w:hAnsi="Arial" w:cs="Arial" w:eastAsia="Arial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8"/>
          <w:szCs w:val="18"/>
          <w:color w:val="FFFFFF"/>
          <w:spacing w:val="-2"/>
          <w:w w:val="100"/>
          <w:b/>
          <w:bCs/>
        </w:rPr>
        <w:t>W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ilstead</w:t>
      </w:r>
      <w:r>
        <w:rPr>
          <w:rFonts w:ascii="Arial" w:hAnsi="Arial" w:cs="Arial" w:eastAsia="Arial"/>
          <w:sz w:val="18"/>
          <w:szCs w:val="18"/>
          <w:color w:val="FFFFFF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Lower</w:t>
      </w:r>
      <w:r>
        <w:rPr>
          <w:rFonts w:ascii="Arial" w:hAnsi="Arial" w:cs="Arial" w:eastAsia="Arial"/>
          <w:sz w:val="18"/>
          <w:szCs w:val="18"/>
          <w:color w:val="FFFFFF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School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50" w:lineRule="auto"/>
        <w:ind w:left="-16" w:right="2318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Cotton</w:t>
      </w:r>
      <w:r>
        <w:rPr>
          <w:rFonts w:ascii="Arial" w:hAnsi="Arial" w:cs="Arial" w:eastAsia="Arial"/>
          <w:sz w:val="18"/>
          <w:szCs w:val="18"/>
          <w:color w:val="FFFFFF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End</w:t>
      </w:r>
      <w:r>
        <w:rPr>
          <w:rFonts w:ascii="Arial" w:hAnsi="Arial" w:cs="Arial" w:eastAsia="Arial"/>
          <w:sz w:val="18"/>
          <w:szCs w:val="18"/>
          <w:color w:val="FFFFFF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Road,</w:t>
      </w:r>
      <w:r>
        <w:rPr>
          <w:rFonts w:ascii="Arial" w:hAnsi="Arial" w:cs="Arial" w:eastAsia="Arial"/>
          <w:sz w:val="18"/>
          <w:szCs w:val="18"/>
          <w:color w:val="FFFFFF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-2"/>
          <w:w w:val="99"/>
          <w:b/>
          <w:bCs/>
        </w:rPr>
        <w:t>W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99"/>
          <w:b/>
          <w:bCs/>
        </w:rPr>
        <w:t>ilstead,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Bedford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MK45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FFFFFF"/>
          <w:spacing w:val="0"/>
          <w:w w:val="100"/>
          <w:b/>
          <w:bCs/>
        </w:rPr>
        <w:t>3BX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3100" w:h="18020"/>
          <w:pgMar w:top="140" w:bottom="520" w:left="300" w:right="300"/>
          <w:cols w:num="3" w:equalWidth="0">
            <w:col w:w="3844" w:space="575"/>
            <w:col w:w="2506" w:space="748"/>
            <w:col w:w="4827"/>
          </w:cols>
        </w:sectPr>
      </w:pPr>
      <w:rPr/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.504pt;margin-top:21.97501pt;width:593.925pt;height:856.897pt;mso-position-horizontal-relative:page;mso-position-vertical-relative:page;z-index:-3234" type="#_x0000_t202" filled="f" stroked="f">
            <v:textbox inset="0,0,0,0">
              <w:txbxContent>
                <w:p>
                  <w:pPr>
                    <w:spacing w:before="1" w:after="0" w:line="170" w:lineRule="exact"/>
                    <w:jc w:val="left"/>
                    <w:rPr>
                      <w:sz w:val="17"/>
                      <w:szCs w:val="17"/>
                    </w:rPr>
                  </w:pPr>
                  <w:rPr/>
                  <w:r>
                    <w:rPr>
                      <w:sz w:val="17"/>
                      <w:szCs w:val="17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40" w:lineRule="auto"/>
                    <w:ind w:right="652"/>
                    <w:jc w:val="right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Pr/>
                  <w:r>
                    <w:rPr>
                      <w:rFonts w:ascii="Arial" w:hAnsi="Arial" w:cs="Arial" w:eastAsia="Arial"/>
                      <w:sz w:val="24"/>
                      <w:szCs w:val="24"/>
                      <w:color w:val="0070B8"/>
                      <w:spacing w:val="0"/>
                      <w:w w:val="100"/>
                    </w:rPr>
                    <w:t>Page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70B8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70B8"/>
                      <w:spacing w:val="0"/>
                      <w:w w:val="100"/>
                    </w:rPr>
                    <w:t>19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28.253901pt;margin-top:7.87931pt;width:618.151pt;height:885.14pt;mso-position-horizontal-relative:page;mso-position-vertical-relative:page;z-index:-3233" coordorigin="565,158" coordsize="12363,17703">
            <v:group style="position:absolute;left:610;top:440;width:11879;height:17138" coordorigin="610,440" coordsize="11879,17138">
              <v:shape style="position:absolute;left:610;top:440;width:11879;height:17138" coordorigin="610,440" coordsize="11879,17138" path="m610,17577l12489,17577,12489,440,610,440,610,17577e" filled="t" fillcolor="#BFDBED" stroked="f">
                <v:path arrowok="t"/>
                <v:fill/>
              </v:shape>
            </v:group>
            <v:group style="position:absolute;left:610;top:440;width:11879;height:17138" coordorigin="610,440" coordsize="11879,17138">
              <v:shape style="position:absolute;left:610;top:440;width:11879;height:17138" coordorigin="610,440" coordsize="11879,17138" path="m610,17577l12489,17577,12489,440,610,440,610,17577xe" filled="f" stroked="t" strokeweight="2pt" strokecolor="#BFDBED">
                <v:path arrowok="t"/>
              </v:shape>
            </v:group>
            <v:group style="position:absolute;left:1257;top:11839;width:3043;height:870" coordorigin="1257,11839" coordsize="3043,870">
              <v:shape style="position:absolute;left:1257;top:11839;width:3043;height:870" coordorigin="1257,11839" coordsize="3043,870" path="m1257,12709l4301,12709,4301,11839,1257,11839,1257,12709e" filled="t" fillcolor="#9A0063" stroked="f">
                <v:path arrowok="t"/>
                <v:fill/>
              </v:shape>
            </v:group>
            <v:group style="position:absolute;left:1257;top:11839;width:3043;height:870" coordorigin="1257,11839" coordsize="3043,870">
              <v:shape style="position:absolute;left:1257;top:11839;width:3043;height:870" coordorigin="1257,11839" coordsize="3043,870" path="m1257,12709l4301,12709,4301,11839,1257,11839,1257,12709xe" filled="f" stroked="t" strokeweight="1.8pt" strokecolor="#B02C77">
                <v:path arrowok="t"/>
              </v:shape>
            </v:group>
            <v:group style="position:absolute;left:4431;top:11839;width:3061;height:870" coordorigin="4431,11839" coordsize="3061,870">
              <v:shape style="position:absolute;left:4431;top:11839;width:3061;height:870" coordorigin="4431,11839" coordsize="3061,870" path="m4431,12709l7492,12709,7492,11839,4431,11839,4431,12709e" filled="t" fillcolor="#523785" stroked="f">
                <v:path arrowok="t"/>
                <v:fill/>
              </v:shape>
            </v:group>
            <v:group style="position:absolute;left:4431;top:11839;width:3061;height:870" coordorigin="4431,11839" coordsize="3061,870">
              <v:shape style="position:absolute;left:4431;top:11839;width:3061;height:870" coordorigin="4431,11839" coordsize="3061,870" path="m4431,12709l7492,12709,7492,11839,4431,11839,4431,12709xe" filled="f" stroked="t" strokeweight="1.8pt" strokecolor="#25408F">
                <v:path arrowok="t"/>
              </v:shape>
            </v:group>
            <v:group style="position:absolute;left:7614;top:11830;width:3061;height:870" coordorigin="7614,11830" coordsize="3061,870">
              <v:shape style="position:absolute;left:7614;top:11830;width:3061;height:870" coordorigin="7614,11830" coordsize="3061,870" path="m7614,12700l10675,12700,10675,11830,7614,11830,7614,12700e" filled="t" fillcolor="#FFC42A" stroked="f">
                <v:path arrowok="t"/>
                <v:fill/>
              </v:shape>
            </v:group>
            <v:group style="position:absolute;left:7614;top:11830;width:3061;height:870" coordorigin="7614,11830" coordsize="3061,870">
              <v:shape style="position:absolute;left:7614;top:11830;width:3061;height:870" coordorigin="7614,11830" coordsize="3061,870" path="m7614,12700l10675,12700,10675,11830,7614,11830,7614,12700xe" filled="f" stroked="t" strokeweight="1.8pt" strokecolor="#FFC425">
                <v:path arrowok="t"/>
              </v:shape>
            </v:group>
            <v:group style="position:absolute;left:1257;top:12797;width:3043;height:870" coordorigin="1257,12797" coordsize="3043,870">
              <v:shape style="position:absolute;left:1257;top:12797;width:3043;height:870" coordorigin="1257,12797" coordsize="3043,870" path="m1257,13667l4301,13667,4301,12797,1257,12797,1257,13667e" filled="t" fillcolor="#B31E3A" stroked="f">
                <v:path arrowok="t"/>
                <v:fill/>
              </v:shape>
            </v:group>
            <v:group style="position:absolute;left:4431;top:12797;width:3061;height:870" coordorigin="4431,12797" coordsize="3061,870">
              <v:shape style="position:absolute;left:4431;top:12797;width:3061;height:870" coordorigin="4431,12797" coordsize="3061,870" path="m4431,13667l7492,13667,7492,12797,4431,12797,4431,13667e" filled="t" fillcolor="#F47838" stroked="f">
                <v:path arrowok="t"/>
                <v:fill/>
              </v:shape>
            </v:group>
            <v:group style="position:absolute;left:7614;top:12788;width:3061;height:870" coordorigin="7614,12788" coordsize="3061,870">
              <v:shape style="position:absolute;left:7614;top:12788;width:3061;height:870" coordorigin="7614,12788" coordsize="3061,870" path="m7614,13658l10675,13658,10675,12788,7614,12788,7614,13658e" filled="t" fillcolor="#77A12E" stroked="f">
                <v:path arrowok="t"/>
                <v:fill/>
              </v:shape>
            </v:group>
            <v:group style="position:absolute;left:1257;top:13756;width:3043;height:870" coordorigin="1257,13756" coordsize="3043,870">
              <v:shape style="position:absolute;left:1257;top:13756;width:3043;height:870" coordorigin="1257,13756" coordsize="3043,870" path="m1257,14626l4301,14626,4301,13756,1257,13756,1257,14626e" filled="t" fillcolor="#9A0063" stroked="f">
                <v:path arrowok="t"/>
                <v:fill/>
              </v:shape>
            </v:group>
            <v:group style="position:absolute;left:1257;top:13756;width:3043;height:870" coordorigin="1257,13756" coordsize="3043,870">
              <v:shape style="position:absolute;left:1257;top:13756;width:3043;height:870" coordorigin="1257,13756" coordsize="3043,870" path="m1257,14626l4301,14626,4301,13756,1257,13756,1257,14626xe" filled="f" stroked="t" strokeweight="1.8pt" strokecolor="#B02C77">
                <v:path arrowok="t"/>
              </v:shape>
            </v:group>
            <v:group style="position:absolute;left:4431;top:13756;width:3061;height:870" coordorigin="4431,13756" coordsize="3061,870">
              <v:shape style="position:absolute;left:4431;top:13756;width:3061;height:870" coordorigin="4431,13756" coordsize="3061,870" path="m4431,14626l7492,14626,7492,13756,4431,13756,4431,14626e" filled="t" fillcolor="#523785" stroked="f">
                <v:path arrowok="t"/>
                <v:fill/>
              </v:shape>
            </v:group>
            <v:group style="position:absolute;left:4431;top:13756;width:3061;height:870" coordorigin="4431,13756" coordsize="3061,870">
              <v:shape style="position:absolute;left:4431;top:13756;width:3061;height:870" coordorigin="4431,13756" coordsize="3061,870" path="m4431,14626l7492,14626,7492,13756,4431,13756,4431,14626xe" filled="f" stroked="t" strokeweight="1.8pt" strokecolor="#25408F">
                <v:path arrowok="t"/>
              </v:shape>
            </v:group>
            <v:group style="position:absolute;left:7614;top:13747;width:3061;height:870" coordorigin="7614,13747" coordsize="3061,870">
              <v:shape style="position:absolute;left:7614;top:13747;width:3061;height:870" coordorigin="7614,13747" coordsize="3061,870" path="m7614,14617l10675,14617,10675,13747,7614,13747,7614,14617e" filled="t" fillcolor="#FFC42A" stroked="f">
                <v:path arrowok="t"/>
                <v:fill/>
              </v:shape>
            </v:group>
            <v:group style="position:absolute;left:7614;top:13747;width:3061;height:870" coordorigin="7614,13747" coordsize="3061,870">
              <v:shape style="position:absolute;left:7614;top:13747;width:3061;height:870" coordorigin="7614,13747" coordsize="3061,870" path="m7614,14617l10675,14617,10675,13747,7614,13747,7614,14617xe" filled="f" stroked="t" strokeweight="1.8pt" strokecolor="#FFC425">
                <v:path arrowok="t"/>
              </v:shape>
            </v:group>
            <v:group style="position:absolute;left:1257;top:14715;width:3043;height:870" coordorigin="1257,14715" coordsize="3043,870">
              <v:shape style="position:absolute;left:1257;top:14715;width:3043;height:870" coordorigin="1257,14715" coordsize="3043,870" path="m1257,15584l4301,15584,4301,14715,1257,14715,1257,15584e" filled="t" fillcolor="#B31E3A" stroked="f">
                <v:path arrowok="t"/>
                <v:fill/>
              </v:shape>
            </v:group>
            <v:group style="position:absolute;left:4431;top:14715;width:3061;height:870" coordorigin="4431,14715" coordsize="3061,870">
              <v:shape style="position:absolute;left:4431;top:14715;width:3061;height:870" coordorigin="4431,14715" coordsize="3061,870" path="m4431,15584l7492,15584,7492,14715,4431,14715,4431,15584e" filled="t" fillcolor="#F47838" stroked="f">
                <v:path arrowok="t"/>
                <v:fill/>
              </v:shape>
            </v:group>
            <v:group style="position:absolute;left:7614;top:14706;width:3061;height:870" coordorigin="7614,14706" coordsize="3061,870">
              <v:shape style="position:absolute;left:7614;top:14706;width:3061;height:870" coordorigin="7614,14706" coordsize="3061,870" path="m7614,15575l10675,15575,10675,14706,7614,14706,7614,15575e" filled="t" fillcolor="#77A12E" stroked="f">
                <v:path arrowok="t"/>
                <v:fill/>
              </v:shape>
            </v:group>
            <v:group style="position:absolute;left:1257;top:15673;width:3043;height:870" coordorigin="1257,15673" coordsize="3043,870">
              <v:shape style="position:absolute;left:1257;top:15673;width:3043;height:870" coordorigin="1257,15673" coordsize="3043,870" path="m1257,16543l4301,16543,4301,15673,1257,15673,1257,16543e" filled="t" fillcolor="#9A0063" stroked="f">
                <v:path arrowok="t"/>
                <v:fill/>
              </v:shape>
            </v:group>
            <v:group style="position:absolute;left:1257;top:15673;width:3043;height:870" coordorigin="1257,15673" coordsize="3043,870">
              <v:shape style="position:absolute;left:1257;top:15673;width:3043;height:870" coordorigin="1257,15673" coordsize="3043,870" path="m1257,16543l4301,16543,4301,15673,1257,15673,1257,16543xe" filled="f" stroked="t" strokeweight="1.8pt" strokecolor="#B02C77">
                <v:path arrowok="t"/>
              </v:shape>
            </v:group>
            <v:group style="position:absolute;left:4431;top:15673;width:3061;height:870" coordorigin="4431,15673" coordsize="3061,870">
              <v:shape style="position:absolute;left:4431;top:15673;width:3061;height:870" coordorigin="4431,15673" coordsize="3061,870" path="m4431,16543l7492,16543,7492,15673,4431,15673,4431,16543e" filled="t" fillcolor="#523785" stroked="f">
                <v:path arrowok="t"/>
                <v:fill/>
              </v:shape>
            </v:group>
            <v:group style="position:absolute;left:4431;top:15673;width:3061;height:870" coordorigin="4431,15673" coordsize="3061,870">
              <v:shape style="position:absolute;left:4431;top:15673;width:3061;height:870" coordorigin="4431,15673" coordsize="3061,870" path="m4431,16543l7492,16543,7492,15673,4431,15673,4431,16543xe" filled="f" stroked="t" strokeweight="1.8pt" strokecolor="#25408F">
                <v:path arrowok="t"/>
              </v:shape>
            </v:group>
            <v:group style="position:absolute;left:7614;top:15664;width:3061;height:870" coordorigin="7614,15664" coordsize="3061,870">
              <v:shape style="position:absolute;left:7614;top:15664;width:3061;height:870" coordorigin="7614,15664" coordsize="3061,870" path="m7614,16534l10675,16534,10675,15664,7614,15664,7614,16534e" filled="t" fillcolor="#FFC42A" stroked="f">
                <v:path arrowok="t"/>
                <v:fill/>
              </v:shape>
            </v:group>
            <v:group style="position:absolute;left:7614;top:15664;width:3061;height:870" coordorigin="7614,15664" coordsize="3061,870">
              <v:shape style="position:absolute;left:7614;top:15664;width:3061;height:870" coordorigin="7614,15664" coordsize="3061,870" path="m7614,16534l10675,16534,10675,15664,7614,15664,7614,16534xe" filled="f" stroked="t" strokeweight="1.8pt" strokecolor="#FFC425">
                <v:path arrowok="t"/>
              </v:shape>
            </v:group>
            <v:group style="position:absolute;left:4436;top:7377;width:3061;height:870" coordorigin="4436,7377" coordsize="3061,870">
              <v:shape style="position:absolute;left:4436;top:7377;width:3061;height:870" coordorigin="4436,7377" coordsize="3061,870" path="m4436,8247l7497,8247,7497,7377,4436,7377,4436,8247e" filled="t" fillcolor="#523785" stroked="f">
                <v:path arrowok="t"/>
                <v:fill/>
              </v:shape>
            </v:group>
            <v:group style="position:absolute;left:4436;top:7377;width:3061;height:870" coordorigin="4436,7377" coordsize="3061,870">
              <v:shape style="position:absolute;left:4436;top:7377;width:3061;height:870" coordorigin="4436,7377" coordsize="3061,870" path="m4436,8247l7497,8247,7497,7377,4436,7377,4436,8247xe" filled="f" stroked="t" strokeweight="1.8pt" strokecolor="#25408F">
                <v:path arrowok="t"/>
              </v:shape>
            </v:group>
            <v:group style="position:absolute;left:7624;top:7377;width:3061;height:870" coordorigin="7624,7377" coordsize="3061,870">
              <v:shape style="position:absolute;left:7624;top:7377;width:3061;height:870" coordorigin="7624,7377" coordsize="3061,870" path="m7624,8247l10685,8247,10685,7377,7624,7377,7624,8247e" filled="t" fillcolor="#FFC42A" stroked="f">
                <v:path arrowok="t"/>
                <v:fill/>
              </v:shape>
            </v:group>
            <v:group style="position:absolute;left:7624;top:7377;width:3061;height:870" coordorigin="7624,7377" coordsize="3061,870">
              <v:shape style="position:absolute;left:7624;top:7377;width:3061;height:870" coordorigin="7624,7377" coordsize="3061,870" path="m7624,8247l10685,8247,10685,7377,7624,7377,7624,8247xe" filled="f" stroked="t" strokeweight="1.8pt" strokecolor="#FFC425">
                <v:path arrowok="t"/>
              </v:shape>
            </v:group>
            <v:group style="position:absolute;left:1267;top:7386;width:3043;height:870" coordorigin="1267,7386" coordsize="3043,870">
              <v:shape style="position:absolute;left:1267;top:7386;width:3043;height:870" coordorigin="1267,7386" coordsize="3043,870" path="m1267,8256l4311,8256,4311,7386,1267,7386,1267,8256e" filled="t" fillcolor="#9A0063" stroked="f">
                <v:path arrowok="t"/>
                <v:fill/>
              </v:shape>
            </v:group>
            <v:group style="position:absolute;left:1267;top:7386;width:3043;height:870" coordorigin="1267,7386" coordsize="3043,870">
              <v:shape style="position:absolute;left:1267;top:7386;width:3043;height:870" coordorigin="1267,7386" coordsize="3043,870" path="m1267,8256l4311,8256,4311,7386,1267,7386,1267,8256xe" filled="f" stroked="t" strokeweight="1.8pt" strokecolor="#B02C77">
                <v:path arrowok="t"/>
              </v:shape>
            </v:group>
            <v:group style="position:absolute;left:4436;top:8347;width:3061;height:870" coordorigin="4436,8347" coordsize="3061,870">
              <v:shape style="position:absolute;left:4436;top:8347;width:3061;height:870" coordorigin="4436,8347" coordsize="3061,870" path="m4436,9217l7497,9217,7497,8347,4436,8347,4436,9217e" filled="t" fillcolor="#F47838" stroked="f">
                <v:path arrowok="t"/>
                <v:fill/>
              </v:shape>
            </v:group>
            <v:group style="position:absolute;left:7624;top:8347;width:3061;height:870" coordorigin="7624,8347" coordsize="3061,870">
              <v:shape style="position:absolute;left:7624;top:8347;width:3061;height:870" coordorigin="7624,8347" coordsize="3061,870" path="m7624,9217l10685,9217,10685,8347,7624,8347,7624,9217e" filled="t" fillcolor="#77A12E" stroked="f">
                <v:path arrowok="t"/>
                <v:fill/>
              </v:shape>
            </v:group>
            <v:group style="position:absolute;left:1267;top:8356;width:3043;height:870" coordorigin="1267,8356" coordsize="3043,870">
              <v:shape style="position:absolute;left:1267;top:8356;width:3043;height:870" coordorigin="1267,8356" coordsize="3043,870" path="m1267,9226l4311,9226,4311,8356,1267,8356,1267,9226e" filled="t" fillcolor="#B31E3A" stroked="f">
                <v:path arrowok="t"/>
                <v:fill/>
              </v:shape>
            </v:group>
            <v:group style="position:absolute;left:4426;top:9344;width:3061;height:870" coordorigin="4426,9344" coordsize="3061,870">
              <v:shape style="position:absolute;left:4426;top:9344;width:3061;height:870" coordorigin="4426,9344" coordsize="3061,870" path="m4426,10213l7487,10213,7487,9344,4426,9344,4426,10213e" filled="t" fillcolor="#523785" stroked="f">
                <v:path arrowok="t"/>
                <v:fill/>
              </v:shape>
            </v:group>
            <v:group style="position:absolute;left:4426;top:9344;width:3061;height:870" coordorigin="4426,9344" coordsize="3061,870">
              <v:shape style="position:absolute;left:4426;top:9344;width:3061;height:870" coordorigin="4426,9344" coordsize="3061,870" path="m4426,10213l7487,10213,7487,9344,4426,9344,4426,10213xe" filled="f" stroked="t" strokeweight="1.8pt" strokecolor="#25408F">
                <v:path arrowok="t"/>
              </v:shape>
            </v:group>
            <v:group style="position:absolute;left:7614;top:9344;width:3061;height:870" coordorigin="7614,9344" coordsize="3061,870">
              <v:shape style="position:absolute;left:7614;top:9344;width:3061;height:870" coordorigin="7614,9344" coordsize="3061,870" path="m7614,10213l10675,10213,10675,9344,7614,9344,7614,10213e" filled="t" fillcolor="#FFC42A" stroked="f">
                <v:path arrowok="t"/>
                <v:fill/>
              </v:shape>
            </v:group>
            <v:group style="position:absolute;left:7614;top:9344;width:3061;height:870" coordorigin="7614,9344" coordsize="3061,870">
              <v:shape style="position:absolute;left:7614;top:9344;width:3061;height:870" coordorigin="7614,9344" coordsize="3061,870" path="m7614,10213l10675,10213,10675,9344,7614,9344,7614,10213xe" filled="f" stroked="t" strokeweight="1.8pt" strokecolor="#FFC425">
                <v:path arrowok="t"/>
              </v:shape>
            </v:group>
            <v:group style="position:absolute;left:1257;top:9353;width:3043;height:870" coordorigin="1257,9353" coordsize="3043,870">
              <v:shape style="position:absolute;left:1257;top:9353;width:3043;height:870" coordorigin="1257,9353" coordsize="3043,870" path="m1257,10222l4301,10222,4301,9353,1257,9353,1257,10222e" filled="t" fillcolor="#9A0063" stroked="f">
                <v:path arrowok="t"/>
                <v:fill/>
              </v:shape>
            </v:group>
            <v:group style="position:absolute;left:1257;top:9353;width:3043;height:870" coordorigin="1257,9353" coordsize="3043,870">
              <v:shape style="position:absolute;left:1257;top:9353;width:3043;height:870" coordorigin="1257,9353" coordsize="3043,870" path="m1257,10222l4301,10222,4301,9353,1257,9353,1257,10222xe" filled="f" stroked="t" strokeweight="1.8pt" strokecolor="#B02C77">
                <v:path arrowok="t"/>
              </v:shape>
              <v:shape style="position:absolute;left:10568;top:10446;width:1701;height:1701" type="#_x0000_t75">
                <v:imagedata r:id="rId176" o:title=""/>
              </v:shape>
              <v:shape style="position:absolute;left:10568;top:5951;width:1701;height:1701" type="#_x0000_t75">
                <v:imagedata r:id="rId177" o:title=""/>
              </v:shape>
              <v:shape style="position:absolute;left:12496;top:590;width:170;height:2462" type="#_x0000_t75">
                <v:imagedata r:id="rId178" o:title=""/>
              </v:shape>
            </v:group>
            <v:group style="position:absolute;left:12616;top:578;width:300;height:25" coordorigin="12616,578" coordsize="300,25">
              <v:shape style="position:absolute;left:12616;top:578;width:300;height:25" coordorigin="12616,578" coordsize="300,25" path="m12616,603l12916,603,12916,578,12616,578,12616,603xe" filled="t" fillcolor="#FFFFFF" stroked="f">
                <v:path arrowok="t"/>
                <v:fill/>
              </v:shape>
            </v:group>
            <v:group style="position:absolute;left:578;top:170;width:25;height:300" coordorigin="578,170" coordsize="25,300">
              <v:shape style="position:absolute;left:578;top:170;width:25;height:300" coordorigin="578,170" coordsize="25,300" path="m578,470l603,470,603,170,578,170,578,470xe" filled="t" fillcolor="#FFFFFF" stroked="f">
                <v:path arrowok="t"/>
                <v:fill/>
              </v:shape>
            </v:group>
            <v:group style="position:absolute;left:578;top:17548;width:25;height:300" coordorigin="578,17548" coordsize="25,300">
              <v:shape style="position:absolute;left:578;top:17548;width:25;height:300" coordorigin="578,17548" coordsize="25,300" path="m578,17848l603,17848,603,17548,578,17548,578,17848xe" filled="t" fillcolor="#FFFFFF" stroked="f">
                <v:path arrowok="t"/>
                <v:fill/>
              </v:shape>
            </v:group>
            <v:group style="position:absolute;left:12483;top:170;width:25;height:300" coordorigin="12483,170" coordsize="25,300">
              <v:shape style="position:absolute;left:12483;top:170;width:25;height:300" coordorigin="12483,170" coordsize="25,300" path="m12483,470l12508,470,12508,170,12483,170,12483,470xe" filled="t" fillcolor="#FFFFFF" stroked="f">
                <v:path arrowok="t"/>
                <v:fill/>
              </v:shape>
            </v:group>
            <v:group style="position:absolute;left:12483;top:17548;width:25;height:300" coordorigin="12483,17548" coordsize="25,300">
              <v:shape style="position:absolute;left:12483;top:17548;width:25;height:300" coordorigin="12483,17548" coordsize="25,300" path="m12483,17848l12508,17848,12508,17548,12483,17548,12483,17848xe" filled="t" fillcolor="#FFFFFF" stroked="f">
                <v:path arrowok="t"/>
                <v:fill/>
              </v:shape>
            </v:group>
            <v:group style="position:absolute;left:12616;top:588;width:300;height:5" coordorigin="12616,588" coordsize="300,5">
              <v:shape style="position:absolute;left:12616;top:588;width:300;height:5" coordorigin="12616,588" coordsize="300,5" path="m12616,593l12916,593,12916,588,12616,588,12616,593xe" filled="t" fillcolor="#000000" stroked="f">
                <v:path arrowok="t"/>
                <v:fill/>
              </v:shape>
            </v:group>
            <v:group style="position:absolute;left:588;top:170;width:5;height:300" coordorigin="588,170" coordsize="5,300">
              <v:shape style="position:absolute;left:588;top:170;width:5;height:300" coordorigin="588,170" coordsize="5,300" path="m588,470l593,470,593,170,588,170,588,470xe" filled="t" fillcolor="#000000" stroked="f">
                <v:path arrowok="t"/>
                <v:fill/>
              </v:shape>
            </v:group>
            <v:group style="position:absolute;left:588;top:17548;width:5;height:300" coordorigin="588,17548" coordsize="5,300">
              <v:shape style="position:absolute;left:588;top:17548;width:5;height:300" coordorigin="588,17548" coordsize="5,300" path="m588,17848l593,17848,593,17548,588,17548,588,17848xe" filled="t" fillcolor="#000000" stroked="f">
                <v:path arrowok="t"/>
                <v:fill/>
              </v:shape>
            </v:group>
            <v:group style="position:absolute;left:12493;top:170;width:5;height:300" coordorigin="12493,170" coordsize="5,300">
              <v:shape style="position:absolute;left:12493;top:170;width:5;height:300" coordorigin="12493,170" coordsize="5,300" path="m12493,470l12498,470,12498,170,12493,170,12493,470xe" filled="t" fillcolor="#000000" stroked="f">
                <v:path arrowok="t"/>
                <v:fill/>
              </v:shape>
            </v:group>
            <v:group style="position:absolute;left:12493;top:17548;width:5;height:300" coordorigin="12493,17548" coordsize="5,300">
              <v:shape style="position:absolute;left:12493;top:17548;width:5;height:300" coordorigin="12493,17548" coordsize="5,300" path="m12493,17848l12498,17848,12498,17548,12493,17548,12493,17848x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0pt;margin-top:21.00041pt;width:18pt;height:.1pt;mso-position-horizontal-relative:page;mso-position-vertical-relative:page;z-index:-3229" coordorigin="0,420" coordsize="360,2">
            <v:shape style="position:absolute;left:0;top:420;width:360;height:2" coordorigin="0,420" coordsize="360,0" path="m360,420l0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21.00041pt;width:18pt;height:.1pt;mso-position-horizontal-relative:page;mso-position-vertical-relative:page;z-index:-3228" coordorigin="12726,420" coordsize="360,2">
            <v:shape style="position:absolute;left:12726;top:420;width:360;height:2" coordorigin="12726,420" coordsize="360,0" path="m12726,420l13086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0pt;margin-top:879.898438pt;width:18pt;height:.1pt;mso-position-horizontal-relative:page;mso-position-vertical-relative:page;z-index:-3227" coordorigin="0,17598" coordsize="360,2">
            <v:shape style="position:absolute;left:0;top:17598;width:360;height:2" coordorigin="0,17598" coordsize="360,0" path="m360,17598l0,17598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879.898438pt;width:18pt;height:.1pt;mso-position-horizontal-relative:page;mso-position-vertical-relative:page;z-index:-3226" coordorigin="12726,17598" coordsize="360,2">
            <v:shape style="position:absolute;left:12726;top:17598;width:360;height:2" coordorigin="12726,17598" coordsize="360,0" path="m12726,17598l13086,17598e" filled="f" stroked="t" strokeweight=".25pt" strokecolor="#000000">
              <v:path arrowok="t"/>
            </v:shape>
          </v:group>
          <w10:wrap type="none"/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697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8.5039pt;margin-top:32.316158pt;width:15pt;height:.1pt;mso-position-horizontal-relative:page;mso-position-vertical-relative:paragraph;z-index:-3231" coordorigin="170,646" coordsize="300,2">
            <v:shape style="position:absolute;left:170;top:646;width:300;height:2" coordorigin="170,646" coordsize="300,0" path="m470,646l170,646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0.779907pt;margin-top:32.316158pt;width:15pt;height:.1pt;mso-position-horizontal-relative:page;mso-position-vertical-relative:paragraph;z-index:-3230" coordorigin="12616,646" coordsize="300,2">
            <v:shape style="position:absolute;left:12616;top:646;width:300;height:2" coordorigin="12616,646" coordsize="300,0" path="m12616,646l12916,646e" filled="f" stroked="t" strokeweight=".25pt" strokecolor="#000000">
              <v:path arrowok="t"/>
            </v:shape>
          </v:group>
          <w10:wrap type="none"/>
        </w:pict>
      </w:r>
      <w:hyperlink r:id="rId179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.cambscommunityservices.nhs.uk/Bedfordshire/baby-friendly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3100" w:h="18020"/>
          <w:pgMar w:top="140" w:bottom="520" w:left="300" w:right="30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1" w:lineRule="exact"/>
        <w:ind w:left="9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/>
        <w:pict>
          <v:group style="position:absolute;margin-left:630.779907pt;margin-top:-46.048649pt;width:15pt;height:.1pt;mso-position-horizontal-relative:page;mso-position-vertical-relative:paragraph;z-index:-3220" coordorigin="12616,-921" coordsize="300,2">
            <v:shape style="position:absolute;left:12616;top:-921;width:300;height:2" coordorigin="12616,-921" coordsize="300,0" path="m12616,-921l12916,-921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24.779907pt;margin-top:-67.048645pt;width:.1pt;height:15pt;mso-position-horizontal-relative:page;mso-position-vertical-relative:paragraph;z-index:-3218" coordorigin="12496,-1341" coordsize="2,300">
            <v:shape style="position:absolute;left:12496;top:-1341;width:2;height:300" coordorigin="12496,-1341" coordsize="0,300" path="m12496,-1041l12496,-1341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8"/>
          <w:szCs w:val="48"/>
          <w:color w:val="2D533E"/>
          <w:spacing w:val="0"/>
          <w:w w:val="100"/>
          <w:b/>
          <w:bCs/>
          <w:position w:val="-1"/>
        </w:rPr>
        <w:t>Support</w:t>
      </w:r>
      <w:r>
        <w:rPr>
          <w:rFonts w:ascii="Arial" w:hAnsi="Arial" w:cs="Arial" w:eastAsia="Arial"/>
          <w:sz w:val="48"/>
          <w:szCs w:val="48"/>
          <w:color w:val="2D533E"/>
          <w:spacing w:val="-1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2D533E"/>
          <w:spacing w:val="0"/>
          <w:w w:val="100"/>
          <w:b/>
          <w:bCs/>
          <w:position w:val="-1"/>
        </w:rPr>
        <w:t>for</w:t>
      </w:r>
      <w:r>
        <w:rPr>
          <w:rFonts w:ascii="Arial" w:hAnsi="Arial" w:cs="Arial" w:eastAsia="Arial"/>
          <w:sz w:val="48"/>
          <w:szCs w:val="48"/>
          <w:color w:val="2D533E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2D533E"/>
          <w:spacing w:val="0"/>
          <w:w w:val="100"/>
          <w:b/>
          <w:bCs/>
          <w:position w:val="-1"/>
        </w:rPr>
        <w:t>families</w:t>
      </w:r>
      <w:r>
        <w:rPr>
          <w:rFonts w:ascii="Arial" w:hAnsi="Arial" w:cs="Arial" w:eastAsia="Arial"/>
          <w:sz w:val="48"/>
          <w:szCs w:val="48"/>
          <w:color w:val="2D533E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2D533E"/>
          <w:spacing w:val="0"/>
          <w:w w:val="100"/>
          <w:b/>
          <w:bCs/>
          <w:position w:val="-1"/>
        </w:rPr>
        <w:t>in</w:t>
      </w:r>
      <w:r>
        <w:rPr>
          <w:rFonts w:ascii="Arial" w:hAnsi="Arial" w:cs="Arial" w:eastAsia="Arial"/>
          <w:sz w:val="48"/>
          <w:szCs w:val="48"/>
          <w:color w:val="2D533E"/>
          <w:spacing w:val="-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2D533E"/>
          <w:spacing w:val="0"/>
          <w:w w:val="100"/>
          <w:b/>
          <w:bCs/>
          <w:position w:val="-1"/>
        </w:rPr>
        <w:t>Bedfordshire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56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47B697"/>
          <w:spacing w:val="0"/>
          <w:w w:val="100"/>
          <w:b/>
          <w:bCs/>
        </w:rPr>
        <w:t>Free</w:t>
      </w:r>
      <w:r>
        <w:rPr>
          <w:rFonts w:ascii="Arial" w:hAnsi="Arial" w:cs="Arial" w:eastAsia="Arial"/>
          <w:sz w:val="36"/>
          <w:szCs w:val="36"/>
          <w:color w:val="47B697"/>
          <w:spacing w:val="-27"/>
          <w:w w:val="100"/>
          <w:b/>
          <w:bCs/>
        </w:rPr>
        <w:t>T</w:t>
      </w:r>
      <w:r>
        <w:rPr>
          <w:rFonts w:ascii="Arial" w:hAnsi="Arial" w:cs="Arial" w:eastAsia="Arial"/>
          <w:sz w:val="36"/>
          <w:szCs w:val="36"/>
          <w:color w:val="47B697"/>
          <w:spacing w:val="0"/>
          <w:w w:val="100"/>
          <w:b/>
          <w:bCs/>
        </w:rPr>
        <w:t>oFeed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0" w:lineRule="auto"/>
        <w:ind w:left="956" w:right="3237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#Free</w:t>
      </w:r>
      <w:r>
        <w:rPr>
          <w:rFonts w:ascii="Arial" w:hAnsi="Arial" w:cs="Arial" w:eastAsia="Arial"/>
          <w:sz w:val="24"/>
          <w:szCs w:val="24"/>
          <w:color w:val="58595B"/>
          <w:spacing w:val="-27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oFeed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campaign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launched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promote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public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places,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encourage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women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families.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956" w:right="3277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orking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visitors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partners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Bedfordshire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women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children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allow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free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anytime,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anywhere.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91" w:after="0" w:line="250" w:lineRule="auto"/>
        <w:ind w:left="2690" w:right="2504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shape style="position:absolute;margin-left:65.503998pt;margin-top:3.88159pt;width:74.021pt;height:74.020617pt;mso-position-horizontal-relative:page;mso-position-vertical-relative:paragraph;z-index:-3224" type="#_x0000_t75">
            <v:imagedata r:id="rId180" o:title=""/>
          </v:shape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#FreetoFeed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aims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raise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mothers’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confidence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raising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understanding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among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public,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businesses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venues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across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count</w:t>
      </w:r>
      <w:r>
        <w:rPr>
          <w:rFonts w:ascii="Arial" w:hAnsi="Arial" w:cs="Arial" w:eastAsia="Arial"/>
          <w:sz w:val="24"/>
          <w:szCs w:val="24"/>
          <w:color w:val="58595B"/>
          <w:spacing w:val="-18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71" w:lineRule="exact"/>
        <w:ind w:left="269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Find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out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more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here:</w:t>
      </w:r>
      <w:r>
        <w:rPr>
          <w:rFonts w:ascii="Arial" w:hAnsi="Arial" w:cs="Arial" w:eastAsia="Arial"/>
          <w:sz w:val="24"/>
          <w:szCs w:val="24"/>
          <w:color w:val="58595B"/>
          <w:spacing w:val="67"/>
          <w:w w:val="100"/>
          <w:position w:val="-1"/>
        </w:rPr>
        <w:t> </w:t>
      </w:r>
      <w:hyperlink r:id="rId181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  <w:position w:val="-1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  <w:position w:val="-1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  <w:position w:val="-1"/>
          </w:rPr>
          <w:t>.cambscommunityservices.nhs.uk/freetofeed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  <w:position w:val="0"/>
          </w:rPr>
        </w:r>
      </w:hyperlink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92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79.663869pt;height:37.92pt;mso-position-horizontal-relative:char;mso-position-vertical-relative:line" type="#_x0000_t75">
            <v:imagedata r:id="rId18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0" w:footer="0" w:top="140" w:bottom="-60" w:left="300" w:right="300"/>
          <w:pgSz w:w="13100" w:h="18020"/>
        </w:sectPr>
      </w:pPr>
      <w:rPr/>
    </w:p>
    <w:p>
      <w:pPr>
        <w:spacing w:before="65" w:after="0" w:line="250" w:lineRule="auto"/>
        <w:ind w:left="925" w:right="-6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Every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year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severely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injured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even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killed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givers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control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crying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becomes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much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cope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frustration,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shake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devastating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consequences.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50" w:lineRule="auto"/>
        <w:ind w:left="925" w:right="-9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shape style="position:absolute;margin-left:299.220459pt;margin-top:24.142487pt;width:85.038541pt;height:84.763172pt;mso-position-horizontal-relative:page;mso-position-vertical-relative:paragraph;z-index:-3221" type="#_x0000_t75">
            <v:imagedata r:id="rId183" o:title=""/>
          </v:shape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ICON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about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people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cope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crying.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925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ICON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stands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for: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925" w:right="-20"/>
        <w:jc w:val="left"/>
        <w:tabs>
          <w:tab w:pos="118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–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Infant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crying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normal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925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–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Comforting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methods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925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–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OK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walk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away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71" w:lineRule="exact"/>
        <w:ind w:left="925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–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Neve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ever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shake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baby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0" w:lineRule="auto"/>
        <w:ind w:left="-21" w:right="1015"/>
        <w:jc w:val="center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about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local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campaign,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‘All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Cry’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here: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hyperlink r:id="rId184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.cambscommunityservices.</w:t>
        </w:r>
      </w:hyperlink>
      <w:hyperlink r:id="rId185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 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nhs.uk/ABC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jc w:val="center"/>
        <w:spacing w:after="0"/>
        <w:sectPr>
          <w:type w:val="continuous"/>
          <w:pgSz w:w="13100" w:h="18020"/>
          <w:pgMar w:top="140" w:bottom="520" w:left="300" w:right="300"/>
          <w:cols w:num="2" w:equalWidth="0">
            <w:col w:w="7435" w:space="603"/>
            <w:col w:w="4462"/>
          </w:cols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71" w:lineRule="exact"/>
        <w:ind w:left="925" w:right="-76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61.251999pt;margin-top:21.382164pt;width:538.142pt;height:.1pt;mso-position-horizontal-relative:page;mso-position-vertical-relative:paragraph;z-index:-3223" coordorigin="1225,428" coordsize="10763,2">
            <v:shape style="position:absolute;left:1225;top:428;width:10763;height:2" coordorigin="1225,428" coordsize="10763,0" path="m1225,428l11988,428e" filled="f" stroked="t" strokeweight="1pt" strokecolor="#2D533E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Find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out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more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about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ICON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here: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hyperlink r:id="rId186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.iconcope.org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3100" w:h="18020"/>
          <w:pgMar w:top="140" w:bottom="520" w:left="300" w:right="300"/>
          <w:cols w:num="2" w:equalWidth="0">
            <w:col w:w="4354" w:space="245"/>
            <w:col w:w="790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7.87931pt;width:624.779429pt;height:885.14pt;mso-position-horizontal-relative:page;mso-position-vertical-relative:page;z-index:-3225" coordorigin="0,158" coordsize="12496,17703">
            <v:group style="position:absolute;left:420;top:439;width:163;height:17138" coordorigin="420,439" coordsize="163,17138">
              <v:shape style="position:absolute;left:420;top:439;width:163;height:17138" coordorigin="420,439" coordsize="163,17138" path="m420,17577l583,17577,583,439,420,439,420,17577e" filled="t" fillcolor="#BFDBED" stroked="f">
                <v:path arrowok="t"/>
                <v:fill/>
              </v:shape>
            </v:group>
            <v:group style="position:absolute;left:420;top:440;width:163;height:17138" coordorigin="420,440" coordsize="163,17138">
              <v:shape style="position:absolute;left:420;top:440;width:163;height:17138" coordorigin="420,440" coordsize="163,17138" path="m12135,17577l12299,17577,12299,440,12135,440e" filled="f" stroked="t" strokeweight="2pt" strokecolor="#BFDBED">
                <v:path arrowok="t"/>
              </v:shape>
              <v:shape style="position:absolute;left:590;top:590;width:11906;height:2462" type="#_x0000_t75">
                <v:imagedata r:id="rId187" o:title=""/>
              </v:shape>
            </v:group>
            <v:group style="position:absolute;left:1270;top:2528;width:10674;height:2" coordorigin="1270,2528" coordsize="10674,2">
              <v:shape style="position:absolute;left:1270;top:2528;width:10674;height:2" coordorigin="1270,2528" coordsize="10674,0" path="m1270,2528l11943,2528e" filled="f" stroked="t" strokeweight="1pt" strokecolor="#2D533E">
                <v:path arrowok="t"/>
              </v:shape>
              <v:shape style="position:absolute;left:9645;top:2914;width:2270;height:2104" type="#_x0000_t75">
                <v:imagedata r:id="rId188" o:title=""/>
              </v:shape>
            </v:group>
            <v:group style="position:absolute;left:9645;top:2914;width:2270;height:2104" coordorigin="9645,2914" coordsize="2270,2104">
              <v:shape style="position:absolute;left:9645;top:2914;width:2270;height:2104" coordorigin="9645,2914" coordsize="2270,2104" path="m9645,5018l11914,5018,11914,2914,9645,2914,9645,5018xe" filled="f" stroked="t" strokeweight="1pt" strokecolor="#808080">
                <v:path arrowok="t"/>
              </v:shape>
            </v:group>
            <v:group style="position:absolute;left:7861;top:6768;width:4153;height:4968" coordorigin="7861,6768" coordsize="4153,4968">
              <v:shape style="position:absolute;left:7861;top:6768;width:4153;height:4968" coordorigin="7861,6768" coordsize="4153,4968" path="m7861,11736l12014,11736,12014,6768,7861,6768,7861,11736e" filled="t" fillcolor="#47B697" stroked="f">
                <v:path arrowok="t"/>
                <v:fill/>
              </v:shape>
              <v:shape style="position:absolute;left:8369;top:6848;width:3118;height:3118" type="#_x0000_t75">
                <v:imagedata r:id="rId189" o:title=""/>
              </v:shape>
              <v:shape style="position:absolute;left:10495;top:5056;width:1701;height:1687" type="#_x0000_t75">
                <v:imagedata r:id="rId190" o:title=""/>
              </v:shape>
            </v:group>
            <v:group style="position:absolute;left:1225;top:6660;width:10763;height:2" coordorigin="1225,6660" coordsize="10763,2">
              <v:shape style="position:absolute;left:1225;top:6660;width:10763;height:2" coordorigin="1225,6660" coordsize="10763,0" path="m1225,6660l11988,6660e" filled="f" stroked="t" strokeweight="1pt" strokecolor="#2D533E">
                <v:path arrowok="t"/>
              </v:shape>
            </v:group>
            <v:group style="position:absolute;left:170;top:578;width:300;height:25" coordorigin="170,578" coordsize="300,25">
              <v:shape style="position:absolute;left:170;top:578;width:300;height:25" coordorigin="170,578" coordsize="300,25" path="m170,603l470,603,470,578,170,578,170,603xe" filled="t" fillcolor="#FFFFFF" stroked="f">
                <v:path arrowok="t"/>
                <v:fill/>
              </v:shape>
            </v:group>
            <v:group style="position:absolute;left:170;top:17415;width:300;height:25" coordorigin="170,17415" coordsize="300,25">
              <v:shape style="position:absolute;left:170;top:17415;width:300;height:25" coordorigin="170,17415" coordsize="300,25" path="m170,17440l470,17440,470,17415,170,17415,170,17440xe" filled="t" fillcolor="#FFFFFF" stroked="f">
                <v:path arrowok="t"/>
                <v:fill/>
              </v:shape>
            </v:group>
            <v:group style="position:absolute;left:578;top:170;width:25;height:300" coordorigin="578,170" coordsize="25,300">
              <v:shape style="position:absolute;left:578;top:170;width:25;height:300" coordorigin="578,170" coordsize="25,300" path="m578,470l603,470,603,170,578,170,578,470xe" filled="t" fillcolor="#FFFFFF" stroked="f">
                <v:path arrowok="t"/>
                <v:fill/>
              </v:shape>
            </v:group>
            <v:group style="position:absolute;left:578;top:17548;width:25;height:300" coordorigin="578,17548" coordsize="25,300">
              <v:shape style="position:absolute;left:578;top:17548;width:25;height:300" coordorigin="578,17548" coordsize="25,300" path="m578,17848l603,17848,603,17548,578,17548,578,17848xe" filled="t" fillcolor="#FFFFFF" stroked="f">
                <v:path arrowok="t"/>
                <v:fill/>
              </v:shape>
            </v:group>
            <v:group style="position:absolute;left:170;top:588;width:300;height:5" coordorigin="170,588" coordsize="300,5">
              <v:shape style="position:absolute;left:170;top:588;width:300;height:5" coordorigin="170,588" coordsize="300,5" path="m170,593l470,593,470,588,170,588,170,593xe" filled="t" fillcolor="#000000" stroked="f">
                <v:path arrowok="t"/>
                <v:fill/>
              </v:shape>
            </v:group>
            <v:group style="position:absolute;left:170;top:17425;width:300;height:5" coordorigin="170,17425" coordsize="300,5">
              <v:shape style="position:absolute;left:170;top:17425;width:300;height:5" coordorigin="170,17425" coordsize="300,5" path="m170,17430l470,17430,470,17425,170,17425,170,17430xe" filled="t" fillcolor="#000000" stroked="f">
                <v:path arrowok="t"/>
                <v:fill/>
              </v:shape>
            </v:group>
            <v:group style="position:absolute;left:588;top:170;width:5;height:300" coordorigin="588,170" coordsize="5,300">
              <v:shape style="position:absolute;left:588;top:170;width:5;height:300" coordorigin="588,170" coordsize="5,300" path="m588,470l593,470,593,170,588,170,588,470xe" filled="t" fillcolor="#000000" stroked="f">
                <v:path arrowok="t"/>
                <v:fill/>
              </v:shape>
            </v:group>
            <v:group style="position:absolute;left:588;top:17548;width:5;height:300" coordorigin="588,17548" coordsize="5,300">
              <v:shape style="position:absolute;left:588;top:17548;width:5;height:300" coordorigin="588,17548" coordsize="5,300" path="m588,17848l593,17848,593,17548,588,17548,588,17848xe" filled="t" fillcolor="#000000" stroked="f">
                <v:path arrowok="t"/>
                <v:fill/>
              </v:shape>
            </v:group>
            <v:group style="position:absolute;left:0;top:408;width:360;height:25" coordorigin="0,408" coordsize="360,25">
              <v:shape style="position:absolute;left:0;top:408;width:360;height:25" coordorigin="0,408" coordsize="360,25" path="m0,433l360,433,360,408,0,408,0,433xe" filled="t" fillcolor="#FFFFFF" stroked="f">
                <v:path arrowok="t"/>
                <v:fill/>
              </v:shape>
            </v:group>
            <v:group style="position:absolute;left:0;top:17585;width:360;height:25" coordorigin="0,17585" coordsize="360,25">
              <v:shape style="position:absolute;left:0;top:17585;width:360;height:25" coordorigin="0,17585" coordsize="360,25" path="m0,17610l360,17610,360,17585,0,17585,0,17610xe" filled="t" fillcolor="#FFFFFF" stroked="f">
                <v:path arrowok="t"/>
                <v:fill/>
              </v:shape>
            </v:group>
            <v:group style="position:absolute;left:0;top:418;width:360;height:5" coordorigin="0,418" coordsize="360,5">
              <v:shape style="position:absolute;left:0;top:418;width:360;height:5" coordorigin="0,418" coordsize="360,5" path="m0,423l360,423,360,418,0,418,0,423xe" filled="t" fillcolor="#000000" stroked="f">
                <v:path arrowok="t"/>
                <v:fill/>
              </v:shape>
            </v:group>
            <v:group style="position:absolute;left:0;top:17595;width:360;height:5" coordorigin="0,17595" coordsize="360,5">
              <v:shape style="position:absolute;left:0;top:17595;width:360;height:5" coordorigin="0,17595" coordsize="360,5" path="m0,17600l360,17600,360,17595,0,17595,0,17600x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636.28302pt;margin-top:21.00041pt;width:18pt;height:.1pt;mso-position-horizontal-relative:page;mso-position-vertical-relative:page;z-index:-3216" coordorigin="12726,420" coordsize="360,2">
            <v:shape style="position:absolute;left:12726;top:420;width:360;height:2" coordorigin="12726,420" coordsize="360,0" path="m12726,420l13086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879.898438pt;width:18pt;height:.1pt;mso-position-horizontal-relative:page;mso-position-vertical-relative:page;z-index:-3215" coordorigin="12726,17598" coordsize="360,2">
            <v:shape style="position:absolute;left:12726;top:17598;width:360;height:2" coordorigin="12726,17598" coordsize="360,0" path="m12726,17598l13086,17598e" filled="f" stroked="t" strokeweight=".25pt" strokecolor="#000000">
              <v:path arrowok="t"/>
            </v:shape>
          </v:group>
          <w10:wrap type="none"/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9" w:after="0" w:line="240" w:lineRule="auto"/>
        <w:ind w:right="1247"/>
        <w:jc w:val="righ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47.415001pt;margin-top:-223.603149pt;width:558.319pt;height:216.156pt;mso-position-horizontal-relative:page;mso-position-vertical-relative:paragraph;z-index:-3222" coordorigin="948,-4472" coordsize="11166,4323">
            <v:group style="position:absolute;left:958;top:-4462;width:11146;height:4303" coordorigin="958,-4462" coordsize="11146,4303">
              <v:shape style="position:absolute;left:958;top:-4462;width:11146;height:4303" coordorigin="958,-4462" coordsize="11146,4303" path="m958,-159l12105,-159,12105,-4462,958,-4462,958,-159e" filled="t" fillcolor="#D8E9F4" stroked="f">
                <v:path arrowok="t"/>
                <v:fill/>
              </v:shape>
            </v:group>
            <v:group style="position:absolute;left:1316;top:-4120;width:10428;height:3645" coordorigin="1316,-4120" coordsize="10428,3645">
              <v:shape style="position:absolute;left:1316;top:-4120;width:10428;height:3645" coordorigin="1316,-4120" coordsize="10428,3645" path="m1316,-474l11744,-474,11744,-4120,1316,-4120,1316,-474e" filled="t" fillcolor="#D8E9F4" stroked="f">
                <v:path arrowok="t"/>
                <v:fill/>
              </v:shape>
              <v:shape style="position:absolute;left:1316;top:-3861;width:10428;height:3128" type="#_x0000_t75">
                <v:imagedata r:id="rId191" o:title=""/>
              </v:shape>
            </v:group>
            <w10:wrap type="none"/>
          </v:group>
        </w:pict>
      </w:r>
      <w:r>
        <w:rPr/>
        <w:pict>
          <v:group style="position:absolute;margin-left:630.779907pt;margin-top:32.316158pt;width:15pt;height:.1pt;mso-position-horizontal-relative:page;mso-position-vertical-relative:paragraph;z-index:-3219" coordorigin="12616,646" coordsize="300,2">
            <v:shape style="position:absolute;left:12616;top:646;width:300;height:2" coordorigin="12616,646" coordsize="300,0" path="m12616,646l12916,646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24.779907pt;margin-top:38.316158pt;width:.1pt;height:15pt;mso-position-horizontal-relative:page;mso-position-vertical-relative:paragraph;z-index:-3217" coordorigin="12496,766" coordsize="2,300">
            <v:shape style="position:absolute;left:12496;top:766;width:2;height:300" coordorigin="12496,766" coordsize="0,300" path="m12496,766l12496,1066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Page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27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3100" w:h="18020"/>
          <w:pgMar w:top="140" w:bottom="520" w:left="300" w:right="300"/>
        </w:sectPr>
      </w:pPr>
      <w:rPr/>
    </w:p>
    <w:p>
      <w:pPr>
        <w:spacing w:before="74" w:after="0" w:line="195" w:lineRule="exact"/>
        <w:ind w:left="2249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v:group style="position:absolute;margin-left:26.653847pt;margin-top:7.615387pt;width:618.230774pt;height:814.846153pt;mso-position-horizontal-relative:page;mso-position-vertical-relative:page;z-index:-3214" coordorigin="533,152" coordsize="12365,16297">
            <v:shape style="position:absolute;left:533;top:152;width:12365;height:13590" type="#_x0000_t75">
              <v:imagedata r:id="rId194" o:title=""/>
            </v:shape>
            <v:shape style="position:absolute;left:990;top:4521;width:755;height:332" type="#_x0000_t75">
              <v:imagedata r:id="rId195" o:title=""/>
            </v:shape>
            <v:shape style="position:absolute;left:997;top:6757;width:3261;height:2264" type="#_x0000_t75">
              <v:imagedata r:id="rId196" o:title=""/>
            </v:shape>
            <v:shape style="position:absolute;left:997;top:13763;width:11077;height:2686" type="#_x0000_t75">
              <v:imagedata r:id="rId197" o:title=""/>
            </v:shape>
            <v:group style="position:absolute;left:1083;top:1225;width:2;height:5558" coordorigin="1083,1225" coordsize="2,5558">
              <v:shape style="position:absolute;left:1083;top:1225;width:2;height:5558" coordorigin="1083,1225" coordsize="0,5558" path="m1083,6784l1083,1225e" filled="f" stroked="t" strokeweight="3.113986pt" strokecolor="#3B6734">
                <v:path arrowok="t"/>
              </v:shape>
            </v:group>
            <v:group style="position:absolute;left:2740;top:2648;width:872;height:2" coordorigin="2740,2648" coordsize="872,2">
              <v:shape style="position:absolute;left:2740;top:2648;width:872;height:2" coordorigin="2740,2648" coordsize="872,0" path="m2740,2648l3612,2648e" filled="f" stroked="t" strokeweight="1.729992pt" strokecolor="#A0CCBC">
                <v:path arrowok="t"/>
              </v:shape>
            </v:group>
            <v:group style="position:absolute;left:1083;top:8992;width:2;height:2104" coordorigin="1083,8992" coordsize="2,2104">
              <v:shape style="position:absolute;left:1083;top:8992;width:2;height:2104" coordorigin="1083,8992" coordsize="0,2104" path="m1083,11096l1083,8992e" filled="f" stroked="t" strokeweight="3.113986pt" strokecolor="#386734">
                <v:path arrowok="t"/>
              </v:shape>
            </v:group>
            <v:group style="position:absolute;left:7944;top:13768;width:2;height:626" coordorigin="7944,13768" coordsize="2,626">
              <v:shape style="position:absolute;left:7944;top:13768;width:2;height:626" coordorigin="7944,13768" coordsize="0,626" path="m7944,14394l7944,13768e" filled="f" stroked="t" strokeweight="3.459984pt" strokecolor="#2B74A8">
                <v:path arrowok="t"/>
              </v:shape>
            </v:group>
            <v:group style="position:absolute;left:7910;top:14514;width:69;height:2" coordorigin="7910,14514" coordsize="69,2">
              <v:shape style="position:absolute;left:7910;top:14514;width:69;height:2" coordorigin="7910,14514" coordsize="69,0" path="m7910,14514l7979,14514e" filled="f" stroked="t" strokeweight="3.459984pt" strokecolor="#2B74A8">
                <v:path arrowok="t"/>
              </v:shape>
            </v:group>
            <v:group style="position:absolute;left:7923;top:13782;width:1419;height:2" coordorigin="7923,13782" coordsize="1419,2">
              <v:shape style="position:absolute;left:7923;top:13782;width:1419;height:2" coordorigin="7923,13782" coordsize="1419,0" path="m7923,13782l9342,13782e" filled="f" stroked="t" strokeweight="2.767987pt" strokecolor="#2877AF">
                <v:path arrowok="t"/>
              </v:shape>
            </v:group>
            <v:group style="position:absolute;left:9318;top:13754;width:2;height:640" coordorigin="9318,13754" coordsize="2,640">
              <v:shape style="position:absolute;left:9318;top:13754;width:2;height:640" coordorigin="9318,13754" coordsize="0,640" path="m9318,14394l9318,13754e" filled="f" stroked="t" strokeweight="3.459984pt" strokecolor="#2874AC">
                <v:path arrowok="t"/>
              </v:shape>
            </v:group>
            <v:group style="position:absolute;left:9283;top:14514;width:69;height:2" coordorigin="9283,14514" coordsize="69,2">
              <v:shape style="position:absolute;left:9283;top:14514;width:69;height:2" coordorigin="9283,14514" coordsize="69,0" path="m9283,14514l9352,14514e" filled="f" stroked="t" strokeweight="3.459984pt" strokecolor="#2874AC">
                <v:path arrowok="t"/>
              </v:shape>
            </v:group>
            <v:group style="position:absolute;left:7833;top:14453;width:1529;height:2" coordorigin="7833,14453" coordsize="1529,2">
              <v:shape style="position:absolute;left:7833;top:14453;width:1529;height:2" coordorigin="7833,14453" coordsize="1529,0" path="m7833,14453l9363,14453e" filled="f" stroked="t" strokeweight="5.881973pt" strokecolor="#1F74A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7"/>
          <w:szCs w:val="17"/>
          <w:color w:val="185695"/>
          <w:spacing w:val="0"/>
          <w:w w:val="114"/>
        </w:rPr>
        <w:t>Bedfordshire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0" w:after="0" w:line="170" w:lineRule="exact"/>
        <w:ind w:left="2242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0F0E0C"/>
          <w:spacing w:val="0"/>
          <w:w w:val="115"/>
        </w:rPr>
        <w:t>Community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</w:rPr>
      </w:r>
    </w:p>
    <w:p>
      <w:pPr>
        <w:spacing w:before="0" w:after="0" w:line="180" w:lineRule="exact"/>
        <w:ind w:left="881" w:right="-20"/>
        <w:jc w:val="left"/>
        <w:tabs>
          <w:tab w:pos="2240" w:val="left"/>
        </w:tabs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3B3B67"/>
          <w:spacing w:val="0"/>
          <w:w w:val="600"/>
          <w:position w:val="1"/>
        </w:rPr>
        <w:t>•</w:t>
      </w:r>
      <w:r>
        <w:rPr>
          <w:rFonts w:ascii="Arial" w:hAnsi="Arial" w:cs="Arial" w:eastAsia="Arial"/>
          <w:sz w:val="17"/>
          <w:szCs w:val="17"/>
          <w:color w:val="3B3B67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17"/>
          <w:szCs w:val="17"/>
          <w:color w:val="3B3B67"/>
          <w:spacing w:val="0"/>
          <w:w w:val="100"/>
          <w:position w:val="1"/>
        </w:rPr>
      </w:r>
      <w:r>
        <w:rPr>
          <w:rFonts w:ascii="Arial" w:hAnsi="Arial" w:cs="Arial" w:eastAsia="Arial"/>
          <w:sz w:val="17"/>
          <w:szCs w:val="17"/>
          <w:color w:val="0F0E0C"/>
          <w:spacing w:val="0"/>
          <w:w w:val="114"/>
          <w:position w:val="0"/>
        </w:rPr>
        <w:t>Healt</w:t>
      </w:r>
      <w:r>
        <w:rPr>
          <w:rFonts w:ascii="Arial" w:hAnsi="Arial" w:cs="Arial" w:eastAsia="Arial"/>
          <w:sz w:val="17"/>
          <w:szCs w:val="17"/>
          <w:color w:val="0F0E0C"/>
          <w:spacing w:val="0"/>
          <w:w w:val="114"/>
          <w:position w:val="0"/>
        </w:rPr>
        <w:t>h</w:t>
      </w:r>
      <w:r>
        <w:rPr>
          <w:rFonts w:ascii="Arial" w:hAnsi="Arial" w:cs="Arial" w:eastAsia="Arial"/>
          <w:sz w:val="17"/>
          <w:szCs w:val="17"/>
          <w:color w:val="0F0E0C"/>
          <w:spacing w:val="-20"/>
          <w:w w:val="114"/>
          <w:position w:val="0"/>
        </w:rPr>
        <w:t> </w:t>
      </w:r>
      <w:r>
        <w:rPr>
          <w:rFonts w:ascii="Arial" w:hAnsi="Arial" w:cs="Arial" w:eastAsia="Arial"/>
          <w:sz w:val="17"/>
          <w:szCs w:val="17"/>
          <w:color w:val="0F0E0C"/>
          <w:spacing w:val="0"/>
          <w:w w:val="114"/>
          <w:position w:val="0"/>
        </w:rPr>
        <w:t>Services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5" w:after="0" w:line="252" w:lineRule="auto"/>
        <w:ind w:left="7951" w:right="3350" w:firstLine="374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3"/>
          <w:szCs w:val="43"/>
          <w:color w:val="0F0E0C"/>
          <w:w w:val="91"/>
          <w:b/>
          <w:bCs/>
        </w:rPr>
        <w:t>labou</w:t>
      </w:r>
      <w:r>
        <w:rPr>
          <w:rFonts w:ascii="Arial" w:hAnsi="Arial" w:cs="Arial" w:eastAsia="Arial"/>
          <w:sz w:val="43"/>
          <w:szCs w:val="43"/>
          <w:color w:val="0F0E0C"/>
          <w:spacing w:val="-36"/>
          <w:w w:val="92"/>
          <w:b/>
          <w:bCs/>
        </w:rPr>
        <w:t>r</w:t>
      </w:r>
      <w:r>
        <w:rPr>
          <w:rFonts w:ascii="Arial" w:hAnsi="Arial" w:cs="Arial" w:eastAsia="Arial"/>
          <w:sz w:val="43"/>
          <w:szCs w:val="43"/>
          <w:color w:val="2A282D"/>
          <w:spacing w:val="0"/>
          <w:w w:val="119"/>
          <w:b/>
          <w:bCs/>
        </w:rPr>
        <w:t>,</w:t>
      </w:r>
      <w:r>
        <w:rPr>
          <w:rFonts w:ascii="Arial" w:hAnsi="Arial" w:cs="Arial" w:eastAsia="Arial"/>
          <w:sz w:val="43"/>
          <w:szCs w:val="43"/>
          <w:color w:val="2A282D"/>
          <w:spacing w:val="0"/>
          <w:w w:val="119"/>
          <w:b/>
          <w:bCs/>
        </w:rPr>
        <w:t> </w:t>
      </w:r>
      <w:r>
        <w:rPr>
          <w:rFonts w:ascii="Arial" w:hAnsi="Arial" w:cs="Arial" w:eastAsia="Arial"/>
          <w:sz w:val="43"/>
          <w:szCs w:val="43"/>
          <w:color w:val="0F0E0C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145" w:right="-20"/>
        <w:jc w:val="left"/>
        <w:rPr>
          <w:rFonts w:ascii="Arial" w:hAnsi="Arial" w:cs="Arial" w:eastAsia="Arial"/>
          <w:sz w:val="52"/>
          <w:szCs w:val="52"/>
        </w:rPr>
      </w:pPr>
      <w:rPr/>
      <w:r>
        <w:rPr>
          <w:rFonts w:ascii="Arial" w:hAnsi="Arial" w:cs="Arial" w:eastAsia="Arial"/>
          <w:sz w:val="52"/>
          <w:szCs w:val="52"/>
          <w:color w:val="3B3B67"/>
          <w:spacing w:val="0"/>
          <w:w w:val="85"/>
          <w:b/>
          <w:bCs/>
        </w:rPr>
        <w:t>elate</w:t>
      </w:r>
      <w:r>
        <w:rPr>
          <w:rFonts w:ascii="Arial" w:hAnsi="Arial" w:cs="Arial" w:eastAsia="Arial"/>
          <w:sz w:val="52"/>
          <w:szCs w:val="52"/>
          <w:color w:val="3B3B67"/>
          <w:spacing w:val="0"/>
          <w:w w:val="85"/>
          <w:b/>
          <w:bCs/>
        </w:rPr>
        <w:t>s</w:t>
      </w:r>
      <w:r>
        <w:rPr>
          <w:rFonts w:ascii="Arial" w:hAnsi="Arial" w:cs="Arial" w:eastAsia="Arial"/>
          <w:sz w:val="52"/>
          <w:szCs w:val="52"/>
          <w:color w:val="3B3B67"/>
          <w:spacing w:val="-24"/>
          <w:w w:val="85"/>
          <w:b/>
          <w:bCs/>
        </w:rPr>
        <w:t> </w:t>
      </w:r>
      <w:r>
        <w:rPr>
          <w:rFonts w:ascii="Arial" w:hAnsi="Arial" w:cs="Arial" w:eastAsia="Arial"/>
          <w:sz w:val="52"/>
          <w:szCs w:val="52"/>
          <w:color w:val="3B3B67"/>
          <w:spacing w:val="0"/>
          <w:w w:val="100"/>
          <w:b/>
          <w:bCs/>
        </w:rPr>
        <w:t>throughout</w:t>
      </w:r>
      <w:r>
        <w:rPr>
          <w:rFonts w:ascii="Arial" w:hAnsi="Arial" w:cs="Arial" w:eastAsia="Arial"/>
          <w:sz w:val="52"/>
          <w:szCs w:val="52"/>
          <w:color w:val="000000"/>
          <w:spacing w:val="0"/>
          <w:w w:val="10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722" w:lineRule="exact"/>
        <w:ind w:left="4824" w:right="4663"/>
        <w:jc w:val="center"/>
        <w:rPr>
          <w:rFonts w:ascii="Arial" w:hAnsi="Arial" w:cs="Arial" w:eastAsia="Arial"/>
          <w:sz w:val="64"/>
          <w:szCs w:val="64"/>
        </w:rPr>
      </w:pPr>
      <w:rPr/>
      <w:r>
        <w:rPr>
          <w:rFonts w:ascii="Arial" w:hAnsi="Arial" w:cs="Arial" w:eastAsia="Arial"/>
          <w:sz w:val="64"/>
          <w:szCs w:val="64"/>
          <w:color w:val="0F0E0C"/>
          <w:spacing w:val="0"/>
          <w:w w:val="93"/>
          <w:b/>
          <w:bCs/>
          <w:position w:val="-2"/>
        </w:rPr>
        <w:t>Boo</w:t>
      </w:r>
      <w:r>
        <w:rPr>
          <w:rFonts w:ascii="Arial" w:hAnsi="Arial" w:cs="Arial" w:eastAsia="Arial"/>
          <w:sz w:val="64"/>
          <w:szCs w:val="64"/>
          <w:color w:val="0F0E0C"/>
          <w:spacing w:val="0"/>
          <w:w w:val="93"/>
          <w:b/>
          <w:bCs/>
          <w:position w:val="-2"/>
        </w:rPr>
        <w:t>k</w:t>
      </w:r>
      <w:r>
        <w:rPr>
          <w:rFonts w:ascii="Arial" w:hAnsi="Arial" w:cs="Arial" w:eastAsia="Arial"/>
          <w:sz w:val="64"/>
          <w:szCs w:val="64"/>
          <w:color w:val="0F0E0C"/>
          <w:spacing w:val="9"/>
          <w:w w:val="93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0F0E0C"/>
          <w:spacing w:val="0"/>
          <w:w w:val="93"/>
          <w:b/>
          <w:bCs/>
          <w:position w:val="-2"/>
        </w:rPr>
        <w:t>online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16" w:after="0" w:line="240" w:lineRule="auto"/>
        <w:ind w:left="2212" w:right="9576"/>
        <w:jc w:val="center"/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4F4842"/>
          <w:spacing w:val="0"/>
          <w:w w:val="108"/>
        </w:rPr>
        <w:t>tr©utctl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0" w:after="0" w:line="375" w:lineRule="exact"/>
        <w:ind w:left="2051" w:right="9535"/>
        <w:jc w:val="center"/>
        <w:rPr>
          <w:rFonts w:ascii="Arial" w:hAnsi="Arial" w:cs="Arial" w:eastAsia="Arial"/>
          <w:sz w:val="35"/>
          <w:szCs w:val="35"/>
        </w:rPr>
      </w:pPr>
      <w:rPr/>
      <w:r>
        <w:rPr>
          <w:rFonts w:ascii="Arial" w:hAnsi="Arial" w:cs="Arial" w:eastAsia="Arial"/>
          <w:sz w:val="22"/>
          <w:szCs w:val="22"/>
          <w:color w:val="4F4842"/>
          <w:w w:val="99"/>
          <w:position w:val="-1"/>
        </w:rPr>
        <w:t>[ID@[J@</w:t>
      </w:r>
      <w:r>
        <w:rPr>
          <w:rFonts w:ascii="Arial" w:hAnsi="Arial" w:cs="Arial" w:eastAsia="Arial"/>
          <w:sz w:val="22"/>
          <w:szCs w:val="22"/>
          <w:color w:val="4F4842"/>
          <w:w w:val="100"/>
          <w:position w:val="-1"/>
        </w:rPr>
        <w:t>(</w:t>
      </w:r>
      <w:r>
        <w:rPr>
          <w:rFonts w:ascii="Arial" w:hAnsi="Arial" w:cs="Arial" w:eastAsia="Arial"/>
          <w:sz w:val="22"/>
          <w:szCs w:val="22"/>
          <w:color w:val="4F4842"/>
          <w:w w:val="99"/>
          <w:position w:val="-1"/>
        </w:rPr>
        <w:t>!!</w:t>
      </w:r>
      <w:r>
        <w:rPr>
          <w:rFonts w:ascii="Arial" w:hAnsi="Arial" w:cs="Arial" w:eastAsia="Arial"/>
          <w:sz w:val="22"/>
          <w:szCs w:val="22"/>
          <w:color w:val="4F4842"/>
          <w:spacing w:val="15"/>
          <w:w w:val="99"/>
          <w:position w:val="-1"/>
        </w:rPr>
        <w:t>]</w:t>
      </w:r>
      <w:r>
        <w:rPr>
          <w:rFonts w:ascii="Arial" w:hAnsi="Arial" w:cs="Arial" w:eastAsia="Arial"/>
          <w:sz w:val="35"/>
          <w:szCs w:val="35"/>
          <w:color w:val="4F4842"/>
          <w:spacing w:val="0"/>
          <w:w w:val="65"/>
          <w:position w:val="-1"/>
        </w:rPr>
        <w:t>lfil</w:t>
      </w:r>
      <w:r>
        <w:rPr>
          <w:rFonts w:ascii="Arial" w:hAnsi="Arial" w:cs="Arial" w:eastAsia="Arial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1" w:after="0" w:line="240" w:lineRule="auto"/>
        <w:ind w:right="3937"/>
        <w:jc w:val="righ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color w:val="75757E"/>
          <w:spacing w:val="0"/>
          <w:w w:val="53"/>
        </w:rPr>
        <w:t>...</w:t>
      </w:r>
      <w:r>
        <w:rPr>
          <w:rFonts w:ascii="Times New Roman" w:hAnsi="Times New Roman" w:cs="Times New Roman" w:eastAsia="Times New Roman"/>
          <w:sz w:val="30"/>
          <w:szCs w:val="30"/>
          <w:color w:val="000000"/>
          <w:spacing w:val="0"/>
          <w:w w:val="100"/>
        </w:rPr>
      </w:r>
    </w:p>
    <w:p>
      <w:pPr>
        <w:spacing w:before="0" w:after="0" w:line="324" w:lineRule="exact"/>
        <w:ind w:right="3926"/>
        <w:jc w:val="right"/>
        <w:tabs>
          <w:tab w:pos="320" w:val="left"/>
        </w:tabs>
        <w:rPr>
          <w:rFonts w:ascii="Arial" w:hAnsi="Arial" w:cs="Arial" w:eastAsia="Arial"/>
          <w:sz w:val="30"/>
          <w:szCs w:val="30"/>
        </w:rPr>
      </w:pPr>
      <w:rPr/>
      <w:r>
        <w:rPr>
          <w:rFonts w:ascii="Arial" w:hAnsi="Arial" w:cs="Arial" w:eastAsia="Arial"/>
          <w:sz w:val="30"/>
          <w:szCs w:val="30"/>
          <w:color w:val="75757E"/>
          <w:w w:val="38"/>
          <w:b/>
          <w:bCs/>
        </w:rPr>
        <w:t>""</w:t>
      </w:r>
      <w:r>
        <w:rPr>
          <w:rFonts w:ascii="Arial" w:hAnsi="Arial" w:cs="Arial" w:eastAsia="Arial"/>
          <w:sz w:val="30"/>
          <w:szCs w:val="30"/>
          <w:color w:val="75757E"/>
          <w:w w:val="100"/>
          <w:b/>
          <w:bCs/>
        </w:rPr>
        <w:tab/>
      </w:r>
      <w:r>
        <w:rPr>
          <w:rFonts w:ascii="Arial" w:hAnsi="Arial" w:cs="Arial" w:eastAsia="Arial"/>
          <w:sz w:val="30"/>
          <w:szCs w:val="30"/>
          <w:color w:val="75757E"/>
          <w:w w:val="100"/>
          <w:b/>
          <w:bCs/>
        </w:rPr>
      </w:r>
      <w:hyperlink r:id="rId198">
        <w:r>
          <w:rPr>
            <w:rFonts w:ascii="Arial" w:hAnsi="Arial" w:cs="Arial" w:eastAsia="Arial"/>
            <w:sz w:val="30"/>
            <w:szCs w:val="30"/>
            <w:color w:val="1F74AF"/>
            <w:spacing w:val="0"/>
            <w:w w:val="127"/>
            <w:b/>
            <w:bCs/>
          </w:rPr>
          <w:t>www.</w:t>
        </w:r>
        <w:r>
          <w:rPr>
            <w:rFonts w:ascii="Arial" w:hAnsi="Arial" w:cs="Arial" w:eastAsia="Arial"/>
            <w:sz w:val="30"/>
            <w:szCs w:val="30"/>
            <w:color w:val="000000"/>
            <w:spacing w:val="0"/>
            <w:w w:val="100"/>
          </w:rPr>
        </w:r>
      </w:hyperlink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806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F0E0C"/>
          <w:spacing w:val="-24"/>
          <w:w w:val="100"/>
          <w:b/>
          <w:bCs/>
        </w:rPr>
        <w:t>b</w:t>
      </w:r>
      <w:r>
        <w:rPr>
          <w:rFonts w:ascii="Arial" w:hAnsi="Arial" w:cs="Arial" w:eastAsia="Arial"/>
          <w:sz w:val="28"/>
          <w:szCs w:val="28"/>
          <w:color w:val="2A282D"/>
          <w:spacing w:val="0"/>
          <w:w w:val="100"/>
          <w:b/>
          <w:bCs/>
        </w:rPr>
        <w:t>it.</w:t>
      </w:r>
      <w:r>
        <w:rPr>
          <w:rFonts w:ascii="Arial" w:hAnsi="Arial" w:cs="Arial" w:eastAsia="Arial"/>
          <w:sz w:val="28"/>
          <w:szCs w:val="28"/>
          <w:color w:val="2A282D"/>
          <w:spacing w:val="5"/>
          <w:w w:val="100"/>
          <w:b/>
          <w:bCs/>
        </w:rPr>
        <w:t>l</w:t>
      </w:r>
      <w:r>
        <w:rPr>
          <w:rFonts w:ascii="Arial" w:hAnsi="Arial" w:cs="Arial" w:eastAsia="Arial"/>
          <w:sz w:val="28"/>
          <w:szCs w:val="28"/>
          <w:color w:val="0F0E0C"/>
          <w:spacing w:val="0"/>
          <w:w w:val="100"/>
          <w:b/>
          <w:bCs/>
        </w:rPr>
        <w:t>y/CCS</w:t>
      </w:r>
      <w:r>
        <w:rPr>
          <w:rFonts w:ascii="Arial" w:hAnsi="Arial" w:cs="Arial" w:eastAsia="Arial"/>
          <w:sz w:val="28"/>
          <w:szCs w:val="28"/>
          <w:color w:val="0F0E0C"/>
          <w:spacing w:val="-16"/>
          <w:w w:val="100"/>
          <w:b/>
          <w:bCs/>
        </w:rPr>
        <w:t>n</w:t>
      </w:r>
      <w:r>
        <w:rPr>
          <w:rFonts w:ascii="Arial" w:hAnsi="Arial" w:cs="Arial" w:eastAsia="Arial"/>
          <w:sz w:val="28"/>
          <w:szCs w:val="28"/>
          <w:color w:val="2A282D"/>
          <w:spacing w:val="0"/>
          <w:w w:val="100"/>
          <w:b/>
          <w:bCs/>
        </w:rPr>
        <w:t>b$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90" w:right="-20"/>
        <w:jc w:val="left"/>
        <w:rPr>
          <w:rFonts w:ascii="Arial" w:hAnsi="Arial" w:cs="Arial" w:eastAsia="Arial"/>
          <w:sz w:val="23"/>
          <w:szCs w:val="23"/>
        </w:rPr>
      </w:pPr>
      <w:rPr/>
      <w:hyperlink r:id="rId199">
        <w:r>
          <w:rPr>
            <w:rFonts w:ascii="Arial" w:hAnsi="Arial" w:cs="Arial" w:eastAsia="Arial"/>
            <w:sz w:val="23"/>
            <w:szCs w:val="23"/>
            <w:color w:val="5675AE"/>
            <w:spacing w:val="0"/>
            <w:w w:val="103"/>
          </w:rPr>
          <w:t>www.cambscommunityservices.nhs.uk/Bedfordshire/baby-friendly</w:t>
        </w:r>
        <w:r>
          <w:rPr>
            <w:rFonts w:ascii="Arial" w:hAnsi="Arial" w:cs="Arial" w:eastAsia="Arial"/>
            <w:sz w:val="23"/>
            <w:szCs w:val="23"/>
            <w:color w:val="000000"/>
            <w:spacing w:val="0"/>
            <w:w w:val="100"/>
          </w:rPr>
        </w:r>
      </w:hyperlink>
    </w:p>
    <w:p>
      <w:pPr>
        <w:jc w:val="left"/>
        <w:spacing w:after="0"/>
        <w:sectPr>
          <w:pgMar w:header="0" w:footer="503" w:top="1520" w:bottom="700" w:left="0" w:right="0"/>
          <w:headerReference w:type="default" r:id="rId192"/>
          <w:footerReference w:type="default" r:id="rId193"/>
          <w:pgSz w:w="13100" w:h="18020"/>
        </w:sectPr>
      </w:pPr>
      <w:rPr/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205" w:lineRule="exact"/>
        <w:ind w:left="1986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/>
        <w:pict>
          <v:shape style="position:absolute;margin-left:352.730774pt;margin-top:-8.674696pt;width:93.46154pt;height:44.653847pt;mso-position-horizontal-relative:page;mso-position-vertical-relative:paragraph;z-index:-3212" type="#_x0000_t75">
            <v:imagedata r:id="rId202" o:title=""/>
          </v:shape>
        </w:pict>
      </w:r>
      <w:r>
        <w:rPr/>
        <w:pict>
          <v:shape style="position:absolute;margin-left:207pt;margin-top:-7.636263pt;width:102.115387pt;height:37.73077pt;mso-position-horizontal-relative:page;mso-position-vertical-relative:paragraph;z-index:-3211" type="#_x0000_t75">
            <v:imagedata r:id="rId203" o:title=""/>
          </v:shape>
        </w:pict>
      </w:r>
      <w:r>
        <w:rPr/>
        <w:pict>
          <v:shape style="position:absolute;margin-left:501.576935pt;margin-top:-2.097784pt;width:78.92308pt;height:36pt;mso-position-horizontal-relative:page;mso-position-vertical-relative:paragraph;z-index:-3210" type="#_x0000_t75">
            <v:imagedata r:id="rId204" o:title=""/>
          </v:shape>
        </w:pict>
      </w:r>
      <w:r>
        <w:rPr>
          <w:rFonts w:ascii="Arial" w:hAnsi="Arial" w:cs="Arial" w:eastAsia="Arial"/>
          <w:sz w:val="18"/>
          <w:szCs w:val="18"/>
          <w:color w:val="2B6DA3"/>
          <w:spacing w:val="0"/>
          <w:w w:val="110"/>
        </w:rPr>
        <w:t>Bedfordshire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70" w:lineRule="exact"/>
        <w:ind w:left="1979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42626"/>
          <w:spacing w:val="0"/>
          <w:w w:val="110"/>
          <w:position w:val="-1"/>
        </w:rPr>
        <w:t>Community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92" w:lineRule="exact"/>
        <w:ind w:left="470" w:right="-20"/>
        <w:jc w:val="left"/>
        <w:tabs>
          <w:tab w:pos="1980" w:val="left"/>
        </w:tabs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504880"/>
          <w:spacing w:val="0"/>
          <w:w w:val="600"/>
          <w:position w:val="2"/>
        </w:rPr>
        <w:t>•</w:t>
      </w:r>
      <w:r>
        <w:rPr>
          <w:rFonts w:ascii="Arial" w:hAnsi="Arial" w:cs="Arial" w:eastAsia="Arial"/>
          <w:sz w:val="18"/>
          <w:szCs w:val="18"/>
          <w:color w:val="504880"/>
          <w:spacing w:val="0"/>
          <w:w w:val="100"/>
          <w:position w:val="2"/>
        </w:rPr>
        <w:tab/>
      </w:r>
      <w:r>
        <w:rPr>
          <w:rFonts w:ascii="Arial" w:hAnsi="Arial" w:cs="Arial" w:eastAsia="Arial"/>
          <w:sz w:val="18"/>
          <w:szCs w:val="18"/>
          <w:color w:val="504880"/>
          <w:spacing w:val="0"/>
          <w:w w:val="100"/>
          <w:position w:val="2"/>
        </w:rPr>
      </w:r>
      <w:r>
        <w:rPr>
          <w:rFonts w:ascii="Arial" w:hAnsi="Arial" w:cs="Arial" w:eastAsia="Arial"/>
          <w:sz w:val="18"/>
          <w:szCs w:val="18"/>
          <w:color w:val="242626"/>
          <w:spacing w:val="0"/>
          <w:w w:val="100"/>
          <w:position w:val="0"/>
        </w:rPr>
        <w:t>Healt</w:t>
      </w:r>
      <w:r>
        <w:rPr>
          <w:rFonts w:ascii="Arial" w:hAnsi="Arial" w:cs="Arial" w:eastAsia="Arial"/>
          <w:sz w:val="18"/>
          <w:szCs w:val="18"/>
          <w:color w:val="242626"/>
          <w:spacing w:val="0"/>
          <w:w w:val="100"/>
          <w:position w:val="0"/>
        </w:rPr>
        <w:t>h</w:t>
      </w:r>
      <w:r>
        <w:rPr>
          <w:rFonts w:ascii="Arial" w:hAnsi="Arial" w:cs="Arial" w:eastAsia="Arial"/>
          <w:sz w:val="18"/>
          <w:szCs w:val="18"/>
          <w:color w:val="242626"/>
          <w:spacing w:val="34"/>
          <w:w w:val="100"/>
          <w:position w:val="0"/>
        </w:rPr>
        <w:t> </w:t>
      </w:r>
      <w:r>
        <w:rPr>
          <w:rFonts w:ascii="Arial" w:hAnsi="Arial" w:cs="Arial" w:eastAsia="Arial"/>
          <w:sz w:val="18"/>
          <w:szCs w:val="18"/>
          <w:color w:val="242626"/>
          <w:spacing w:val="0"/>
          <w:w w:val="108"/>
          <w:position w:val="0"/>
        </w:rPr>
        <w:t>Services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49" w:right="-20"/>
        <w:jc w:val="left"/>
        <w:rPr>
          <w:rFonts w:ascii="Arial" w:hAnsi="Arial" w:cs="Arial" w:eastAsia="Arial"/>
          <w:sz w:val="42"/>
          <w:szCs w:val="42"/>
        </w:rPr>
      </w:pPr>
      <w:rPr/>
      <w:r>
        <w:rPr>
          <w:rFonts w:ascii="Arial" w:hAnsi="Arial" w:cs="Arial" w:eastAsia="Arial"/>
          <w:sz w:val="42"/>
          <w:szCs w:val="42"/>
          <w:color w:val="6966A0"/>
          <w:spacing w:val="0"/>
          <w:w w:val="100"/>
          <w:b/>
          <w:bCs/>
        </w:rPr>
        <w:t>Bump,</w:t>
      </w:r>
      <w:r>
        <w:rPr>
          <w:rFonts w:ascii="Arial" w:hAnsi="Arial" w:cs="Arial" w:eastAsia="Arial"/>
          <w:sz w:val="42"/>
          <w:szCs w:val="42"/>
          <w:color w:val="6966A0"/>
          <w:spacing w:val="42"/>
          <w:w w:val="100"/>
          <w:b/>
          <w:bCs/>
        </w:rPr>
        <w:t> </w:t>
      </w:r>
      <w:r>
        <w:rPr>
          <w:rFonts w:ascii="Arial" w:hAnsi="Arial" w:cs="Arial" w:eastAsia="Arial"/>
          <w:sz w:val="42"/>
          <w:szCs w:val="42"/>
          <w:color w:val="6966A0"/>
          <w:spacing w:val="0"/>
          <w:w w:val="100"/>
          <w:b/>
          <w:bCs/>
        </w:rPr>
        <w:t>Birth</w:t>
      </w:r>
      <w:r>
        <w:rPr>
          <w:rFonts w:ascii="Arial" w:hAnsi="Arial" w:cs="Arial" w:eastAsia="Arial"/>
          <w:sz w:val="42"/>
          <w:szCs w:val="42"/>
          <w:color w:val="6966A0"/>
          <w:spacing w:val="30"/>
          <w:w w:val="100"/>
          <w:b/>
          <w:bCs/>
        </w:rPr>
        <w:t> </w:t>
      </w:r>
      <w:r>
        <w:rPr>
          <w:rFonts w:ascii="Arial" w:hAnsi="Arial" w:cs="Arial" w:eastAsia="Arial"/>
          <w:sz w:val="42"/>
          <w:szCs w:val="42"/>
          <w:color w:val="6966A0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42"/>
          <w:szCs w:val="42"/>
          <w:color w:val="6966A0"/>
          <w:spacing w:val="42"/>
          <w:w w:val="100"/>
          <w:b/>
          <w:bCs/>
        </w:rPr>
        <w:t> </w:t>
      </w:r>
      <w:r>
        <w:rPr>
          <w:rFonts w:ascii="Arial" w:hAnsi="Arial" w:cs="Arial" w:eastAsia="Arial"/>
          <w:sz w:val="42"/>
          <w:szCs w:val="42"/>
          <w:color w:val="6966A0"/>
          <w:spacing w:val="0"/>
          <w:w w:val="100"/>
          <w:b/>
          <w:bCs/>
        </w:rPr>
        <w:t>Bab</w:t>
      </w:r>
      <w:r>
        <w:rPr>
          <w:rFonts w:ascii="Arial" w:hAnsi="Arial" w:cs="Arial" w:eastAsia="Arial"/>
          <w:sz w:val="42"/>
          <w:szCs w:val="42"/>
          <w:color w:val="6966A0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42"/>
          <w:szCs w:val="42"/>
          <w:color w:val="6966A0"/>
          <w:spacing w:val="46"/>
          <w:w w:val="100"/>
          <w:b/>
          <w:bCs/>
        </w:rPr>
        <w:t> </w:t>
      </w:r>
      <w:r>
        <w:rPr>
          <w:rFonts w:ascii="Arial" w:hAnsi="Arial" w:cs="Arial" w:eastAsia="Arial"/>
          <w:sz w:val="42"/>
          <w:szCs w:val="42"/>
          <w:color w:val="6966A0"/>
          <w:spacing w:val="0"/>
          <w:w w:val="100"/>
          <w:b/>
          <w:bCs/>
        </w:rPr>
        <w:t>Stuff</w:t>
      </w:r>
      <w:r>
        <w:rPr>
          <w:rFonts w:ascii="Arial" w:hAnsi="Arial" w:cs="Arial" w:eastAsia="Arial"/>
          <w:sz w:val="42"/>
          <w:szCs w:val="42"/>
          <w:color w:val="6966A0"/>
          <w:spacing w:val="0"/>
          <w:w w:val="100"/>
          <w:b/>
          <w:bCs/>
        </w:rPr>
        <w:t>:</w:t>
      </w:r>
      <w:r>
        <w:rPr>
          <w:rFonts w:ascii="Arial" w:hAnsi="Arial" w:cs="Arial" w:eastAsia="Arial"/>
          <w:sz w:val="42"/>
          <w:szCs w:val="42"/>
          <w:color w:val="6966A0"/>
          <w:spacing w:val="10"/>
          <w:w w:val="100"/>
          <w:b/>
          <w:bCs/>
        </w:rPr>
        <w:t> </w:t>
      </w:r>
      <w:r>
        <w:rPr>
          <w:rFonts w:ascii="Arial" w:hAnsi="Arial" w:cs="Arial" w:eastAsia="Arial"/>
          <w:sz w:val="42"/>
          <w:szCs w:val="42"/>
          <w:color w:val="6966A0"/>
          <w:spacing w:val="0"/>
          <w:w w:val="100"/>
          <w:b/>
          <w:bCs/>
        </w:rPr>
        <w:t>Refreshe</w:t>
      </w:r>
      <w:r>
        <w:rPr>
          <w:rFonts w:ascii="Arial" w:hAnsi="Arial" w:cs="Arial" w:eastAsia="Arial"/>
          <w:sz w:val="42"/>
          <w:szCs w:val="42"/>
          <w:color w:val="6966A0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42"/>
          <w:szCs w:val="42"/>
          <w:color w:val="6966A0"/>
          <w:spacing w:val="70"/>
          <w:w w:val="100"/>
          <w:b/>
          <w:bCs/>
        </w:rPr>
        <w:t> </w:t>
      </w:r>
      <w:r>
        <w:rPr>
          <w:rFonts w:ascii="Arial" w:hAnsi="Arial" w:cs="Arial" w:eastAsia="Arial"/>
          <w:sz w:val="42"/>
          <w:szCs w:val="42"/>
          <w:color w:val="6966A0"/>
          <w:spacing w:val="0"/>
          <w:w w:val="104"/>
          <w:b/>
          <w:bCs/>
        </w:rPr>
        <w:t>Sessions</w:t>
      </w:r>
      <w:r>
        <w:rPr>
          <w:rFonts w:ascii="Arial" w:hAnsi="Arial" w:cs="Arial" w:eastAsia="Arial"/>
          <w:sz w:val="42"/>
          <w:szCs w:val="42"/>
          <w:color w:val="000000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40" w:lineRule="exact"/>
        <w:ind w:left="5411" w:right="5520"/>
        <w:jc w:val="center"/>
        <w:rPr>
          <w:rFonts w:ascii="Arial" w:hAnsi="Arial" w:cs="Arial" w:eastAsia="Arial"/>
          <w:sz w:val="39"/>
          <w:szCs w:val="39"/>
        </w:rPr>
      </w:pPr>
      <w:rPr/>
      <w:r>
        <w:rPr/>
        <w:pict>
          <v:group style="position:absolute;margin-left:81.655624pt;margin-top:.639674pt;width:185.455155pt;height:.1pt;mso-position-horizontal-relative:page;mso-position-vertical-relative:paragraph;z-index:-3204" coordorigin="1633,13" coordsize="3709,2">
            <v:shape style="position:absolute;left:1633;top:13;width:3709;height:2" coordorigin="1633,13" coordsize="3709,0" path="m1633,13l5342,13e" filled="f" stroked="t" strokeweight="1.383994pt" strokecolor="#90CCBF">
              <v:path arrowok="t"/>
            </v:shape>
          </v:group>
          <w10:wrap type="none"/>
        </w:pict>
      </w:r>
      <w:r>
        <w:rPr/>
        <w:pict>
          <v:group style="position:absolute;margin-left:384.404236pt;margin-top:.639674pt;width:180.265179pt;height:.1pt;mso-position-horizontal-relative:page;mso-position-vertical-relative:paragraph;z-index:-3203" coordorigin="7688,13" coordsize="3605,2">
            <v:shape style="position:absolute;left:7688;top:13;width:3605;height:2" coordorigin="7688,13" coordsize="3605,0" path="m7688,13l11293,13e" filled="f" stroked="t" strokeweight="1.383994pt" strokecolor="#90CCBF">
              <v:path arrowok="t"/>
            </v:shape>
          </v:group>
          <w10:wrap type="none"/>
        </w:pict>
      </w:r>
      <w:r>
        <w:rPr/>
        <w:pict>
          <v:group style="position:absolute;margin-left:81.655624pt;margin-top:22.790068pt;width:185.455155pt;height:.1pt;mso-position-horizontal-relative:page;mso-position-vertical-relative:paragraph;z-index:-3202" coordorigin="1633,456" coordsize="3709,2">
            <v:shape style="position:absolute;left:1633;top:456;width:3709;height:2" coordorigin="1633,456" coordsize="3709,0" path="m1633,456l5342,456e" filled="f" stroked="t" strokeweight="1.383994pt" strokecolor="#93CCBF">
              <v:path arrowok="t"/>
            </v:shape>
          </v:group>
          <w10:wrap type="none"/>
        </w:pict>
      </w:r>
      <w:r>
        <w:rPr/>
        <w:pict>
          <v:group style="position:absolute;margin-left:385.44223pt;margin-top:22.790068pt;width:179.227184pt;height:.1pt;mso-position-horizontal-relative:page;mso-position-vertical-relative:paragraph;z-index:-3201" coordorigin="7709,456" coordsize="3585,2">
            <v:shape style="position:absolute;left:7709;top:456;width:3585;height:2" coordorigin="7709,456" coordsize="3585,0" path="m7709,456l11293,456e" filled="f" stroked="t" strokeweight="1.383994pt" strokecolor="#93CCBF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39"/>
          <w:szCs w:val="39"/>
          <w:color w:val="242626"/>
          <w:spacing w:val="0"/>
          <w:w w:val="90"/>
          <w:b/>
          <w:bCs/>
          <w:position w:val="-1"/>
        </w:rPr>
        <w:t>Boo</w:t>
      </w:r>
      <w:r>
        <w:rPr>
          <w:rFonts w:ascii="Arial" w:hAnsi="Arial" w:cs="Arial" w:eastAsia="Arial"/>
          <w:sz w:val="39"/>
          <w:szCs w:val="39"/>
          <w:color w:val="242626"/>
          <w:spacing w:val="0"/>
          <w:w w:val="90"/>
          <w:b/>
          <w:bCs/>
          <w:position w:val="-1"/>
        </w:rPr>
        <w:t>k</w:t>
      </w:r>
      <w:r>
        <w:rPr>
          <w:rFonts w:ascii="Arial" w:hAnsi="Arial" w:cs="Arial" w:eastAsia="Arial"/>
          <w:sz w:val="39"/>
          <w:szCs w:val="39"/>
          <w:color w:val="242626"/>
          <w:spacing w:val="11"/>
          <w:w w:val="90"/>
          <w:b/>
          <w:bCs/>
          <w:position w:val="-1"/>
        </w:rPr>
        <w:t> </w:t>
      </w:r>
      <w:r>
        <w:rPr>
          <w:rFonts w:ascii="Arial" w:hAnsi="Arial" w:cs="Arial" w:eastAsia="Arial"/>
          <w:sz w:val="39"/>
          <w:szCs w:val="39"/>
          <w:color w:val="242626"/>
          <w:spacing w:val="0"/>
          <w:w w:val="90"/>
          <w:b/>
          <w:bCs/>
          <w:position w:val="-1"/>
        </w:rPr>
        <w:t>online</w:t>
      </w:r>
      <w:r>
        <w:rPr>
          <w:rFonts w:ascii="Arial" w:hAnsi="Arial" w:cs="Arial" w:eastAsia="Arial"/>
          <w:sz w:val="39"/>
          <w:szCs w:val="39"/>
          <w:color w:val="000000"/>
          <w:spacing w:val="0"/>
          <w:w w:val="100"/>
          <w:position w:val="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503" w:top="1680" w:bottom="700" w:left="0" w:right="0"/>
          <w:headerReference w:type="default" r:id="rId200"/>
          <w:footerReference w:type="default" r:id="rId201"/>
          <w:pgSz w:w="13100" w:h="18020"/>
        </w:sectPr>
      </w:pPr>
      <w:rPr/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98" w:right="-81"/>
        <w:jc w:val="left"/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color w:val="242626"/>
          <w:spacing w:val="0"/>
          <w:w w:val="100"/>
        </w:rPr>
        <w:t>Bedfor</w:t>
      </w:r>
      <w:r>
        <w:rPr>
          <w:rFonts w:ascii="Arial" w:hAnsi="Arial" w:cs="Arial" w:eastAsia="Arial"/>
          <w:sz w:val="27"/>
          <w:szCs w:val="27"/>
          <w:color w:val="242626"/>
          <w:spacing w:val="0"/>
          <w:w w:val="100"/>
        </w:rPr>
        <w:t>d</w:t>
      </w:r>
      <w:r>
        <w:rPr>
          <w:rFonts w:ascii="Arial" w:hAnsi="Arial" w:cs="Arial" w:eastAsia="Arial"/>
          <w:sz w:val="27"/>
          <w:szCs w:val="27"/>
          <w:color w:val="242626"/>
          <w:spacing w:val="41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242626"/>
          <w:spacing w:val="0"/>
          <w:w w:val="105"/>
        </w:rPr>
        <w:t>Borough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67" w:after="0" w:line="312" w:lineRule="exact"/>
        <w:ind w:left="-24" w:right="-44"/>
        <w:jc w:val="center"/>
        <w:rPr>
          <w:rFonts w:ascii="Arial" w:hAnsi="Arial" w:cs="Arial" w:eastAsia="Arial"/>
          <w:sz w:val="8"/>
          <w:szCs w:val="8"/>
        </w:rPr>
      </w:pPr>
      <w:rPr/>
      <w:r>
        <w:rPr/>
        <w:br w:type="column"/>
      </w:r>
      <w:r>
        <w:rPr>
          <w:rFonts w:ascii="Arial" w:hAnsi="Arial" w:cs="Arial" w:eastAsia="Arial"/>
          <w:sz w:val="28"/>
          <w:szCs w:val="28"/>
          <w:color w:val="242626"/>
          <w:spacing w:val="0"/>
          <w:w w:val="90"/>
        </w:rPr>
        <w:t>Sandy,</w:t>
      </w:r>
      <w:r>
        <w:rPr>
          <w:rFonts w:ascii="Arial" w:hAnsi="Arial" w:cs="Arial" w:eastAsia="Arial"/>
          <w:sz w:val="28"/>
          <w:szCs w:val="28"/>
          <w:color w:val="242626"/>
          <w:spacing w:val="-12"/>
          <w:w w:val="90"/>
        </w:rPr>
        <w:t> </w:t>
      </w:r>
      <w:r>
        <w:rPr>
          <w:rFonts w:ascii="Arial" w:hAnsi="Arial" w:cs="Arial" w:eastAsia="Arial"/>
          <w:sz w:val="28"/>
          <w:szCs w:val="28"/>
          <w:color w:val="242626"/>
          <w:spacing w:val="0"/>
          <w:w w:val="92"/>
        </w:rPr>
        <w:t>Biggleswade,</w:t>
      </w:r>
      <w:r>
        <w:rPr>
          <w:rFonts w:ascii="Arial" w:hAnsi="Arial" w:cs="Arial" w:eastAsia="Arial"/>
          <w:sz w:val="28"/>
          <w:szCs w:val="28"/>
          <w:color w:val="242626"/>
          <w:spacing w:val="0"/>
          <w:w w:val="92"/>
        </w:rPr>
        <w:t> </w:t>
      </w:r>
      <w:r>
        <w:rPr>
          <w:rFonts w:ascii="Arial" w:hAnsi="Arial" w:cs="Arial" w:eastAsia="Arial"/>
          <w:sz w:val="28"/>
          <w:szCs w:val="28"/>
          <w:color w:val="242626"/>
          <w:spacing w:val="0"/>
          <w:w w:val="92"/>
        </w:rPr>
        <w:t>F</w:t>
      </w:r>
      <w:r>
        <w:rPr>
          <w:rFonts w:ascii="Arial" w:hAnsi="Arial" w:cs="Arial" w:eastAsia="Arial"/>
          <w:sz w:val="28"/>
          <w:szCs w:val="28"/>
          <w:color w:val="242626"/>
          <w:spacing w:val="-7"/>
          <w:w w:val="92"/>
        </w:rPr>
        <w:t>l</w:t>
      </w:r>
      <w:r>
        <w:rPr>
          <w:rFonts w:ascii="Arial" w:hAnsi="Arial" w:cs="Arial" w:eastAsia="Arial"/>
          <w:sz w:val="28"/>
          <w:szCs w:val="28"/>
          <w:color w:val="242626"/>
          <w:spacing w:val="0"/>
          <w:w w:val="92"/>
        </w:rPr>
        <w:t>itwick,</w:t>
      </w:r>
      <w:r>
        <w:rPr>
          <w:rFonts w:ascii="Arial" w:hAnsi="Arial" w:cs="Arial" w:eastAsia="Arial"/>
          <w:sz w:val="28"/>
          <w:szCs w:val="28"/>
          <w:color w:val="242626"/>
          <w:spacing w:val="2"/>
          <w:w w:val="92"/>
        </w:rPr>
        <w:t> </w:t>
      </w:r>
      <w:r>
        <w:rPr>
          <w:rFonts w:ascii="Arial" w:hAnsi="Arial" w:cs="Arial" w:eastAsia="Arial"/>
          <w:sz w:val="28"/>
          <w:szCs w:val="28"/>
          <w:color w:val="242626"/>
          <w:spacing w:val="0"/>
          <w:w w:val="91"/>
        </w:rPr>
        <w:t>Stotfol</w:t>
      </w:r>
      <w:r>
        <w:rPr>
          <w:rFonts w:ascii="Arial" w:hAnsi="Arial" w:cs="Arial" w:eastAsia="Arial"/>
          <w:sz w:val="28"/>
          <w:szCs w:val="28"/>
          <w:color w:val="242626"/>
          <w:spacing w:val="12"/>
          <w:w w:val="91"/>
        </w:rPr>
        <w:t>d</w:t>
      </w:r>
      <w:r>
        <w:rPr>
          <w:rFonts w:ascii="Arial" w:hAnsi="Arial" w:cs="Arial" w:eastAsia="Arial"/>
          <w:sz w:val="8"/>
          <w:szCs w:val="8"/>
          <w:color w:val="363636"/>
          <w:spacing w:val="0"/>
          <w:w w:val="131"/>
        </w:rPr>
        <w:t>1</w:t>
      </w:r>
      <w:r>
        <w:rPr>
          <w:rFonts w:ascii="Arial" w:hAnsi="Arial" w:cs="Arial" w:eastAsia="Arial"/>
          <w:sz w:val="8"/>
          <w:szCs w:val="8"/>
          <w:color w:val="000000"/>
          <w:spacing w:val="0"/>
          <w:w w:val="100"/>
        </w:rPr>
      </w:r>
    </w:p>
    <w:p>
      <w:pPr>
        <w:spacing w:before="0" w:after="0" w:line="308" w:lineRule="exact"/>
        <w:ind w:left="672" w:right="641"/>
        <w:jc w:val="center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242626"/>
          <w:spacing w:val="0"/>
          <w:w w:val="92"/>
        </w:rPr>
        <w:t>Shefford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29" w:after="0" w:line="240" w:lineRule="auto"/>
        <w:ind w:left="-38" w:right="1510"/>
        <w:jc w:val="center"/>
        <w:rPr>
          <w:rFonts w:ascii="Arial" w:hAnsi="Arial" w:cs="Arial" w:eastAsia="Arial"/>
          <w:sz w:val="8"/>
          <w:szCs w:val="8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242626"/>
          <w:spacing w:val="0"/>
          <w:w w:val="100"/>
        </w:rPr>
        <w:t>Leighto</w:t>
      </w:r>
      <w:r>
        <w:rPr>
          <w:rFonts w:ascii="Arial" w:hAnsi="Arial" w:cs="Arial" w:eastAsia="Arial"/>
          <w:sz w:val="24"/>
          <w:szCs w:val="24"/>
          <w:color w:val="242626"/>
          <w:spacing w:val="0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242626"/>
          <w:spacing w:val="6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42626"/>
          <w:spacing w:val="0"/>
          <w:w w:val="107"/>
        </w:rPr>
        <w:t>Buzzar</w:t>
      </w:r>
      <w:r>
        <w:rPr>
          <w:rFonts w:ascii="Arial" w:hAnsi="Arial" w:cs="Arial" w:eastAsia="Arial"/>
          <w:sz w:val="24"/>
          <w:szCs w:val="24"/>
          <w:color w:val="242626"/>
          <w:spacing w:val="4"/>
          <w:w w:val="107"/>
        </w:rPr>
        <w:t>d</w:t>
      </w:r>
      <w:r>
        <w:rPr>
          <w:rFonts w:ascii="Arial" w:hAnsi="Arial" w:cs="Arial" w:eastAsia="Arial"/>
          <w:sz w:val="8"/>
          <w:szCs w:val="8"/>
          <w:color w:val="242626"/>
          <w:spacing w:val="0"/>
          <w:w w:val="131"/>
        </w:rPr>
        <w:t>1</w:t>
      </w:r>
      <w:r>
        <w:rPr>
          <w:rFonts w:ascii="Arial" w:hAnsi="Arial" w:cs="Arial" w:eastAsia="Arial"/>
          <w:sz w:val="8"/>
          <w:szCs w:val="8"/>
          <w:color w:val="000000"/>
          <w:spacing w:val="0"/>
          <w:w w:val="100"/>
        </w:rPr>
      </w:r>
    </w:p>
    <w:p>
      <w:pPr>
        <w:spacing w:before="35" w:after="0" w:line="240" w:lineRule="auto"/>
        <w:ind w:left="160" w:right="1701"/>
        <w:jc w:val="center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42626"/>
          <w:spacing w:val="0"/>
          <w:w w:val="107"/>
        </w:rPr>
        <w:t>D</w:t>
      </w:r>
      <w:r>
        <w:rPr>
          <w:rFonts w:ascii="Arial" w:hAnsi="Arial" w:cs="Arial" w:eastAsia="Arial"/>
          <w:sz w:val="24"/>
          <w:szCs w:val="24"/>
          <w:color w:val="242626"/>
          <w:spacing w:val="-2"/>
          <w:w w:val="107"/>
        </w:rPr>
        <w:t>u</w:t>
      </w:r>
      <w:r>
        <w:rPr>
          <w:rFonts w:ascii="Arial" w:hAnsi="Arial" w:cs="Arial" w:eastAsia="Arial"/>
          <w:sz w:val="24"/>
          <w:szCs w:val="24"/>
          <w:color w:val="242626"/>
          <w:spacing w:val="0"/>
          <w:w w:val="107"/>
        </w:rPr>
        <w:t>nstabl</w:t>
      </w:r>
      <w:r>
        <w:rPr>
          <w:rFonts w:ascii="Arial" w:hAnsi="Arial" w:cs="Arial" w:eastAsia="Arial"/>
          <w:sz w:val="24"/>
          <w:szCs w:val="24"/>
          <w:color w:val="242626"/>
          <w:spacing w:val="0"/>
          <w:w w:val="107"/>
        </w:rPr>
        <w:t>e</w:t>
      </w:r>
      <w:r>
        <w:rPr>
          <w:rFonts w:ascii="Arial" w:hAnsi="Arial" w:cs="Arial" w:eastAsia="Arial"/>
          <w:sz w:val="24"/>
          <w:szCs w:val="24"/>
          <w:color w:val="242626"/>
          <w:spacing w:val="2"/>
          <w:w w:val="107"/>
        </w:rPr>
        <w:t> </w:t>
      </w:r>
      <w:r>
        <w:rPr>
          <w:rFonts w:ascii="Arial" w:hAnsi="Arial" w:cs="Arial" w:eastAsia="Arial"/>
          <w:sz w:val="24"/>
          <w:szCs w:val="24"/>
          <w:color w:val="363636"/>
          <w:spacing w:val="0"/>
          <w:w w:val="111"/>
        </w:rPr>
        <w:t>and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8" w:after="0" w:line="240" w:lineRule="auto"/>
        <w:ind w:left="73" w:right="1614"/>
        <w:jc w:val="center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42626"/>
          <w:spacing w:val="0"/>
          <w:w w:val="100"/>
        </w:rPr>
        <w:t>Houghto</w:t>
      </w:r>
      <w:r>
        <w:rPr>
          <w:rFonts w:ascii="Arial" w:hAnsi="Arial" w:cs="Arial" w:eastAsia="Arial"/>
          <w:sz w:val="24"/>
          <w:szCs w:val="24"/>
          <w:color w:val="242626"/>
          <w:spacing w:val="0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242626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42626"/>
          <w:spacing w:val="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42626"/>
          <w:spacing w:val="0"/>
          <w:w w:val="109"/>
        </w:rPr>
        <w:t>Regis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70" w:lineRule="exact"/>
        <w:ind w:left="513" w:right="1738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242626"/>
          <w:spacing w:val="0"/>
          <w:w w:val="89"/>
          <w:b/>
          <w:bCs/>
          <w:position w:val="-5"/>
        </w:rPr>
        <w:t>1!]::1$_</w:t>
      </w:r>
      <w:r>
        <w:rPr>
          <w:rFonts w:ascii="Times New Roman" w:hAnsi="Times New Roman" w:cs="Times New Roman" w:eastAsia="Times New Roman"/>
          <w:sz w:val="28"/>
          <w:szCs w:val="28"/>
          <w:color w:val="242626"/>
          <w:spacing w:val="0"/>
          <w:w w:val="89"/>
          <w:b/>
          <w:bCs/>
          <w:position w:val="-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42626"/>
          <w:spacing w:val="0"/>
          <w:w w:val="89"/>
          <w:b/>
          <w:bCs/>
          <w:position w:val="-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42626"/>
          <w:spacing w:val="0"/>
          <w:w w:val="89"/>
          <w:b/>
          <w:bCs/>
          <w:position w:val="-5"/>
        </w:rPr>
        <w:t>1!1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0" w:after="0" w:line="180" w:lineRule="exact"/>
        <w:ind w:left="1116" w:right="2180"/>
        <w:jc w:val="center"/>
        <w:rPr>
          <w:rFonts w:ascii="Times New Roman" w:hAnsi="Times New Roman" w:cs="Times New Roman" w:eastAsia="Times New Roman"/>
          <w:sz w:val="39"/>
          <w:szCs w:val="39"/>
        </w:rPr>
      </w:pPr>
      <w:rPr/>
      <w:r>
        <w:rPr/>
        <w:pict>
          <v:shape style="position:absolute;margin-left:91.730766pt;margin-top:-11.047349pt;width:60.576923pt;height:59.884617pt;mso-position-horizontal-relative:page;mso-position-vertical-relative:paragraph;z-index:-3209" type="#_x0000_t75">
            <v:imagedata r:id="rId205" o:title=""/>
          </v:shape>
        </w:pict>
      </w:r>
      <w:r>
        <w:rPr/>
        <w:pict>
          <v:shape style="position:absolute;margin-left:293.192322pt;margin-top:-6.201192pt;width:64.730766pt;height:68.53846pt;mso-position-horizontal-relative:page;mso-position-vertical-relative:paragraph;z-index:-3208" type="#_x0000_t75">
            <v:imagedata r:id="rId206" o:title=""/>
          </v:shape>
        </w:pict>
      </w:r>
      <w:r>
        <w:rPr>
          <w:rFonts w:ascii="Times New Roman" w:hAnsi="Times New Roman" w:cs="Times New Roman" w:eastAsia="Times New Roman"/>
          <w:sz w:val="39"/>
          <w:szCs w:val="39"/>
          <w:color w:val="242626"/>
          <w:spacing w:val="0"/>
          <w:w w:val="208"/>
          <w:b/>
          <w:bCs/>
          <w:position w:val="-12"/>
        </w:rPr>
        <w:t>i</w:t>
      </w:r>
      <w:r>
        <w:rPr>
          <w:rFonts w:ascii="Times New Roman" w:hAnsi="Times New Roman" w:cs="Times New Roman" w:eastAsia="Times New Roman"/>
          <w:sz w:val="39"/>
          <w:szCs w:val="39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3100" w:h="18020"/>
          <w:pgMar w:top="140" w:bottom="520" w:left="0" w:right="0"/>
          <w:cols w:num="3" w:equalWidth="0">
            <w:col w:w="3549" w:space="1717"/>
            <w:col w:w="2399" w:space="1781"/>
            <w:col w:w="3654"/>
          </w:cols>
        </w:sectPr>
      </w:pPr>
      <w:rPr/>
    </w:p>
    <w:p>
      <w:pPr>
        <w:spacing w:before="0" w:after="0" w:line="556" w:lineRule="exact"/>
        <w:ind w:right="1759"/>
        <w:jc w:val="right"/>
        <w:rPr>
          <w:rFonts w:ascii="Arial" w:hAnsi="Arial" w:cs="Arial" w:eastAsia="Arial"/>
          <w:sz w:val="40"/>
          <w:szCs w:val="40"/>
        </w:rPr>
      </w:pPr>
      <w:rPr/>
      <w:r>
        <w:rPr>
          <w:rFonts w:ascii="Times New Roman" w:hAnsi="Times New Roman" w:cs="Times New Roman" w:eastAsia="Times New Roman"/>
          <w:sz w:val="54"/>
          <w:szCs w:val="54"/>
          <w:color w:val="242626"/>
          <w:spacing w:val="-65"/>
          <w:w w:val="110"/>
          <w:position w:val="1"/>
        </w:rPr>
        <w:t>!</w:t>
      </w:r>
      <w:r>
        <w:rPr>
          <w:rFonts w:ascii="Arial" w:hAnsi="Arial" w:cs="Arial" w:eastAsia="Arial"/>
          <w:sz w:val="40"/>
          <w:szCs w:val="40"/>
          <w:color w:val="242626"/>
          <w:spacing w:val="-46"/>
          <w:w w:val="112"/>
          <w:position w:val="-12"/>
        </w:rPr>
        <w:t>.</w:t>
      </w:r>
      <w:r>
        <w:rPr>
          <w:rFonts w:ascii="Times New Roman" w:hAnsi="Times New Roman" w:cs="Times New Roman" w:eastAsia="Times New Roman"/>
          <w:sz w:val="54"/>
          <w:szCs w:val="54"/>
          <w:color w:val="242626"/>
          <w:spacing w:val="-131"/>
          <w:w w:val="110"/>
          <w:position w:val="1"/>
        </w:rPr>
        <w:t>-</w:t>
      </w:r>
      <w:r>
        <w:rPr>
          <w:rFonts w:ascii="Arial" w:hAnsi="Arial" w:cs="Arial" w:eastAsia="Arial"/>
          <w:sz w:val="40"/>
          <w:szCs w:val="40"/>
          <w:color w:val="242626"/>
          <w:spacing w:val="-201"/>
          <w:w w:val="113"/>
          <w:position w:val="-12"/>
        </w:rPr>
        <w:t>M</w:t>
      </w:r>
      <w:r>
        <w:rPr>
          <w:rFonts w:ascii="Arial" w:hAnsi="Arial" w:cs="Arial" w:eastAsia="Arial"/>
          <w:sz w:val="53"/>
          <w:szCs w:val="53"/>
          <w:color w:val="242626"/>
          <w:spacing w:val="0"/>
          <w:w w:val="49"/>
          <w:position w:val="1"/>
        </w:rPr>
        <w:t>-·</w:t>
      </w:r>
      <w:r>
        <w:rPr>
          <w:rFonts w:ascii="Arial" w:hAnsi="Arial" w:cs="Arial" w:eastAsia="Arial"/>
          <w:sz w:val="53"/>
          <w:szCs w:val="53"/>
          <w:color w:val="242626"/>
          <w:spacing w:val="-21"/>
          <w:w w:val="48"/>
          <w:position w:val="1"/>
        </w:rPr>
        <w:t>,</w:t>
      </w:r>
      <w:r>
        <w:rPr>
          <w:rFonts w:ascii="Arial" w:hAnsi="Arial" w:cs="Arial" w:eastAsia="Arial"/>
          <w:sz w:val="40"/>
          <w:szCs w:val="40"/>
          <w:color w:val="242626"/>
          <w:spacing w:val="0"/>
          <w:w w:val="112"/>
          <w:position w:val="-12"/>
        </w:rPr>
        <w:t>'f</w:t>
      </w:r>
      <w:r>
        <w:rPr>
          <w:rFonts w:ascii="Arial" w:hAnsi="Arial" w:cs="Arial" w:eastAsia="Arial"/>
          <w:sz w:val="40"/>
          <w:szCs w:val="40"/>
          <w:color w:val="242626"/>
          <w:spacing w:val="-115"/>
          <w:w w:val="113"/>
          <w:position w:val="-12"/>
        </w:rPr>
        <w:t>·</w:t>
      </w:r>
      <w:r>
        <w:rPr>
          <w:rFonts w:ascii="Arial" w:hAnsi="Arial" w:cs="Arial" w:eastAsia="Arial"/>
          <w:sz w:val="53"/>
          <w:szCs w:val="53"/>
          <w:color w:val="242626"/>
          <w:spacing w:val="0"/>
          <w:w w:val="48"/>
          <w:position w:val="1"/>
        </w:rPr>
        <w:t>'</w:t>
      </w:r>
      <w:r>
        <w:rPr>
          <w:rFonts w:ascii="Arial" w:hAnsi="Arial" w:cs="Arial" w:eastAsia="Arial"/>
          <w:sz w:val="53"/>
          <w:szCs w:val="53"/>
          <w:color w:val="242626"/>
          <w:spacing w:val="0"/>
          <w:w w:val="49"/>
          <w:position w:val="1"/>
        </w:rPr>
        <w:t>J</w:t>
      </w:r>
      <w:r>
        <w:rPr>
          <w:rFonts w:ascii="Arial" w:hAnsi="Arial" w:cs="Arial" w:eastAsia="Arial"/>
          <w:sz w:val="53"/>
          <w:szCs w:val="53"/>
          <w:color w:val="242626"/>
          <w:spacing w:val="9"/>
          <w:w w:val="100"/>
          <w:position w:val="1"/>
        </w:rPr>
        <w:t> </w:t>
      </w:r>
      <w:r>
        <w:rPr>
          <w:rFonts w:ascii="Arial" w:hAnsi="Arial" w:cs="Arial" w:eastAsia="Arial"/>
          <w:sz w:val="40"/>
          <w:szCs w:val="40"/>
          <w:color w:val="242626"/>
          <w:spacing w:val="0"/>
          <w:w w:val="103"/>
          <w:position w:val="-12"/>
        </w:rPr>
        <w:t>.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0" w:after="0" w:line="320" w:lineRule="exact"/>
        <w:ind w:right="1846"/>
        <w:jc w:val="righ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242626"/>
          <w:spacing w:val="0"/>
          <w:w w:val="86"/>
          <w:b/>
          <w:bCs/>
        </w:rPr>
        <w:t>I!J:l!</w:t>
      </w:r>
      <w:r>
        <w:rPr>
          <w:rFonts w:ascii="Arial" w:hAnsi="Arial" w:cs="Arial" w:eastAsia="Arial"/>
          <w:sz w:val="32"/>
          <w:szCs w:val="32"/>
          <w:color w:val="242626"/>
          <w:spacing w:val="0"/>
          <w:w w:val="86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242626"/>
          <w:spacing w:val="0"/>
          <w:w w:val="86"/>
          <w:b/>
          <w:bCs/>
        </w:rPr>
        <w:t>i</w:t>
      </w:r>
      <w:r>
        <w:rPr>
          <w:rFonts w:ascii="Arial" w:hAnsi="Arial" w:cs="Arial" w:eastAsia="Arial"/>
          <w:sz w:val="32"/>
          <w:szCs w:val="32"/>
          <w:color w:val="242626"/>
          <w:spacing w:val="0"/>
          <w:w w:val="87"/>
          <w:b/>
          <w:bCs/>
        </w:rPr>
        <w:t>"</w:t>
      </w:r>
      <w:r>
        <w:rPr>
          <w:rFonts w:ascii="Arial" w:hAnsi="Arial" w:cs="Arial" w:eastAsia="Arial"/>
          <w:sz w:val="32"/>
          <w:szCs w:val="32"/>
          <w:color w:val="242626"/>
          <w:spacing w:val="-52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242626"/>
          <w:spacing w:val="0"/>
          <w:w w:val="291"/>
        </w:rPr>
        <w:t>·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0" w:right="0"/>
        </w:sectPr>
      </w:pPr>
      <w:rPr/>
    </w:p>
    <w:p>
      <w:pPr>
        <w:spacing w:before="0" w:after="0" w:line="577" w:lineRule="exact"/>
        <w:ind w:right="-6"/>
        <w:jc w:val="right"/>
        <w:rPr>
          <w:rFonts w:ascii="Arial" w:hAnsi="Arial" w:cs="Arial" w:eastAsia="Arial"/>
          <w:sz w:val="53"/>
          <w:szCs w:val="53"/>
        </w:rPr>
      </w:pPr>
      <w:rPr/>
      <w:r>
        <w:rPr/>
        <w:pict>
          <v:shape style="position:absolute;margin-left:69.57692pt;margin-top:27.709215pt;width:45.346153pt;height:10.038462pt;mso-position-horizontal-relative:page;mso-position-vertical-relative:paragraph;z-index:-3205" type="#_x0000_t75">
            <v:imagedata r:id="rId207" o:title=""/>
          </v:shape>
        </w:pict>
      </w:r>
      <w:r>
        <w:rPr>
          <w:rFonts w:ascii="Arial" w:hAnsi="Arial" w:cs="Arial" w:eastAsia="Arial"/>
          <w:sz w:val="53"/>
          <w:szCs w:val="53"/>
          <w:color w:val="242626"/>
          <w:spacing w:val="0"/>
          <w:w w:val="104"/>
          <w:b/>
          <w:bCs/>
          <w:position w:val="-3"/>
        </w:rPr>
        <w:t>Dad</w:t>
      </w:r>
      <w:r>
        <w:rPr>
          <w:rFonts w:ascii="Arial" w:hAnsi="Arial" w:cs="Arial" w:eastAsia="Arial"/>
          <w:sz w:val="53"/>
          <w:szCs w:val="53"/>
          <w:color w:val="000000"/>
          <w:spacing w:val="0"/>
          <w:w w:val="100"/>
          <w:position w:val="0"/>
        </w:rPr>
      </w:r>
    </w:p>
    <w:p>
      <w:pPr>
        <w:spacing w:before="0" w:after="0" w:line="155" w:lineRule="exact"/>
        <w:ind w:right="-20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E4D85E"/>
          <w:spacing w:val="0"/>
          <w:w w:val="110"/>
        </w:rPr>
        <w:t>®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84" w:after="0" w:line="240" w:lineRule="auto"/>
        <w:ind w:left="2053" w:right="-20"/>
        <w:jc w:val="left"/>
        <w:rPr>
          <w:rFonts w:ascii="Arial" w:hAnsi="Arial" w:cs="Arial" w:eastAsia="Arial"/>
          <w:sz w:val="55"/>
          <w:szCs w:val="55"/>
        </w:rPr>
      </w:pPr>
      <w:rPr/>
      <w:r>
        <w:rPr/>
        <w:br w:type="column"/>
      </w:r>
      <w:r>
        <w:rPr>
          <w:rFonts w:ascii="Arial" w:hAnsi="Arial" w:cs="Arial" w:eastAsia="Arial"/>
          <w:sz w:val="55"/>
          <w:szCs w:val="55"/>
          <w:color w:val="2B6DA3"/>
          <w:spacing w:val="0"/>
          <w:w w:val="32"/>
          <w:b/>
          <w:bCs/>
        </w:rPr>
        <w:t>1</w:t>
      </w:r>
      <w:r>
        <w:rPr>
          <w:rFonts w:ascii="Arial" w:hAnsi="Arial" w:cs="Arial" w:eastAsia="Arial"/>
          <w:sz w:val="55"/>
          <w:szCs w:val="55"/>
          <w:color w:val="2B6DA3"/>
          <w:spacing w:val="0"/>
          <w:w w:val="32"/>
          <w:b/>
          <w:bCs/>
        </w:rPr>
        <w:t> </w:t>
      </w:r>
      <w:r>
        <w:rPr>
          <w:rFonts w:ascii="Arial" w:hAnsi="Arial" w:cs="Arial" w:eastAsia="Arial"/>
          <w:sz w:val="55"/>
          <w:szCs w:val="55"/>
          <w:color w:val="2B6DA3"/>
          <w:spacing w:val="25"/>
          <w:w w:val="32"/>
          <w:b/>
          <w:bCs/>
        </w:rPr>
        <w:t> </w:t>
      </w:r>
      <w:hyperlink r:id="rId208">
        <w:r>
          <w:rPr>
            <w:rFonts w:ascii="Arial" w:hAnsi="Arial" w:cs="Arial" w:eastAsia="Arial"/>
            <w:sz w:val="55"/>
            <w:szCs w:val="55"/>
            <w:color w:val="2B6DA3"/>
            <w:spacing w:val="0"/>
            <w:w w:val="54"/>
            <w:b/>
            <w:bCs/>
          </w:rPr>
          <w:t>ww</w:t>
        </w:r>
        <w:r>
          <w:rPr>
            <w:rFonts w:ascii="Arial" w:hAnsi="Arial" w:cs="Arial" w:eastAsia="Arial"/>
            <w:sz w:val="55"/>
            <w:szCs w:val="55"/>
            <w:color w:val="2B6DA3"/>
            <w:spacing w:val="-57"/>
            <w:w w:val="54"/>
            <w:b/>
            <w:bCs/>
          </w:rPr>
          <w:t>w</w:t>
        </w:r>
        <w:r>
          <w:rPr>
            <w:rFonts w:ascii="Arial" w:hAnsi="Arial" w:cs="Arial" w:eastAsia="Arial"/>
            <w:sz w:val="55"/>
            <w:szCs w:val="55"/>
            <w:color w:val="4485B8"/>
            <w:spacing w:val="0"/>
            <w:w w:val="82"/>
            <w:b/>
            <w:bCs/>
          </w:rPr>
          <w:t>.</w:t>
        </w:r>
        <w:r>
          <w:rPr>
            <w:rFonts w:ascii="Arial" w:hAnsi="Arial" w:cs="Arial" w:eastAsia="Arial"/>
            <w:sz w:val="55"/>
            <w:szCs w:val="55"/>
            <w:color w:val="4485B8"/>
            <w:spacing w:val="-86"/>
            <w:w w:val="100"/>
            <w:b/>
            <w:bCs/>
          </w:rPr>
          <w:t> </w:t>
        </w:r>
      </w:hyperlink>
      <w:r>
        <w:rPr>
          <w:rFonts w:ascii="Arial" w:hAnsi="Arial" w:cs="Arial" w:eastAsia="Arial"/>
          <w:sz w:val="55"/>
          <w:szCs w:val="55"/>
          <w:color w:val="2B6DA3"/>
          <w:spacing w:val="0"/>
          <w:w w:val="63"/>
          <w:b/>
          <w:bCs/>
        </w:rPr>
        <w:t>l</w:t>
      </w:r>
      <w:r>
        <w:rPr>
          <w:rFonts w:ascii="Arial" w:hAnsi="Arial" w:cs="Arial" w:eastAsia="Arial"/>
          <w:sz w:val="55"/>
          <w:szCs w:val="5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0" w:right="0"/>
          <w:cols w:num="2" w:equalWidth="0">
            <w:col w:w="2484" w:space="3345"/>
            <w:col w:w="7271"/>
          </w:cols>
        </w:sectPr>
      </w:pPr>
      <w:rPr/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0" w:right="0"/>
        </w:sectPr>
      </w:pPr>
      <w:rPr/>
    </w:p>
    <w:p>
      <w:pPr>
        <w:spacing w:before="49" w:after="0" w:line="93" w:lineRule="exact"/>
        <w:ind w:left="1481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pict>
          <v:shape style="position:absolute;margin-left:504.346161pt;margin-top:-53.657738pt;width:53.307693pt;height:52.26923pt;mso-position-horizontal-relative:page;mso-position-vertical-relative:paragraph;z-index:-3206" type="#_x0000_t75">
            <v:imagedata r:id="rId209" o:title=""/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color w:val="858585"/>
          <w:spacing w:val="0"/>
          <w:w w:val="100"/>
          <w:position w:val="-2"/>
        </w:rPr>
        <w:t>The</w:t>
      </w:r>
      <w:r>
        <w:rPr>
          <w:rFonts w:ascii="Times New Roman" w:hAnsi="Times New Roman" w:cs="Times New Roman" w:eastAsia="Times New Roman"/>
          <w:sz w:val="10"/>
          <w:szCs w:val="10"/>
          <w:color w:val="858585"/>
          <w:spacing w:val="7"/>
          <w:w w:val="100"/>
          <w:position w:val="-2"/>
        </w:rPr>
        <w:t> </w:t>
      </w:r>
      <w:r>
        <w:rPr>
          <w:rFonts w:ascii="Arial" w:hAnsi="Arial" w:cs="Arial" w:eastAsia="Arial"/>
          <w:sz w:val="10"/>
          <w:szCs w:val="10"/>
          <w:color w:val="6E6E6E"/>
          <w:spacing w:val="0"/>
          <w:w w:val="130"/>
          <w:position w:val="-2"/>
        </w:rPr>
        <w:t>E</w:t>
      </w:r>
      <w:r>
        <w:rPr>
          <w:rFonts w:ascii="Arial" w:hAnsi="Arial" w:cs="Arial" w:eastAsia="Arial"/>
          <w:sz w:val="10"/>
          <w:szCs w:val="10"/>
          <w:color w:val="6E6E6E"/>
          <w:spacing w:val="0"/>
          <w:w w:val="130"/>
          <w:position w:val="-2"/>
        </w:rPr>
        <w:t> </w:t>
      </w:r>
      <w:r>
        <w:rPr>
          <w:rFonts w:ascii="Arial" w:hAnsi="Arial" w:cs="Arial" w:eastAsia="Arial"/>
          <w:sz w:val="10"/>
          <w:szCs w:val="10"/>
          <w:color w:val="6E6E6E"/>
          <w:spacing w:val="0"/>
          <w:w w:val="130"/>
          <w:position w:val="-2"/>
        </w:rPr>
        <w:t> </w:t>
      </w:r>
      <w:r>
        <w:rPr>
          <w:rFonts w:ascii="Arial" w:hAnsi="Arial" w:cs="Arial" w:eastAsia="Arial"/>
          <w:sz w:val="10"/>
          <w:szCs w:val="10"/>
          <w:color w:val="6E6E6E"/>
          <w:spacing w:val="0"/>
          <w:w w:val="131"/>
          <w:position w:val="-2"/>
        </w:rPr>
        <w:t>nUol</w:t>
      </w:r>
      <w:r>
        <w:rPr>
          <w:rFonts w:ascii="Arial" w:hAnsi="Arial" w:cs="Arial" w:eastAsia="Arial"/>
          <w:sz w:val="10"/>
          <w:szCs w:val="10"/>
          <w:color w:val="6E6E6E"/>
          <w:spacing w:val="-15"/>
          <w:w w:val="100"/>
          <w:position w:val="-2"/>
        </w:rPr>
        <w:t> </w:t>
      </w:r>
      <w:r>
        <w:rPr>
          <w:rFonts w:ascii="Arial" w:hAnsi="Arial" w:cs="Arial" w:eastAsia="Arial"/>
          <w:sz w:val="10"/>
          <w:szCs w:val="10"/>
          <w:color w:val="858585"/>
          <w:spacing w:val="0"/>
          <w:w w:val="100"/>
          <w:position w:val="-2"/>
        </w:rPr>
        <w:t>Gutde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182" w:lineRule="exact"/>
        <w:ind w:left="1640" w:right="-20"/>
        <w:jc w:val="left"/>
        <w:tabs>
          <w:tab w:pos="590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10"/>
          <w:szCs w:val="10"/>
          <w:color w:val="858585"/>
          <w:spacing w:val="0"/>
          <w:w w:val="100"/>
          <w:position w:val="2"/>
        </w:rPr>
        <w:t>fcrNew:&gt;oc:n</w:t>
      </w:r>
      <w:r>
        <w:rPr>
          <w:rFonts w:ascii="Arial" w:hAnsi="Arial" w:cs="Arial" w:eastAsia="Arial"/>
          <w:sz w:val="10"/>
          <w:szCs w:val="10"/>
          <w:color w:val="858585"/>
          <w:spacing w:val="-10"/>
          <w:w w:val="100"/>
          <w:position w:val="2"/>
        </w:rPr>
        <w:t> </w:t>
      </w:r>
      <w:r>
        <w:rPr>
          <w:rFonts w:ascii="Arial" w:hAnsi="Arial" w:cs="Arial" w:eastAsia="Arial"/>
          <w:sz w:val="10"/>
          <w:szCs w:val="10"/>
          <w:color w:val="858585"/>
          <w:spacing w:val="0"/>
          <w:w w:val="100"/>
          <w:position w:val="2"/>
        </w:rPr>
        <w:tab/>
      </w:r>
      <w:r>
        <w:rPr>
          <w:rFonts w:ascii="Arial" w:hAnsi="Arial" w:cs="Arial" w:eastAsia="Arial"/>
          <w:sz w:val="10"/>
          <w:szCs w:val="10"/>
          <w:color w:val="858585"/>
          <w:spacing w:val="0"/>
          <w:w w:val="100"/>
          <w:position w:val="2"/>
        </w:rPr>
      </w:r>
      <w:r>
        <w:rPr>
          <w:rFonts w:ascii="Arial" w:hAnsi="Arial" w:cs="Arial" w:eastAsia="Arial"/>
          <w:sz w:val="20"/>
          <w:szCs w:val="20"/>
          <w:color w:val="242626"/>
          <w:spacing w:val="0"/>
          <w:w w:val="102"/>
          <w:position w:val="1"/>
        </w:rPr>
        <w:t>@BedsCHS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37" w:after="0" w:line="206" w:lineRule="exact"/>
        <w:ind w:left="2124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8"/>
          <w:szCs w:val="18"/>
          <w:color w:val="CA90B1"/>
          <w:spacing w:val="0"/>
          <w:w w:val="111"/>
        </w:rPr>
        <w:t>Breastfeedin</w:t>
      </w:r>
      <w:r>
        <w:rPr>
          <w:rFonts w:ascii="Arial" w:hAnsi="Arial" w:cs="Arial" w:eastAsia="Arial"/>
          <w:sz w:val="18"/>
          <w:szCs w:val="18"/>
          <w:color w:val="CA90B1"/>
          <w:spacing w:val="0"/>
          <w:w w:val="111"/>
        </w:rPr>
        <w:t>g</w:t>
      </w:r>
      <w:r>
        <w:rPr>
          <w:rFonts w:ascii="Arial" w:hAnsi="Arial" w:cs="Arial" w:eastAsia="Arial"/>
          <w:sz w:val="18"/>
          <w:szCs w:val="18"/>
          <w:color w:val="CA90B1"/>
          <w:spacing w:val="-4"/>
          <w:w w:val="111"/>
        </w:rPr>
        <w:t> </w:t>
      </w:r>
      <w:r>
        <w:rPr>
          <w:rFonts w:ascii="Arial" w:hAnsi="Arial" w:cs="Arial" w:eastAsia="Arial"/>
          <w:sz w:val="18"/>
          <w:szCs w:val="18"/>
          <w:color w:val="CA90B1"/>
          <w:spacing w:val="0"/>
          <w:w w:val="111"/>
        </w:rPr>
        <w:t>Hub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09" w:lineRule="exact"/>
        <w:ind w:left="2124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4.058258pt;margin-top:-7.772337pt;width:78.380343pt;height:12pt;mso-position-horizontal-relative:page;mso-position-vertical-relative:paragraph;z-index:-3200" type="#_x0000_t202" filled="f" stroked="f">
            <v:textbox inset="0,0,0,0">
              <w:txbxContent>
                <w:p>
                  <w:pPr>
                    <w:spacing w:before="0" w:after="0" w:line="240" w:lineRule="exact"/>
                    <w:ind w:right="-76"/>
                    <w:jc w:val="left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Pr/>
                  <w:r>
                    <w:rPr>
                      <w:rFonts w:ascii="Arial" w:hAnsi="Arial" w:cs="Arial" w:eastAsia="Arial"/>
                      <w:sz w:val="24"/>
                      <w:szCs w:val="24"/>
                      <w:color w:val="242626"/>
                      <w:w w:val="107"/>
                    </w:rPr>
                    <w:t>bit.l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242626"/>
                      <w:spacing w:val="-2"/>
                      <w:w w:val="108"/>
                    </w:rPr>
                    <w:t>y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363636"/>
                      <w:spacing w:val="0"/>
                      <w:w w:val="107"/>
                    </w:rPr>
                    <w:t>/CCS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363636"/>
                      <w:spacing w:val="-1"/>
                      <w:w w:val="108"/>
                    </w:rPr>
                    <w:t>n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242626"/>
                      <w:spacing w:val="0"/>
                      <w:w w:val="109"/>
                    </w:rPr>
                    <w:t>hs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color w:val="CFB1C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CFB1C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CFB1C3"/>
          <w:spacing w:val="0"/>
          <w:w w:val="100"/>
        </w:rPr>
        <w:t>llu</w:t>
      </w:r>
      <w:r>
        <w:rPr>
          <w:rFonts w:ascii="Times New Roman" w:hAnsi="Times New Roman" w:cs="Times New Roman" w:eastAsia="Times New Roman"/>
          <w:sz w:val="10"/>
          <w:szCs w:val="10"/>
          <w:color w:val="CFB1C3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10"/>
          <w:szCs w:val="10"/>
          <w:color w:val="CFB1C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CFB1C3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10"/>
          <w:szCs w:val="10"/>
          <w:color w:val="CFB1C3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11"/>
          <w:szCs w:val="11"/>
          <w:color w:val="B1A3AC"/>
          <w:spacing w:val="-5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CFB1C3"/>
          <w:spacing w:val="0"/>
          <w:w w:val="100"/>
          <w:b/>
          <w:bCs/>
        </w:rPr>
        <w:t>ll</w:t>
      </w:r>
      <w:r>
        <w:rPr>
          <w:rFonts w:ascii="Times New Roman" w:hAnsi="Times New Roman" w:cs="Times New Roman" w:eastAsia="Times New Roman"/>
          <w:sz w:val="11"/>
          <w:szCs w:val="11"/>
          <w:color w:val="CFB1C3"/>
          <w:spacing w:val="1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CFB1C3"/>
          <w:spacing w:val="0"/>
          <w:w w:val="100"/>
        </w:rPr>
        <w:t>your</w:t>
      </w:r>
      <w:r>
        <w:rPr>
          <w:rFonts w:ascii="Times New Roman" w:hAnsi="Times New Roman" w:cs="Times New Roman" w:eastAsia="Times New Roman"/>
          <w:sz w:val="10"/>
          <w:szCs w:val="10"/>
          <w:color w:val="CFB1C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CFB1C3"/>
          <w:spacing w:val="0"/>
          <w:w w:val="111"/>
        </w:rPr>
        <w:t>b·tes!feedin</w:t>
      </w:r>
      <w:r>
        <w:rPr>
          <w:rFonts w:ascii="Times New Roman" w:hAnsi="Times New Roman" w:cs="Times New Roman" w:eastAsia="Times New Roman"/>
          <w:sz w:val="10"/>
          <w:szCs w:val="10"/>
          <w:color w:val="CFB1C3"/>
          <w:spacing w:val="0"/>
          <w:w w:val="111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color w:val="CFB1C3"/>
          <w:spacing w:val="-10"/>
          <w:w w:val="11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CFB1C3"/>
          <w:spacing w:val="0"/>
          <w:w w:val="123"/>
        </w:rPr>
        <w:t>reeds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0" w:right="0"/>
          <w:cols w:num="2" w:equalWidth="0">
            <w:col w:w="7083" w:space="598"/>
            <w:col w:w="541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18pt;margin-top:7.269226pt;width:609.576904pt;height:815.192314pt;mso-position-horizontal-relative:page;mso-position-vertical-relative:page;z-index:-3213" coordorigin="360,145" coordsize="12192,16304">
            <v:shape style="position:absolute;left:360;top:145;width:12192;height:8238" type="#_x0000_t75">
              <v:imagedata r:id="rId210" o:title=""/>
            </v:shape>
            <v:group style="position:absolute;left:1014;top:8362;width:2;height:8050" coordorigin="1014,8362" coordsize="2,8050">
              <v:shape style="position:absolute;left:1014;top:8362;width:2;height:8050" coordorigin="1014,8362" coordsize="0,8050" path="m1014,16412l1014,8362e" filled="f" stroked="t" strokeweight="3.113986pt" strokecolor="#386734">
                <v:path arrowok="t"/>
              </v:shape>
              <v:shape style="position:absolute;left:3482;top:14850;width:1239;height:1599" type="#_x0000_t75">
                <v:imagedata r:id="rId211" o:title=""/>
              </v:shape>
            </v:group>
            <v:group style="position:absolute;left:983;top:16377;width:2540;height:2" coordorigin="983,16377" coordsize="2540,2">
              <v:shape style="position:absolute;left:983;top:16377;width:2540;height:2" coordorigin="983,16377" coordsize="2540,0" path="m983,16377l3522,16377e" filled="f" stroked="t" strokeweight="3.459984pt" strokecolor="#386734">
                <v:path arrowok="t"/>
              </v:shape>
            </v:group>
            <v:group style="position:absolute;left:11930;top:8362;width:2;height:8050" coordorigin="11930,8362" coordsize="2,8050">
              <v:shape style="position:absolute;left:11930;top:8362;width:2;height:8050" coordorigin="11930,8362" coordsize="0,8050" path="m11930,16412l11930,8362e" filled="f" stroked="t" strokeweight="3.459984pt" strokecolor="#386734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30" w:after="0" w:line="240" w:lineRule="auto"/>
        <w:ind w:right="1527"/>
        <w:jc w:val="right"/>
        <w:rPr>
          <w:rFonts w:ascii="Arial" w:hAnsi="Arial" w:cs="Arial" w:eastAsia="Arial"/>
          <w:sz w:val="23"/>
          <w:szCs w:val="23"/>
        </w:rPr>
      </w:pPr>
      <w:rPr/>
      <w:r>
        <w:rPr/>
        <w:pict>
          <v:shape style="position:absolute;margin-left:291.461548pt;margin-top:-96.618866pt;width:62.653847pt;height:59.884617pt;mso-position-horizontal-relative:page;mso-position-vertical-relative:paragraph;z-index:-3207" type="#_x0000_t75">
            <v:imagedata r:id="rId212" o:title=""/>
          </v:shape>
        </w:pict>
      </w:r>
      <w:r>
        <w:rPr>
          <w:rFonts w:ascii="Arial" w:hAnsi="Arial" w:cs="Arial" w:eastAsia="Arial"/>
          <w:sz w:val="23"/>
          <w:szCs w:val="23"/>
          <w:color w:val="0372BA"/>
          <w:spacing w:val="0"/>
          <w:w w:val="100"/>
        </w:rPr>
        <w:t>Pag</w:t>
      </w:r>
      <w:r>
        <w:rPr>
          <w:rFonts w:ascii="Arial" w:hAnsi="Arial" w:cs="Arial" w:eastAsia="Arial"/>
          <w:sz w:val="23"/>
          <w:szCs w:val="23"/>
          <w:color w:val="0372BA"/>
          <w:spacing w:val="0"/>
          <w:w w:val="100"/>
        </w:rPr>
        <w:t>e</w:t>
      </w:r>
      <w:r>
        <w:rPr>
          <w:rFonts w:ascii="Arial" w:hAnsi="Arial" w:cs="Arial" w:eastAsia="Arial"/>
          <w:sz w:val="23"/>
          <w:szCs w:val="23"/>
          <w:color w:val="0372BA"/>
          <w:spacing w:val="25"/>
          <w:w w:val="100"/>
        </w:rPr>
        <w:t> </w:t>
      </w:r>
      <w:r>
        <w:rPr>
          <w:rFonts w:ascii="Arial" w:hAnsi="Arial" w:cs="Arial" w:eastAsia="Arial"/>
          <w:sz w:val="23"/>
          <w:szCs w:val="23"/>
          <w:color w:val="0372BA"/>
          <w:spacing w:val="0"/>
          <w:w w:val="107"/>
        </w:rPr>
        <w:t>29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3100" w:h="18020"/>
          <w:pgMar w:top="140" w:bottom="520" w:left="0" w:right="0"/>
        </w:sectPr>
      </w:pPr>
      <w:rPr/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602" w:right="-20"/>
        <w:jc w:val="left"/>
        <w:rPr>
          <w:rFonts w:ascii="Arial" w:hAnsi="Arial" w:cs="Arial" w:eastAsia="Arial"/>
          <w:sz w:val="29"/>
          <w:szCs w:val="29"/>
        </w:rPr>
      </w:pPr>
      <w:rPr/>
      <w:r>
        <w:rPr/>
        <w:pict>
          <v:shape style="position:absolute;margin-left:263.423065pt;margin-top:3.575539pt;width:115.615387pt;height:85.846153pt;mso-position-horizontal-relative:page;mso-position-vertical-relative:paragraph;z-index:-3198" type="#_x0000_t75">
            <v:imagedata r:id="rId215" o:title=""/>
          </v:shape>
        </w:pict>
      </w:r>
      <w:r>
        <w:rPr/>
        <w:pict>
          <v:shape style="position:absolute;margin-left:499.5pt;margin-top:-2.309086pt;width:90.692307pt;height:38.76923pt;mso-position-horizontal-relative:page;mso-position-vertical-relative:paragraph;z-index:-3197" type="#_x0000_t75">
            <v:imagedata r:id="rId216" o:title=""/>
          </v:shape>
        </w:pict>
      </w:r>
      <w:r>
        <w:rPr>
          <w:rFonts w:ascii="Arial" w:hAnsi="Arial" w:cs="Arial" w:eastAsia="Arial"/>
          <w:sz w:val="29"/>
          <w:szCs w:val="29"/>
          <w:color w:val="1F67AA"/>
          <w:spacing w:val="0"/>
          <w:w w:val="101"/>
          <w:b/>
          <w:bCs/>
        </w:rPr>
        <w:t>Bedfordshire</w:t>
      </w:r>
      <w:r>
        <w:rPr>
          <w:rFonts w:ascii="Arial" w:hAnsi="Arial" w:cs="Arial" w:eastAsia="Arial"/>
          <w:sz w:val="29"/>
          <w:szCs w:val="29"/>
          <w:color w:val="000000"/>
          <w:spacing w:val="0"/>
          <w:w w:val="100"/>
        </w:rPr>
      </w:r>
    </w:p>
    <w:p>
      <w:pPr>
        <w:spacing w:before="0" w:after="0" w:line="288" w:lineRule="exact"/>
        <w:ind w:left="2595" w:right="-20"/>
        <w:jc w:val="left"/>
        <w:rPr>
          <w:rFonts w:ascii="Arial" w:hAnsi="Arial" w:cs="Arial" w:eastAsia="Arial"/>
          <w:sz w:val="29"/>
          <w:szCs w:val="29"/>
        </w:rPr>
      </w:pPr>
      <w:rPr/>
      <w:r>
        <w:rPr>
          <w:rFonts w:ascii="Arial" w:hAnsi="Arial" w:cs="Arial" w:eastAsia="Arial"/>
          <w:sz w:val="29"/>
          <w:szCs w:val="29"/>
          <w:color w:val="262626"/>
          <w:spacing w:val="0"/>
          <w:w w:val="103"/>
          <w:b/>
          <w:bCs/>
          <w:position w:val="-1"/>
        </w:rPr>
        <w:t>Community</w:t>
      </w:r>
      <w:r>
        <w:rPr>
          <w:rFonts w:ascii="Arial" w:hAnsi="Arial" w:cs="Arial" w:eastAsia="Arial"/>
          <w:sz w:val="29"/>
          <w:szCs w:val="29"/>
          <w:color w:val="000000"/>
          <w:spacing w:val="0"/>
          <w:w w:val="100"/>
          <w:position w:val="0"/>
        </w:rPr>
      </w:r>
    </w:p>
    <w:p>
      <w:pPr>
        <w:spacing w:before="0" w:after="0" w:line="294" w:lineRule="exact"/>
        <w:ind w:left="369" w:right="-20"/>
        <w:jc w:val="left"/>
        <w:tabs>
          <w:tab w:pos="2600" w:val="left"/>
        </w:tabs>
        <w:rPr>
          <w:rFonts w:ascii="Arial" w:hAnsi="Arial" w:cs="Arial" w:eastAsia="Arial"/>
          <w:sz w:val="29"/>
          <w:szCs w:val="29"/>
        </w:rPr>
      </w:pPr>
      <w:rPr/>
      <w:r>
        <w:rPr>
          <w:rFonts w:ascii="Arial" w:hAnsi="Arial" w:cs="Arial" w:eastAsia="Arial"/>
          <w:sz w:val="29"/>
          <w:szCs w:val="29"/>
          <w:color w:val="544175"/>
          <w:spacing w:val="0"/>
          <w:w w:val="600"/>
          <w:position w:val="1"/>
        </w:rPr>
        <w:t>•</w:t>
      </w:r>
      <w:r>
        <w:rPr>
          <w:rFonts w:ascii="Arial" w:hAnsi="Arial" w:cs="Arial" w:eastAsia="Arial"/>
          <w:sz w:val="29"/>
          <w:szCs w:val="29"/>
          <w:color w:val="544175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29"/>
          <w:szCs w:val="29"/>
          <w:color w:val="544175"/>
          <w:spacing w:val="0"/>
          <w:w w:val="100"/>
          <w:position w:val="1"/>
        </w:rPr>
      </w:r>
      <w:r>
        <w:rPr>
          <w:rFonts w:ascii="Arial" w:hAnsi="Arial" w:cs="Arial" w:eastAsia="Arial"/>
          <w:sz w:val="29"/>
          <w:szCs w:val="29"/>
          <w:color w:val="262626"/>
          <w:spacing w:val="0"/>
          <w:w w:val="100"/>
          <w:b/>
          <w:bCs/>
          <w:position w:val="0"/>
        </w:rPr>
        <w:t>Health</w:t>
      </w:r>
      <w:r>
        <w:rPr>
          <w:rFonts w:ascii="Arial" w:hAnsi="Arial" w:cs="Arial" w:eastAsia="Arial"/>
          <w:sz w:val="29"/>
          <w:szCs w:val="29"/>
          <w:color w:val="262626"/>
          <w:spacing w:val="24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29"/>
          <w:szCs w:val="29"/>
          <w:color w:val="262626"/>
          <w:spacing w:val="0"/>
          <w:w w:val="101"/>
          <w:b/>
          <w:bCs/>
          <w:position w:val="0"/>
        </w:rPr>
        <w:t>Services</w:t>
      </w:r>
      <w:r>
        <w:rPr>
          <w:rFonts w:ascii="Arial" w:hAnsi="Arial" w:cs="Arial" w:eastAsia="Arial"/>
          <w:sz w:val="29"/>
          <w:szCs w:val="29"/>
          <w:color w:val="000000"/>
          <w:spacing w:val="0"/>
          <w:w w:val="100"/>
          <w:position w:val="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362" w:lineRule="exact"/>
        <w:ind w:left="4572" w:right="4737"/>
        <w:jc w:val="center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E191BA"/>
          <w:spacing w:val="0"/>
          <w:w w:val="129"/>
          <w:b/>
          <w:bCs/>
          <w:position w:val="-1"/>
        </w:rPr>
        <w:t>Breastfeeding</w:t>
      </w:r>
      <w:r>
        <w:rPr>
          <w:rFonts w:ascii="Arial" w:hAnsi="Arial" w:cs="Arial" w:eastAsia="Arial"/>
          <w:sz w:val="32"/>
          <w:szCs w:val="32"/>
          <w:color w:val="E191BA"/>
          <w:spacing w:val="-26"/>
          <w:w w:val="129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E191BA"/>
          <w:spacing w:val="0"/>
          <w:w w:val="129"/>
          <w:b/>
          <w:bCs/>
          <w:position w:val="-1"/>
        </w:rPr>
        <w:t>Hub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178" w:lineRule="exact"/>
        <w:ind w:left="4596" w:right="4790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E191BA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E191BA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E191BA"/>
          <w:spacing w:val="0"/>
          <w:w w:val="120"/>
        </w:rPr>
        <w:t>Hub</w:t>
      </w:r>
      <w:r>
        <w:rPr>
          <w:rFonts w:ascii="Times New Roman" w:hAnsi="Times New Roman" w:cs="Times New Roman" w:eastAsia="Times New Roman"/>
          <w:sz w:val="18"/>
          <w:szCs w:val="18"/>
          <w:color w:val="E191BA"/>
          <w:spacing w:val="-13"/>
          <w:w w:val="12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E191BA"/>
          <w:spacing w:val="0"/>
          <w:w w:val="133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color w:val="E191BA"/>
          <w:spacing w:val="-11"/>
          <w:w w:val="13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E191BA"/>
          <w:spacing w:val="0"/>
          <w:w w:val="133"/>
        </w:rPr>
        <w:t>all</w:t>
      </w:r>
      <w:r>
        <w:rPr>
          <w:rFonts w:ascii="Times New Roman" w:hAnsi="Times New Roman" w:cs="Times New Roman" w:eastAsia="Times New Roman"/>
          <w:sz w:val="18"/>
          <w:szCs w:val="18"/>
          <w:color w:val="E191BA"/>
          <w:spacing w:val="-9"/>
          <w:w w:val="13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E191BA"/>
          <w:spacing w:val="0"/>
          <w:w w:val="133"/>
        </w:rPr>
        <w:t>your</w:t>
      </w:r>
      <w:r>
        <w:rPr>
          <w:rFonts w:ascii="Times New Roman" w:hAnsi="Times New Roman" w:cs="Times New Roman" w:eastAsia="Times New Roman"/>
          <w:sz w:val="18"/>
          <w:szCs w:val="18"/>
          <w:color w:val="E191BA"/>
          <w:spacing w:val="-19"/>
          <w:w w:val="13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E191BA"/>
          <w:spacing w:val="0"/>
          <w:w w:val="133"/>
        </w:rPr>
        <w:t>brcastfccdin</w:t>
      </w:r>
      <w:r>
        <w:rPr>
          <w:rFonts w:ascii="Times New Roman" w:hAnsi="Times New Roman" w:cs="Times New Roman" w:eastAsia="Times New Roman"/>
          <w:sz w:val="18"/>
          <w:szCs w:val="18"/>
          <w:color w:val="E191BA"/>
          <w:spacing w:val="0"/>
          <w:w w:val="133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E191BA"/>
          <w:spacing w:val="1"/>
          <w:w w:val="13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E191BA"/>
          <w:spacing w:val="0"/>
          <w:w w:val="133"/>
        </w:rPr>
        <w:t>needs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228" w:right="-20"/>
        <w:jc w:val="left"/>
        <w:rPr>
          <w:rFonts w:ascii="Arial" w:hAnsi="Arial" w:cs="Arial" w:eastAsia="Arial"/>
          <w:sz w:val="74"/>
          <w:szCs w:val="74"/>
        </w:rPr>
      </w:pPr>
      <w:rPr/>
      <w:r>
        <w:rPr>
          <w:rFonts w:ascii="Arial" w:hAnsi="Arial" w:cs="Arial" w:eastAsia="Arial"/>
          <w:sz w:val="74"/>
          <w:szCs w:val="74"/>
          <w:color w:val="E191BA"/>
          <w:spacing w:val="0"/>
          <w:w w:val="127"/>
          <w:b/>
          <w:bCs/>
        </w:rPr>
        <w:t>UB</w:t>
      </w:r>
      <w:r>
        <w:rPr>
          <w:rFonts w:ascii="Arial" w:hAnsi="Arial" w:cs="Arial" w:eastAsia="Arial"/>
          <w:sz w:val="74"/>
          <w:szCs w:val="74"/>
          <w:color w:val="E191BA"/>
          <w:spacing w:val="0"/>
          <w:w w:val="127"/>
          <w:b/>
          <w:bCs/>
        </w:rPr>
        <w:t> </w:t>
      </w:r>
      <w:r>
        <w:rPr>
          <w:rFonts w:ascii="Times New Roman" w:hAnsi="Times New Roman" w:cs="Times New Roman" w:eastAsia="Times New Roman"/>
          <w:sz w:val="83"/>
          <w:szCs w:val="83"/>
          <w:color w:val="E191BA"/>
          <w:spacing w:val="0"/>
          <w:w w:val="127"/>
          <w:b/>
          <w:bCs/>
        </w:rPr>
        <w:t>Mobile</w:t>
      </w:r>
      <w:r>
        <w:rPr>
          <w:rFonts w:ascii="Times New Roman" w:hAnsi="Times New Roman" w:cs="Times New Roman" w:eastAsia="Times New Roman"/>
          <w:sz w:val="83"/>
          <w:szCs w:val="83"/>
          <w:color w:val="E191BA"/>
          <w:spacing w:val="-49"/>
          <w:w w:val="127"/>
          <w:b/>
          <w:bCs/>
        </w:rPr>
        <w:t> </w:t>
      </w:r>
      <w:r>
        <w:rPr>
          <w:rFonts w:ascii="Arial" w:hAnsi="Arial" w:cs="Arial" w:eastAsia="Arial"/>
          <w:sz w:val="74"/>
          <w:szCs w:val="74"/>
          <w:color w:val="E191BA"/>
          <w:spacing w:val="0"/>
          <w:w w:val="127"/>
          <w:b/>
          <w:bCs/>
        </w:rPr>
        <w:t>App</w:t>
      </w:r>
      <w:r>
        <w:rPr>
          <w:rFonts w:ascii="Arial" w:hAnsi="Arial" w:cs="Arial" w:eastAsia="Arial"/>
          <w:sz w:val="74"/>
          <w:szCs w:val="74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2007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38415E"/>
          <w:spacing w:val="0"/>
          <w:w w:val="123"/>
          <w:b/>
          <w:bCs/>
        </w:rPr>
        <w:t>You</w:t>
      </w:r>
      <w:r>
        <w:rPr>
          <w:rFonts w:ascii="Arial" w:hAnsi="Arial" w:cs="Arial" w:eastAsia="Arial"/>
          <w:sz w:val="40"/>
          <w:szCs w:val="40"/>
          <w:color w:val="38415E"/>
          <w:spacing w:val="0"/>
          <w:w w:val="123"/>
          <w:b/>
          <w:bCs/>
        </w:rPr>
        <w:t>r</w:t>
      </w:r>
      <w:r>
        <w:rPr>
          <w:rFonts w:ascii="Arial" w:hAnsi="Arial" w:cs="Arial" w:eastAsia="Arial"/>
          <w:sz w:val="40"/>
          <w:szCs w:val="40"/>
          <w:color w:val="38415E"/>
          <w:spacing w:val="-29"/>
          <w:w w:val="123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38415E"/>
          <w:spacing w:val="0"/>
          <w:w w:val="129"/>
          <w:b/>
          <w:bCs/>
        </w:rPr>
        <w:t>virtual</w:t>
      </w:r>
      <w:r>
        <w:rPr>
          <w:rFonts w:ascii="Arial" w:hAnsi="Arial" w:cs="Arial" w:eastAsia="Arial"/>
          <w:sz w:val="40"/>
          <w:szCs w:val="40"/>
          <w:color w:val="38415E"/>
          <w:spacing w:val="8"/>
          <w:w w:val="129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38415E"/>
          <w:spacing w:val="0"/>
          <w:w w:val="129"/>
          <w:b/>
          <w:bCs/>
        </w:rPr>
        <w:t>breastfeeding</w:t>
      </w:r>
      <w:r>
        <w:rPr>
          <w:rFonts w:ascii="Arial" w:hAnsi="Arial" w:cs="Arial" w:eastAsia="Arial"/>
          <w:sz w:val="40"/>
          <w:szCs w:val="40"/>
          <w:color w:val="38415E"/>
          <w:spacing w:val="-27"/>
          <w:w w:val="129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38415E"/>
          <w:spacing w:val="0"/>
          <w:w w:val="129"/>
          <w:b/>
          <w:bCs/>
        </w:rPr>
        <w:t>supporter: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00" w:right="-20"/>
        <w:jc w:val="left"/>
        <w:tabs>
          <w:tab w:pos="2840" w:val="left"/>
        </w:tabs>
        <w:rPr>
          <w:rFonts w:ascii="Arial" w:hAnsi="Arial" w:cs="Arial" w:eastAsia="Arial"/>
          <w:sz w:val="37"/>
          <w:szCs w:val="37"/>
        </w:rPr>
      </w:pPr>
      <w:rPr/>
      <w:r>
        <w:rPr>
          <w:rFonts w:ascii="Arial" w:hAnsi="Arial" w:cs="Arial" w:eastAsia="Arial"/>
          <w:sz w:val="32"/>
          <w:szCs w:val="32"/>
          <w:color w:val="64647B"/>
          <w:spacing w:val="0"/>
          <w:w w:val="144"/>
        </w:rPr>
        <w:t>@</w:t>
      </w:r>
      <w:r>
        <w:rPr>
          <w:rFonts w:ascii="Arial" w:hAnsi="Arial" w:cs="Arial" w:eastAsia="Arial"/>
          <w:sz w:val="32"/>
          <w:szCs w:val="32"/>
          <w:color w:val="64647B"/>
          <w:spacing w:val="-125"/>
          <w:w w:val="144"/>
        </w:rPr>
        <w:t> </w:t>
      </w:r>
      <w:r>
        <w:rPr>
          <w:rFonts w:ascii="Arial" w:hAnsi="Arial" w:cs="Arial" w:eastAsia="Arial"/>
          <w:sz w:val="32"/>
          <w:szCs w:val="32"/>
          <w:color w:val="64647B"/>
          <w:spacing w:val="0"/>
          <w:w w:val="100"/>
        </w:rPr>
        <w:tab/>
      </w:r>
      <w:r>
        <w:rPr>
          <w:rFonts w:ascii="Arial" w:hAnsi="Arial" w:cs="Arial" w:eastAsia="Arial"/>
          <w:sz w:val="32"/>
          <w:szCs w:val="32"/>
          <w:color w:val="64647B"/>
          <w:spacing w:val="0"/>
          <w:w w:val="100"/>
        </w:rPr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4"/>
        </w:rPr>
        <w:t>is</w:t>
      </w:r>
      <w:r>
        <w:rPr>
          <w:rFonts w:ascii="Arial" w:hAnsi="Arial" w:cs="Arial" w:eastAsia="Arial"/>
          <w:sz w:val="37"/>
          <w:szCs w:val="37"/>
          <w:color w:val="38415E"/>
          <w:spacing w:val="-37"/>
          <w:w w:val="144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4"/>
        </w:rPr>
        <w:t>ther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4"/>
        </w:rPr>
        <w:t>e</w:t>
      </w:r>
      <w:r>
        <w:rPr>
          <w:rFonts w:ascii="Arial" w:hAnsi="Arial" w:cs="Arial" w:eastAsia="Arial"/>
          <w:sz w:val="37"/>
          <w:szCs w:val="37"/>
          <w:color w:val="38415E"/>
          <w:spacing w:val="-3"/>
          <w:w w:val="144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4"/>
        </w:rPr>
        <w:t>fo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4"/>
        </w:rPr>
        <w:t>r</w:t>
      </w:r>
      <w:r>
        <w:rPr>
          <w:rFonts w:ascii="Arial" w:hAnsi="Arial" w:cs="Arial" w:eastAsia="Arial"/>
          <w:sz w:val="37"/>
          <w:szCs w:val="37"/>
          <w:color w:val="38415E"/>
          <w:spacing w:val="1"/>
          <w:w w:val="144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4"/>
        </w:rPr>
        <w:t>you</w:t>
      </w:r>
      <w:r>
        <w:rPr>
          <w:rFonts w:ascii="Arial" w:hAnsi="Arial" w:cs="Arial" w:eastAsia="Arial"/>
          <w:sz w:val="37"/>
          <w:szCs w:val="37"/>
          <w:color w:val="38415E"/>
          <w:spacing w:val="1"/>
          <w:w w:val="144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4"/>
        </w:rPr>
        <w:t>day</w:t>
      </w:r>
      <w:r>
        <w:rPr>
          <w:rFonts w:ascii="Arial" w:hAnsi="Arial" w:cs="Arial" w:eastAsia="Arial"/>
          <w:sz w:val="37"/>
          <w:szCs w:val="37"/>
          <w:color w:val="38415E"/>
          <w:spacing w:val="-58"/>
          <w:w w:val="144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4"/>
        </w:rPr>
        <w:t>and</w:t>
      </w:r>
      <w:r>
        <w:rPr>
          <w:rFonts w:ascii="Arial" w:hAnsi="Arial" w:cs="Arial" w:eastAsia="Arial"/>
          <w:sz w:val="37"/>
          <w:szCs w:val="37"/>
          <w:color w:val="38415E"/>
          <w:spacing w:val="-29"/>
          <w:w w:val="144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4"/>
        </w:rPr>
        <w:t>night</w:t>
      </w:r>
      <w:r>
        <w:rPr>
          <w:rFonts w:ascii="Arial" w:hAnsi="Arial" w:cs="Arial" w:eastAsia="Arial"/>
          <w:sz w:val="37"/>
          <w:szCs w:val="37"/>
          <w:color w:val="000000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5" w:lineRule="auto"/>
        <w:ind w:left="2816" w:right="2822" w:firstLine="-817"/>
        <w:jc w:val="left"/>
        <w:tabs>
          <w:tab w:pos="2840" w:val="left"/>
        </w:tabs>
        <w:rPr>
          <w:rFonts w:ascii="Arial" w:hAnsi="Arial" w:cs="Arial" w:eastAsia="Arial"/>
          <w:sz w:val="37"/>
          <w:szCs w:val="37"/>
        </w:rPr>
      </w:pPr>
      <w:rPr/>
      <w:r>
        <w:rPr>
          <w:rFonts w:ascii="Arial" w:hAnsi="Arial" w:cs="Arial" w:eastAsia="Arial"/>
          <w:sz w:val="32"/>
          <w:szCs w:val="32"/>
          <w:color w:val="64647B"/>
          <w:spacing w:val="0"/>
          <w:w w:val="142"/>
        </w:rPr>
        <w:t>@</w:t>
      </w:r>
      <w:r>
        <w:rPr>
          <w:rFonts w:ascii="Arial" w:hAnsi="Arial" w:cs="Arial" w:eastAsia="Arial"/>
          <w:sz w:val="32"/>
          <w:szCs w:val="32"/>
          <w:color w:val="64647B"/>
          <w:spacing w:val="-117"/>
          <w:w w:val="142"/>
        </w:rPr>
        <w:t> </w:t>
      </w:r>
      <w:r>
        <w:rPr>
          <w:rFonts w:ascii="Arial" w:hAnsi="Arial" w:cs="Arial" w:eastAsia="Arial"/>
          <w:sz w:val="32"/>
          <w:szCs w:val="32"/>
          <w:color w:val="64647B"/>
          <w:spacing w:val="0"/>
          <w:w w:val="100"/>
        </w:rPr>
        <w:tab/>
        <w:tab/>
      </w:r>
      <w:r>
        <w:rPr>
          <w:rFonts w:ascii="Arial" w:hAnsi="Arial" w:cs="Arial" w:eastAsia="Arial"/>
          <w:sz w:val="32"/>
          <w:szCs w:val="32"/>
          <w:color w:val="64647B"/>
          <w:spacing w:val="0"/>
          <w:w w:val="100"/>
        </w:rPr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helps</w:t>
      </w:r>
      <w:r>
        <w:rPr>
          <w:rFonts w:ascii="Arial" w:hAnsi="Arial" w:cs="Arial" w:eastAsia="Arial"/>
          <w:sz w:val="37"/>
          <w:szCs w:val="37"/>
          <w:color w:val="38415E"/>
          <w:spacing w:val="-47"/>
          <w:w w:val="142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you</w:t>
      </w:r>
      <w:r>
        <w:rPr>
          <w:rFonts w:ascii="Arial" w:hAnsi="Arial" w:cs="Arial" w:eastAsia="Arial"/>
          <w:sz w:val="37"/>
          <w:szCs w:val="37"/>
          <w:color w:val="38415E"/>
          <w:spacing w:val="10"/>
          <w:w w:val="142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fin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d</w:t>
      </w:r>
      <w:r>
        <w:rPr>
          <w:rFonts w:ascii="Arial" w:hAnsi="Arial" w:cs="Arial" w:eastAsia="Arial"/>
          <w:sz w:val="37"/>
          <w:szCs w:val="37"/>
          <w:color w:val="38415E"/>
          <w:spacing w:val="33"/>
          <w:w w:val="142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breastfeeding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38"/>
        </w:rPr>
        <w:t>friendl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38"/>
        </w:rPr>
        <w:t>y</w:t>
      </w:r>
      <w:r>
        <w:rPr>
          <w:rFonts w:ascii="Arial" w:hAnsi="Arial" w:cs="Arial" w:eastAsia="Arial"/>
          <w:sz w:val="37"/>
          <w:szCs w:val="37"/>
          <w:color w:val="38415E"/>
          <w:spacing w:val="102"/>
          <w:w w:val="138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38"/>
        </w:rPr>
        <w:t>places</w:t>
      </w:r>
      <w:r>
        <w:rPr>
          <w:rFonts w:ascii="Arial" w:hAnsi="Arial" w:cs="Arial" w:eastAsia="Arial"/>
          <w:sz w:val="37"/>
          <w:szCs w:val="37"/>
          <w:color w:val="38415E"/>
          <w:spacing w:val="-38"/>
          <w:w w:val="138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38"/>
        </w:rPr>
        <w:t>in</w:t>
      </w:r>
      <w:r>
        <w:rPr>
          <w:rFonts w:ascii="Arial" w:hAnsi="Arial" w:cs="Arial" w:eastAsia="Arial"/>
          <w:sz w:val="37"/>
          <w:szCs w:val="37"/>
          <w:color w:val="38415E"/>
          <w:spacing w:val="6"/>
          <w:w w:val="138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38"/>
        </w:rPr>
        <w:t>your</w:t>
      </w:r>
      <w:r>
        <w:rPr>
          <w:rFonts w:ascii="Arial" w:hAnsi="Arial" w:cs="Arial" w:eastAsia="Arial"/>
          <w:sz w:val="37"/>
          <w:szCs w:val="37"/>
          <w:color w:val="38415E"/>
          <w:spacing w:val="56"/>
          <w:w w:val="138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38"/>
        </w:rPr>
        <w:t>local</w:t>
      </w:r>
      <w:r>
        <w:rPr>
          <w:rFonts w:ascii="Arial" w:hAnsi="Arial" w:cs="Arial" w:eastAsia="Arial"/>
          <w:sz w:val="37"/>
          <w:szCs w:val="37"/>
          <w:color w:val="38415E"/>
          <w:spacing w:val="1"/>
          <w:w w:val="138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38"/>
        </w:rPr>
        <w:t>area</w:t>
      </w:r>
      <w:r>
        <w:rPr>
          <w:rFonts w:ascii="Arial" w:hAnsi="Arial" w:cs="Arial" w:eastAsia="Arial"/>
          <w:sz w:val="37"/>
          <w:szCs w:val="37"/>
          <w:color w:val="000000"/>
          <w:spacing w:val="0"/>
          <w:w w:val="10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000" w:right="-20"/>
        <w:jc w:val="left"/>
        <w:tabs>
          <w:tab w:pos="2800" w:val="left"/>
        </w:tabs>
        <w:rPr>
          <w:rFonts w:ascii="Arial" w:hAnsi="Arial" w:cs="Arial" w:eastAsia="Arial"/>
          <w:sz w:val="37"/>
          <w:szCs w:val="37"/>
        </w:rPr>
      </w:pPr>
      <w:rPr/>
      <w:r>
        <w:rPr>
          <w:rFonts w:ascii="Times New Roman" w:hAnsi="Times New Roman" w:cs="Times New Roman" w:eastAsia="Times New Roman"/>
          <w:sz w:val="32"/>
          <w:szCs w:val="32"/>
          <w:color w:val="64647B"/>
          <w:spacing w:val="0"/>
          <w:w w:val="142"/>
        </w:rPr>
        <w:t>@</w:t>
      </w:r>
      <w:r>
        <w:rPr>
          <w:rFonts w:ascii="Times New Roman" w:hAnsi="Times New Roman" w:cs="Times New Roman" w:eastAsia="Times New Roman"/>
          <w:sz w:val="32"/>
          <w:szCs w:val="32"/>
          <w:color w:val="64647B"/>
          <w:spacing w:val="-69"/>
          <w:w w:val="142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64647B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32"/>
          <w:szCs w:val="32"/>
          <w:color w:val="64647B"/>
          <w:spacing w:val="0"/>
          <w:w w:val="100"/>
        </w:rPr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you</w:t>
      </w:r>
      <w:r>
        <w:rPr>
          <w:rFonts w:ascii="Arial" w:hAnsi="Arial" w:cs="Arial" w:eastAsia="Arial"/>
          <w:sz w:val="37"/>
          <w:szCs w:val="37"/>
          <w:color w:val="38415E"/>
          <w:spacing w:val="15"/>
          <w:w w:val="142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can</w:t>
      </w:r>
      <w:r>
        <w:rPr>
          <w:rFonts w:ascii="Arial" w:hAnsi="Arial" w:cs="Arial" w:eastAsia="Arial"/>
          <w:sz w:val="37"/>
          <w:szCs w:val="37"/>
          <w:color w:val="38415E"/>
          <w:spacing w:val="-43"/>
          <w:w w:val="142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rat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e</w:t>
      </w:r>
      <w:r>
        <w:rPr>
          <w:rFonts w:ascii="Arial" w:hAnsi="Arial" w:cs="Arial" w:eastAsia="Arial"/>
          <w:sz w:val="37"/>
          <w:szCs w:val="37"/>
          <w:color w:val="38415E"/>
          <w:spacing w:val="-15"/>
          <w:w w:val="142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and</w:t>
      </w:r>
      <w:r>
        <w:rPr>
          <w:rFonts w:ascii="Arial" w:hAnsi="Arial" w:cs="Arial" w:eastAsia="Arial"/>
          <w:sz w:val="37"/>
          <w:szCs w:val="37"/>
          <w:color w:val="38415E"/>
          <w:spacing w:val="-8"/>
          <w:w w:val="142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review</w:t>
      </w:r>
      <w:r>
        <w:rPr>
          <w:rFonts w:ascii="Arial" w:hAnsi="Arial" w:cs="Arial" w:eastAsia="Arial"/>
          <w:sz w:val="37"/>
          <w:szCs w:val="37"/>
          <w:color w:val="000000"/>
          <w:spacing w:val="0"/>
          <w:w w:val="100"/>
        </w:rPr>
      </w:r>
    </w:p>
    <w:p>
      <w:pPr>
        <w:spacing w:before="52" w:after="0" w:line="240" w:lineRule="auto"/>
        <w:ind w:left="2858" w:right="-20"/>
        <w:jc w:val="left"/>
        <w:rPr>
          <w:rFonts w:ascii="Arial" w:hAnsi="Arial" w:cs="Arial" w:eastAsia="Arial"/>
          <w:sz w:val="37"/>
          <w:szCs w:val="37"/>
        </w:rPr>
      </w:pPr>
      <w:rPr/>
      <w:r>
        <w:rPr>
          <w:rFonts w:ascii="Arial" w:hAnsi="Arial" w:cs="Arial" w:eastAsia="Arial"/>
          <w:sz w:val="37"/>
          <w:szCs w:val="37"/>
          <w:color w:val="38415E"/>
          <w:spacing w:val="0"/>
          <w:w w:val="134"/>
        </w:rPr>
        <w:t>Breastfeedin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34"/>
        </w:rPr>
        <w:t>g</w:t>
      </w:r>
      <w:r>
        <w:rPr>
          <w:rFonts w:ascii="Arial" w:hAnsi="Arial" w:cs="Arial" w:eastAsia="Arial"/>
          <w:sz w:val="37"/>
          <w:szCs w:val="37"/>
          <w:color w:val="38415E"/>
          <w:spacing w:val="114"/>
          <w:w w:val="134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34"/>
        </w:rPr>
        <w:t>Friendl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34"/>
        </w:rPr>
        <w:t>y</w:t>
      </w:r>
      <w:r>
        <w:rPr>
          <w:rFonts w:ascii="Arial" w:hAnsi="Arial" w:cs="Arial" w:eastAsia="Arial"/>
          <w:sz w:val="37"/>
          <w:szCs w:val="37"/>
          <w:color w:val="38415E"/>
          <w:spacing w:val="73"/>
          <w:w w:val="134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34"/>
        </w:rPr>
        <w:t>Places</w:t>
      </w:r>
      <w:r>
        <w:rPr>
          <w:rFonts w:ascii="Arial" w:hAnsi="Arial" w:cs="Arial" w:eastAsia="Arial"/>
          <w:sz w:val="37"/>
          <w:szCs w:val="37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000" w:right="-20"/>
        <w:jc w:val="left"/>
        <w:tabs>
          <w:tab w:pos="2840" w:val="left"/>
        </w:tabs>
        <w:rPr>
          <w:rFonts w:ascii="Arial" w:hAnsi="Arial" w:cs="Arial" w:eastAsia="Arial"/>
          <w:sz w:val="37"/>
          <w:szCs w:val="37"/>
        </w:rPr>
      </w:pPr>
      <w:rPr/>
      <w:r>
        <w:rPr>
          <w:rFonts w:ascii="Arial" w:hAnsi="Arial" w:cs="Arial" w:eastAsia="Arial"/>
          <w:sz w:val="32"/>
          <w:szCs w:val="32"/>
          <w:color w:val="64647B"/>
          <w:spacing w:val="0"/>
          <w:w w:val="142"/>
        </w:rPr>
        <w:t>@</w:t>
      </w:r>
      <w:r>
        <w:rPr>
          <w:rFonts w:ascii="Arial" w:hAnsi="Arial" w:cs="Arial" w:eastAsia="Arial"/>
          <w:sz w:val="32"/>
          <w:szCs w:val="32"/>
          <w:color w:val="64647B"/>
          <w:spacing w:val="-117"/>
          <w:w w:val="142"/>
        </w:rPr>
        <w:t> </w:t>
      </w:r>
      <w:r>
        <w:rPr>
          <w:rFonts w:ascii="Arial" w:hAnsi="Arial" w:cs="Arial" w:eastAsia="Arial"/>
          <w:sz w:val="32"/>
          <w:szCs w:val="32"/>
          <w:color w:val="64647B"/>
          <w:spacing w:val="0"/>
          <w:w w:val="100"/>
        </w:rPr>
        <w:tab/>
      </w:r>
      <w:r>
        <w:rPr>
          <w:rFonts w:ascii="Arial" w:hAnsi="Arial" w:cs="Arial" w:eastAsia="Arial"/>
          <w:sz w:val="32"/>
          <w:szCs w:val="32"/>
          <w:color w:val="64647B"/>
          <w:spacing w:val="0"/>
          <w:w w:val="100"/>
        </w:rPr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includes</w:t>
      </w:r>
      <w:r>
        <w:rPr>
          <w:rFonts w:ascii="Arial" w:hAnsi="Arial" w:cs="Arial" w:eastAsia="Arial"/>
          <w:sz w:val="37"/>
          <w:szCs w:val="37"/>
          <w:color w:val="38415E"/>
          <w:spacing w:val="-40"/>
          <w:w w:val="142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th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e</w:t>
      </w:r>
      <w:r>
        <w:rPr>
          <w:rFonts w:ascii="Arial" w:hAnsi="Arial" w:cs="Arial" w:eastAsia="Arial"/>
          <w:sz w:val="37"/>
          <w:szCs w:val="37"/>
          <w:color w:val="38415E"/>
          <w:spacing w:val="52"/>
          <w:w w:val="142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Breastfeeding</w:t>
      </w:r>
      <w:r>
        <w:rPr>
          <w:rFonts w:ascii="Arial" w:hAnsi="Arial" w:cs="Arial" w:eastAsia="Arial"/>
          <w:sz w:val="37"/>
          <w:szCs w:val="37"/>
          <w:color w:val="000000"/>
          <w:spacing w:val="0"/>
          <w:w w:val="100"/>
        </w:rPr>
      </w:r>
    </w:p>
    <w:p>
      <w:pPr>
        <w:spacing w:before="52" w:after="0" w:line="240" w:lineRule="auto"/>
        <w:ind w:left="2858" w:right="-20"/>
        <w:jc w:val="left"/>
        <w:rPr>
          <w:rFonts w:ascii="Arial" w:hAnsi="Arial" w:cs="Arial" w:eastAsia="Arial"/>
          <w:sz w:val="37"/>
          <w:szCs w:val="37"/>
        </w:rPr>
      </w:pPr>
      <w:rPr/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Friendl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y</w:t>
      </w:r>
      <w:r>
        <w:rPr>
          <w:rFonts w:ascii="Arial" w:hAnsi="Arial" w:cs="Arial" w:eastAsia="Arial"/>
          <w:sz w:val="37"/>
          <w:szCs w:val="37"/>
          <w:color w:val="38415E"/>
          <w:spacing w:val="-33"/>
          <w:w w:val="142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Interactiv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e</w:t>
      </w:r>
      <w:r>
        <w:rPr>
          <w:rFonts w:ascii="Arial" w:hAnsi="Arial" w:cs="Arial" w:eastAsia="Arial"/>
          <w:sz w:val="37"/>
          <w:szCs w:val="37"/>
          <w:color w:val="38415E"/>
          <w:spacing w:val="17"/>
          <w:w w:val="142"/>
        </w:rPr>
        <w:t> </w:t>
      </w:r>
      <w:r>
        <w:rPr>
          <w:rFonts w:ascii="Arial" w:hAnsi="Arial" w:cs="Arial" w:eastAsia="Arial"/>
          <w:sz w:val="37"/>
          <w:szCs w:val="37"/>
          <w:color w:val="38415E"/>
          <w:spacing w:val="0"/>
          <w:w w:val="142"/>
        </w:rPr>
        <w:t>Map</w:t>
      </w:r>
      <w:r>
        <w:rPr>
          <w:rFonts w:ascii="Arial" w:hAnsi="Arial" w:cs="Arial" w:eastAsia="Arial"/>
          <w:sz w:val="37"/>
          <w:szCs w:val="37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0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23.510006pt;height:14.835pt;mso-position-horizontal-relative:char;mso-position-vertical-relative:line" type="#_x0000_t75">
            <v:imagedata r:id="rId21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12" w:lineRule="exact"/>
        <w:ind w:left="2104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9"/>
          <w:szCs w:val="19"/>
          <w:color w:val="83C39E"/>
          <w:spacing w:val="0"/>
          <w:w w:val="79"/>
          <w:b/>
          <w:bCs/>
          <w:position w:val="-1"/>
        </w:rPr>
        <w:t>lllllt..._</w:t>
      </w:r>
      <w:r>
        <w:rPr>
          <w:rFonts w:ascii="Times New Roman" w:hAnsi="Times New Roman" w:cs="Times New Roman" w:eastAsia="Times New Roman"/>
          <w:sz w:val="19"/>
          <w:szCs w:val="19"/>
          <w:color w:val="83C39E"/>
          <w:spacing w:val="0"/>
          <w:w w:val="79"/>
          <w:b/>
          <w:bCs/>
          <w:position w:val="-1"/>
        </w:rPr>
        <w:t>  </w:t>
      </w:r>
      <w:r>
        <w:rPr>
          <w:rFonts w:ascii="Times New Roman" w:hAnsi="Times New Roman" w:cs="Times New Roman" w:eastAsia="Times New Roman"/>
          <w:sz w:val="19"/>
          <w:szCs w:val="19"/>
          <w:color w:val="83C39E"/>
          <w:spacing w:val="3"/>
          <w:w w:val="79"/>
          <w:b/>
          <w:bCs/>
          <w:position w:val="-1"/>
        </w:rPr>
        <w:t> </w:t>
      </w:r>
      <w:r>
        <w:rPr>
          <w:rFonts w:ascii="Arial" w:hAnsi="Arial" w:cs="Arial" w:eastAsia="Arial"/>
          <w:sz w:val="11"/>
          <w:szCs w:val="11"/>
          <w:color w:val="D4D8DD"/>
          <w:spacing w:val="0"/>
          <w:w w:val="134"/>
          <w:position w:val="-1"/>
        </w:rPr>
        <w:t>GET</w:t>
      </w:r>
      <w:r>
        <w:rPr>
          <w:rFonts w:ascii="Arial" w:hAnsi="Arial" w:cs="Arial" w:eastAsia="Arial"/>
          <w:sz w:val="11"/>
          <w:szCs w:val="11"/>
          <w:color w:val="D4D8DD"/>
          <w:spacing w:val="-11"/>
          <w:w w:val="134"/>
          <w:position w:val="-1"/>
        </w:rPr>
        <w:t> </w:t>
      </w:r>
      <w:r>
        <w:rPr>
          <w:rFonts w:ascii="Arial" w:hAnsi="Arial" w:cs="Arial" w:eastAsia="Arial"/>
          <w:sz w:val="11"/>
          <w:szCs w:val="11"/>
          <w:color w:val="D4D8DD"/>
          <w:spacing w:val="0"/>
          <w:w w:val="134"/>
          <w:position w:val="-1"/>
        </w:rPr>
        <w:t>IT</w:t>
      </w:r>
      <w:r>
        <w:rPr>
          <w:rFonts w:ascii="Arial" w:hAnsi="Arial" w:cs="Arial" w:eastAsia="Arial"/>
          <w:sz w:val="11"/>
          <w:szCs w:val="11"/>
          <w:color w:val="D4D8DD"/>
          <w:spacing w:val="-19"/>
          <w:w w:val="134"/>
          <w:position w:val="-1"/>
        </w:rPr>
        <w:t> </w:t>
      </w:r>
      <w:r>
        <w:rPr>
          <w:rFonts w:ascii="Arial" w:hAnsi="Arial" w:cs="Arial" w:eastAsia="Arial"/>
          <w:sz w:val="11"/>
          <w:szCs w:val="11"/>
          <w:color w:val="D4D8DD"/>
          <w:spacing w:val="0"/>
          <w:w w:val="155"/>
          <w:position w:val="-1"/>
        </w:rPr>
        <w:t>ON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234" w:lineRule="exact"/>
        <w:ind w:left="210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89CABD"/>
          <w:spacing w:val="0"/>
          <w:w w:val="100"/>
        </w:rPr>
        <w:t>,....--</w:t>
      </w:r>
      <w:r>
        <w:rPr>
          <w:rFonts w:ascii="Times New Roman" w:hAnsi="Times New Roman" w:cs="Times New Roman" w:eastAsia="Times New Roman"/>
          <w:sz w:val="24"/>
          <w:szCs w:val="24"/>
          <w:color w:val="89CABD"/>
          <w:spacing w:val="5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9F9F9"/>
          <w:spacing w:val="0"/>
          <w:w w:val="129"/>
        </w:rPr>
        <w:t>Google</w:t>
      </w:r>
      <w:r>
        <w:rPr>
          <w:rFonts w:ascii="Times New Roman" w:hAnsi="Times New Roman" w:cs="Times New Roman" w:eastAsia="Times New Roman"/>
          <w:sz w:val="24"/>
          <w:szCs w:val="24"/>
          <w:color w:val="F9F9F9"/>
          <w:spacing w:val="20"/>
          <w:w w:val="12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9F9F9"/>
          <w:spacing w:val="0"/>
          <w:w w:val="129"/>
        </w:rPr>
        <w:t>Play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2" w:after="0" w:line="240" w:lineRule="auto"/>
        <w:ind w:left="2484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9F9F9"/>
          <w:spacing w:val="0"/>
          <w:w w:val="600"/>
        </w:rPr>
        <w:t>'</w:t>
      </w:r>
      <w:r>
        <w:rPr>
          <w:rFonts w:ascii="Arial" w:hAnsi="Arial" w:cs="Arial" w:eastAsia="Arial"/>
          <w:sz w:val="14"/>
          <w:szCs w:val="14"/>
          <w:color w:val="F9F9F9"/>
          <w:spacing w:val="-55"/>
          <w:w w:val="600"/>
        </w:rPr>
        <w:t> </w:t>
      </w:r>
      <w:r>
        <w:rPr>
          <w:rFonts w:ascii="Arial" w:hAnsi="Arial" w:cs="Arial" w:eastAsia="Arial"/>
          <w:sz w:val="14"/>
          <w:szCs w:val="14"/>
          <w:color w:val="D4D8DD"/>
          <w:spacing w:val="0"/>
          <w:w w:val="138"/>
        </w:rPr>
        <w:t>Downloud</w:t>
      </w:r>
      <w:r>
        <w:rPr>
          <w:rFonts w:ascii="Arial" w:hAnsi="Arial" w:cs="Arial" w:eastAsia="Arial"/>
          <w:sz w:val="14"/>
          <w:szCs w:val="14"/>
          <w:color w:val="D4D8DD"/>
          <w:spacing w:val="-27"/>
          <w:w w:val="138"/>
        </w:rPr>
        <w:t> </w:t>
      </w:r>
      <w:r>
        <w:rPr>
          <w:rFonts w:ascii="Arial" w:hAnsi="Arial" w:cs="Arial" w:eastAsia="Arial"/>
          <w:sz w:val="14"/>
          <w:szCs w:val="14"/>
          <w:color w:val="D4D8DD"/>
          <w:spacing w:val="0"/>
          <w:w w:val="138"/>
        </w:rPr>
        <w:t>on</w:t>
      </w:r>
      <w:r>
        <w:rPr>
          <w:rFonts w:ascii="Arial" w:hAnsi="Arial" w:cs="Arial" w:eastAsia="Arial"/>
          <w:sz w:val="14"/>
          <w:szCs w:val="14"/>
          <w:color w:val="D4D8DD"/>
          <w:spacing w:val="-15"/>
          <w:w w:val="138"/>
        </w:rPr>
        <w:t> </w:t>
      </w:r>
      <w:r>
        <w:rPr>
          <w:rFonts w:ascii="Arial" w:hAnsi="Arial" w:cs="Arial" w:eastAsia="Arial"/>
          <w:sz w:val="14"/>
          <w:szCs w:val="14"/>
          <w:color w:val="E8E9ED"/>
          <w:spacing w:val="0"/>
          <w:w w:val="151"/>
        </w:rPr>
        <w:t>t</w:t>
      </w:r>
      <w:r>
        <w:rPr>
          <w:rFonts w:ascii="Arial" w:hAnsi="Arial" w:cs="Arial" w:eastAsia="Arial"/>
          <w:sz w:val="14"/>
          <w:szCs w:val="14"/>
          <w:color w:val="E8E9ED"/>
          <w:spacing w:val="-20"/>
          <w:w w:val="152"/>
        </w:rPr>
        <w:t>h</w:t>
      </w:r>
      <w:r>
        <w:rPr>
          <w:rFonts w:ascii="Arial" w:hAnsi="Arial" w:cs="Arial" w:eastAsia="Arial"/>
          <w:sz w:val="14"/>
          <w:szCs w:val="14"/>
          <w:color w:val="BFC3CD"/>
          <w:spacing w:val="0"/>
          <w:w w:val="135"/>
        </w:rPr>
        <w:t>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31" w:lineRule="exact"/>
        <w:ind w:left="2235" w:right="-20"/>
        <w:jc w:val="left"/>
        <w:rPr>
          <w:rFonts w:ascii="Arial" w:hAnsi="Arial" w:cs="Arial" w:eastAsia="Arial"/>
          <w:sz w:val="21"/>
          <w:szCs w:val="21"/>
        </w:rPr>
      </w:pPr>
      <w:rPr/>
      <w:r>
        <w:rPr>
          <w:rFonts w:ascii="Arial" w:hAnsi="Arial" w:cs="Arial" w:eastAsia="Arial"/>
          <w:sz w:val="14"/>
          <w:szCs w:val="14"/>
          <w:color w:val="F9F9F9"/>
          <w:spacing w:val="-1"/>
          <w:w w:val="600"/>
          <w:position w:val="-2"/>
        </w:rPr>
        <w:t>•</w:t>
      </w:r>
      <w:r>
        <w:rPr>
          <w:rFonts w:ascii="Arial" w:hAnsi="Arial" w:cs="Arial" w:eastAsia="Arial"/>
          <w:sz w:val="21"/>
          <w:szCs w:val="21"/>
          <w:color w:val="E8E9ED"/>
          <w:spacing w:val="0"/>
          <w:w w:val="149"/>
          <w:position w:val="1"/>
        </w:rPr>
        <w:t>Ap</w:t>
      </w:r>
      <w:r>
        <w:rPr>
          <w:rFonts w:ascii="Arial" w:hAnsi="Arial" w:cs="Arial" w:eastAsia="Arial"/>
          <w:sz w:val="21"/>
          <w:szCs w:val="21"/>
          <w:color w:val="E8E9ED"/>
          <w:spacing w:val="0"/>
          <w:w w:val="150"/>
          <w:position w:val="1"/>
        </w:rPr>
        <w:t>p</w:t>
      </w:r>
      <w:r>
        <w:rPr>
          <w:rFonts w:ascii="Arial" w:hAnsi="Arial" w:cs="Arial" w:eastAsia="Arial"/>
          <w:sz w:val="21"/>
          <w:szCs w:val="21"/>
          <w:color w:val="E8E9ED"/>
          <w:spacing w:val="-1"/>
          <w:w w:val="100"/>
          <w:position w:val="1"/>
        </w:rPr>
        <w:t> </w:t>
      </w:r>
      <w:r>
        <w:rPr>
          <w:rFonts w:ascii="Arial" w:hAnsi="Arial" w:cs="Arial" w:eastAsia="Arial"/>
          <w:sz w:val="21"/>
          <w:szCs w:val="21"/>
          <w:color w:val="E8E9ED"/>
          <w:spacing w:val="0"/>
          <w:w w:val="139"/>
          <w:position w:val="1"/>
        </w:rPr>
        <w:t>Store</w:t>
      </w:r>
      <w:r>
        <w:rPr>
          <w:rFonts w:ascii="Arial" w:hAnsi="Arial" w:cs="Arial" w:eastAsia="Arial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73" w:lineRule="exact"/>
        <w:ind w:left="2450" w:right="-20"/>
        <w:jc w:val="left"/>
        <w:rPr>
          <w:rFonts w:ascii="Times New Roman" w:hAnsi="Times New Roman" w:cs="Times New Roman" w:eastAsia="Times New Roman"/>
          <w:sz w:val="29"/>
          <w:szCs w:val="29"/>
        </w:rPr>
      </w:pPr>
      <w:rPr/>
      <w:hyperlink r:id="rId218">
        <w:r>
          <w:rPr>
            <w:rFonts w:ascii="Arial" w:hAnsi="Arial" w:cs="Arial" w:eastAsia="Arial"/>
            <w:sz w:val="34"/>
            <w:szCs w:val="34"/>
            <w:color w:val="262626"/>
            <w:w w:val="104"/>
            <w:position w:val="-26"/>
          </w:rPr>
          <w:t>www.cambscommunityservices.nhs.uk/FreeToFee</w:t>
        </w:r>
        <w:r>
          <w:rPr>
            <w:rFonts w:ascii="Arial" w:hAnsi="Arial" w:cs="Arial" w:eastAsia="Arial"/>
            <w:sz w:val="34"/>
            <w:szCs w:val="34"/>
            <w:color w:val="262626"/>
            <w:spacing w:val="-31"/>
            <w:w w:val="105"/>
            <w:position w:val="-26"/>
          </w:rPr>
          <w:t>d</w:t>
        </w:r>
        <w:r>
          <w:rPr>
            <w:rFonts w:ascii="Times New Roman" w:hAnsi="Times New Roman" w:cs="Times New Roman" w:eastAsia="Times New Roman"/>
            <w:sz w:val="29"/>
            <w:szCs w:val="29"/>
            <w:color w:val="8CBF46"/>
            <w:spacing w:val="0"/>
            <w:w w:val="77"/>
            <w:position w:val="-39"/>
          </w:rPr>
          <w:t>_......._</w:t>
        </w:r>
        <w:r>
          <w:rPr>
            <w:rFonts w:ascii="Times New Roman" w:hAnsi="Times New Roman" w:cs="Times New Roman" w:eastAsia="Times New Roman"/>
            <w:sz w:val="29"/>
            <w:szCs w:val="29"/>
            <w:color w:val="000000"/>
            <w:spacing w:val="0"/>
            <w:w w:val="100"/>
            <w:position w:val="0"/>
          </w:rPr>
        </w:r>
      </w:hyperlink>
    </w:p>
    <w:p>
      <w:pPr>
        <w:jc w:val="left"/>
        <w:spacing w:after="0"/>
        <w:sectPr>
          <w:pgMar w:header="0" w:footer="0" w:top="1260" w:bottom="0" w:left="0" w:right="0"/>
          <w:headerReference w:type="default" r:id="rId213"/>
          <w:footerReference w:type="default" r:id="rId214"/>
          <w:pgSz w:w="13100" w:h="18020"/>
        </w:sectPr>
      </w:pPr>
      <w:rPr/>
    </w:p>
    <w:p>
      <w:pPr>
        <w:spacing w:before="0" w:after="0" w:line="1440" w:lineRule="exact"/>
        <w:ind w:left="1688" w:right="-256"/>
        <w:jc w:val="left"/>
        <w:rPr>
          <w:rFonts w:ascii="Arial" w:hAnsi="Arial" w:cs="Arial" w:eastAsia="Arial"/>
          <w:sz w:val="144"/>
          <w:szCs w:val="144"/>
        </w:rPr>
      </w:pPr>
      <w:rPr/>
      <w:r>
        <w:rPr>
          <w:rFonts w:ascii="Arial" w:hAnsi="Arial" w:cs="Arial" w:eastAsia="Arial"/>
          <w:sz w:val="144"/>
          <w:szCs w:val="144"/>
          <w:color w:val="269AD4"/>
          <w:spacing w:val="-402"/>
          <w:w w:val="56"/>
          <w:position w:val="-1"/>
        </w:rPr>
        <w:t>-</w:t>
      </w:r>
      <w:r>
        <w:rPr>
          <w:rFonts w:ascii="Arial" w:hAnsi="Arial" w:cs="Arial" w:eastAsia="Arial"/>
          <w:sz w:val="20"/>
          <w:szCs w:val="20"/>
          <w:color w:val="38415E"/>
          <w:spacing w:val="0"/>
          <w:w w:val="105"/>
          <w:position w:val="46"/>
        </w:rPr>
        <w:t>Su</w:t>
      </w:r>
      <w:r>
        <w:rPr>
          <w:rFonts w:ascii="Arial" w:hAnsi="Arial" w:cs="Arial" w:eastAsia="Arial"/>
          <w:sz w:val="20"/>
          <w:szCs w:val="20"/>
          <w:color w:val="38415E"/>
          <w:spacing w:val="-50"/>
          <w:w w:val="106"/>
          <w:position w:val="46"/>
        </w:rPr>
        <w:t>p</w:t>
      </w:r>
      <w:r>
        <w:rPr>
          <w:rFonts w:ascii="Arial" w:hAnsi="Arial" w:cs="Arial" w:eastAsia="Arial"/>
          <w:sz w:val="20"/>
          <w:szCs w:val="20"/>
          <w:color w:val="38415E"/>
          <w:spacing w:val="0"/>
          <w:w w:val="108"/>
          <w:position w:val="46"/>
        </w:rPr>
        <w:t>o</w:t>
      </w:r>
      <w:r>
        <w:rPr>
          <w:rFonts w:ascii="Arial" w:hAnsi="Arial" w:cs="Arial" w:eastAsia="Arial"/>
          <w:sz w:val="20"/>
          <w:szCs w:val="20"/>
          <w:color w:val="38415E"/>
          <w:spacing w:val="-54"/>
          <w:w w:val="108"/>
          <w:position w:val="46"/>
        </w:rPr>
        <w:t>r</w:t>
      </w:r>
      <w:r>
        <w:rPr>
          <w:rFonts w:ascii="Arial" w:hAnsi="Arial" w:cs="Arial" w:eastAsia="Arial"/>
          <w:sz w:val="144"/>
          <w:szCs w:val="144"/>
          <w:color w:val="269AD4"/>
          <w:spacing w:val="-723"/>
          <w:w w:val="55"/>
          <w:position w:val="-1"/>
        </w:rPr>
        <w:t>=</w:t>
      </w:r>
      <w:r>
        <w:rPr>
          <w:rFonts w:ascii="Arial" w:hAnsi="Arial" w:cs="Arial" w:eastAsia="Arial"/>
          <w:sz w:val="20"/>
          <w:szCs w:val="20"/>
          <w:color w:val="38415E"/>
          <w:spacing w:val="0"/>
          <w:w w:val="107"/>
          <w:position w:val="46"/>
        </w:rPr>
        <w:t>te</w:t>
      </w:r>
      <w:r>
        <w:rPr>
          <w:rFonts w:ascii="Arial" w:hAnsi="Arial" w:cs="Arial" w:eastAsia="Arial"/>
          <w:sz w:val="20"/>
          <w:szCs w:val="20"/>
          <w:color w:val="38415E"/>
          <w:spacing w:val="0"/>
          <w:w w:val="108"/>
          <w:position w:val="46"/>
        </w:rPr>
        <w:t>d</w:t>
      </w:r>
      <w:r>
        <w:rPr>
          <w:rFonts w:ascii="Arial" w:hAnsi="Arial" w:cs="Arial" w:eastAsia="Arial"/>
          <w:sz w:val="20"/>
          <w:szCs w:val="20"/>
          <w:color w:val="38415E"/>
          <w:spacing w:val="-17"/>
          <w:w w:val="100"/>
          <w:position w:val="46"/>
        </w:rPr>
        <w:t> </w:t>
      </w:r>
      <w:r>
        <w:rPr>
          <w:rFonts w:ascii="Arial" w:hAnsi="Arial" w:cs="Arial" w:eastAsia="Arial"/>
          <w:sz w:val="20"/>
          <w:szCs w:val="20"/>
          <w:color w:val="38415E"/>
          <w:spacing w:val="0"/>
          <w:w w:val="100"/>
          <w:position w:val="46"/>
        </w:rPr>
        <w:t>by</w:t>
      </w:r>
      <w:r>
        <w:rPr>
          <w:rFonts w:ascii="Arial" w:hAnsi="Arial" w:cs="Arial" w:eastAsia="Arial"/>
          <w:sz w:val="20"/>
          <w:szCs w:val="20"/>
          <w:color w:val="38415E"/>
          <w:spacing w:val="29"/>
          <w:w w:val="100"/>
          <w:position w:val="46"/>
        </w:rPr>
        <w:t> </w:t>
      </w:r>
      <w:r>
        <w:rPr>
          <w:rFonts w:ascii="Arial" w:hAnsi="Arial" w:cs="Arial" w:eastAsia="Arial"/>
          <w:sz w:val="144"/>
          <w:szCs w:val="144"/>
          <w:color w:val="269AD4"/>
          <w:spacing w:val="0"/>
          <w:w w:val="55"/>
          <w:position w:val="-1"/>
        </w:rPr>
        <w:t>f</w:t>
      </w:r>
      <w:r>
        <w:rPr>
          <w:rFonts w:ascii="Arial" w:hAnsi="Arial" w:cs="Arial" w:eastAsia="Arial"/>
          <w:sz w:val="144"/>
          <w:szCs w:val="144"/>
          <w:color w:val="000000"/>
          <w:spacing w:val="0"/>
          <w:w w:val="100"/>
          <w:position w:val="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6" w:lineRule="exact"/>
        <w:ind w:right="-20"/>
        <w:jc w:val="left"/>
        <w:tabs>
          <w:tab w:pos="2720" w:val="left"/>
        </w:tabs>
        <w:rPr>
          <w:rFonts w:ascii="Times New Roman" w:hAnsi="Times New Roman" w:cs="Times New Roman" w:eastAsia="Times New Roman"/>
          <w:sz w:val="34"/>
          <w:szCs w:val="34"/>
        </w:rPr>
      </w:pPr>
      <w:rPr/>
      <w:r>
        <w:rPr/>
        <w:pict>
          <v:shape style="position:absolute;margin-left:517.84613pt;margin-top:3.878308pt;width:54pt;height:47.076923pt;mso-position-horizontal-relative:page;mso-position-vertical-relative:paragraph;z-index:-3195" type="#_x0000_t75">
            <v:imagedata r:id="rId219" o:title=""/>
          </v:shape>
        </w:pict>
      </w:r>
      <w:r>
        <w:rPr>
          <w:rFonts w:ascii="Arial" w:hAnsi="Arial" w:cs="Arial" w:eastAsia="Arial"/>
          <w:sz w:val="20"/>
          <w:szCs w:val="20"/>
          <w:color w:val="38415E"/>
          <w:spacing w:val="0"/>
          <w:w w:val="113"/>
          <w:position w:val="-2"/>
        </w:rPr>
        <w:t>Developed</w:t>
      </w:r>
      <w:r>
        <w:rPr>
          <w:rFonts w:ascii="Arial" w:hAnsi="Arial" w:cs="Arial" w:eastAsia="Arial"/>
          <w:sz w:val="20"/>
          <w:szCs w:val="20"/>
          <w:color w:val="38415E"/>
          <w:spacing w:val="-26"/>
          <w:w w:val="113"/>
          <w:position w:val="-2"/>
        </w:rPr>
        <w:t> </w:t>
      </w:r>
      <w:r>
        <w:rPr>
          <w:rFonts w:ascii="Arial" w:hAnsi="Arial" w:cs="Arial" w:eastAsia="Arial"/>
          <w:sz w:val="20"/>
          <w:szCs w:val="20"/>
          <w:color w:val="38415E"/>
          <w:spacing w:val="0"/>
          <w:w w:val="100"/>
          <w:position w:val="-2"/>
        </w:rPr>
        <w:t>by</w:t>
      </w:r>
      <w:r>
        <w:rPr>
          <w:rFonts w:ascii="Arial" w:hAnsi="Arial" w:cs="Arial" w:eastAsia="Arial"/>
          <w:sz w:val="20"/>
          <w:szCs w:val="20"/>
          <w:color w:val="38415E"/>
          <w:spacing w:val="-7"/>
          <w:w w:val="100"/>
          <w:position w:val="-2"/>
        </w:rPr>
        <w:t> </w:t>
      </w:r>
      <w:r>
        <w:rPr>
          <w:rFonts w:ascii="Arial" w:hAnsi="Arial" w:cs="Arial" w:eastAsia="Arial"/>
          <w:sz w:val="20"/>
          <w:szCs w:val="20"/>
          <w:color w:val="38415E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20"/>
          <w:szCs w:val="20"/>
          <w:color w:val="38415E"/>
          <w:spacing w:val="0"/>
          <w:w w:val="100"/>
          <w:position w:val="-2"/>
        </w:rPr>
      </w:r>
      <w:r>
        <w:rPr>
          <w:rFonts w:ascii="Arial" w:hAnsi="Arial" w:cs="Arial" w:eastAsia="Arial"/>
          <w:sz w:val="20"/>
          <w:szCs w:val="20"/>
          <w:color w:val="CD266D"/>
          <w:spacing w:val="-6"/>
          <w:w w:val="265"/>
          <w:position w:val="-2"/>
        </w:rPr>
        <w:t>•</w:t>
      </w:r>
      <w:r>
        <w:rPr>
          <w:rFonts w:ascii="Times New Roman" w:hAnsi="Times New Roman" w:cs="Times New Roman" w:eastAsia="Times New Roman"/>
          <w:sz w:val="34"/>
          <w:szCs w:val="34"/>
          <w:color w:val="D17034"/>
          <w:spacing w:val="0"/>
          <w:w w:val="103"/>
          <w:b/>
          <w:bCs/>
          <w:i/>
          <w:position w:val="-2"/>
        </w:rPr>
        <w:t>f</w:t>
      </w:r>
      <w:r>
        <w:rPr>
          <w:rFonts w:ascii="Times New Roman" w:hAnsi="Times New Roman" w:cs="Times New Roman" w:eastAsia="Times New Roman"/>
          <w:sz w:val="34"/>
          <w:szCs w:val="34"/>
          <w:color w:val="D17034"/>
          <w:spacing w:val="-23"/>
          <w:w w:val="100"/>
          <w:b/>
          <w:bCs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color w:val="A36250"/>
          <w:spacing w:val="0"/>
          <w:w w:val="34"/>
          <w:b/>
          <w:bCs/>
          <w:i/>
          <w:position w:val="-2"/>
        </w:rPr>
        <w:t>...</w:t>
      </w:r>
      <w:r>
        <w:rPr>
          <w:rFonts w:ascii="Times New Roman" w:hAnsi="Times New Roman" w:cs="Times New Roman" w:eastAsia="Times New Roman"/>
          <w:sz w:val="34"/>
          <w:szCs w:val="34"/>
          <w:color w:val="000000"/>
          <w:spacing w:val="0"/>
          <w:w w:val="100"/>
          <w:position w:val="0"/>
        </w:rPr>
      </w:r>
    </w:p>
    <w:p>
      <w:pPr>
        <w:spacing w:before="0" w:after="0" w:line="526" w:lineRule="exact"/>
        <w:ind w:left="76" w:right="-20"/>
        <w:jc w:val="left"/>
        <w:tabs>
          <w:tab w:pos="4740" w:val="left"/>
        </w:tabs>
        <w:rPr>
          <w:rFonts w:ascii="Times New Roman" w:hAnsi="Times New Roman" w:cs="Times New Roman" w:eastAsia="Times New Roman"/>
          <w:sz w:val="53"/>
          <w:szCs w:val="53"/>
        </w:rPr>
      </w:pPr>
      <w:rPr/>
      <w:r>
        <w:rPr>
          <w:rFonts w:ascii="Arial" w:hAnsi="Arial" w:cs="Arial" w:eastAsia="Arial"/>
          <w:sz w:val="20"/>
          <w:szCs w:val="20"/>
          <w:color w:val="38415E"/>
          <w:spacing w:val="0"/>
          <w:w w:val="136"/>
          <w:position w:val="1"/>
        </w:rPr>
        <w:t>o;L</w:t>
      </w:r>
      <w:r>
        <w:rPr>
          <w:rFonts w:ascii="Arial" w:hAnsi="Arial" w:cs="Arial" w:eastAsia="Arial"/>
          <w:sz w:val="20"/>
          <w:szCs w:val="20"/>
          <w:color w:val="38415E"/>
          <w:spacing w:val="0"/>
          <w:w w:val="136"/>
          <w:position w:val="1"/>
        </w:rPr>
        <w:t> </w:t>
      </w:r>
      <w:r>
        <w:rPr>
          <w:rFonts w:ascii="Arial" w:hAnsi="Arial" w:cs="Arial" w:eastAsia="Arial"/>
          <w:sz w:val="20"/>
          <w:szCs w:val="20"/>
          <w:color w:val="38415E"/>
          <w:spacing w:val="0"/>
          <w:w w:val="136"/>
          <w:position w:val="1"/>
        </w:rPr>
        <w:t>c</w:t>
      </w:r>
      <w:r>
        <w:rPr>
          <w:rFonts w:ascii="Arial" w:hAnsi="Arial" w:cs="Arial" w:eastAsia="Arial"/>
          <w:sz w:val="20"/>
          <w:szCs w:val="20"/>
          <w:color w:val="38415E"/>
          <w:spacing w:val="0"/>
          <w:w w:val="136"/>
          <w:position w:val="1"/>
        </w:rPr>
        <w:t> </w:t>
      </w:r>
      <w:r>
        <w:rPr>
          <w:rFonts w:ascii="Arial" w:hAnsi="Arial" w:cs="Arial" w:eastAsia="Arial"/>
          <w:sz w:val="20"/>
          <w:szCs w:val="20"/>
          <w:color w:val="38415E"/>
          <w:spacing w:val="2"/>
          <w:w w:val="136"/>
          <w:position w:val="1"/>
        </w:rPr>
        <w:t> </w:t>
      </w:r>
      <w:r>
        <w:rPr>
          <w:rFonts w:ascii="Arial" w:hAnsi="Arial" w:cs="Arial" w:eastAsia="Arial"/>
          <w:sz w:val="20"/>
          <w:szCs w:val="20"/>
          <w:color w:val="38415E"/>
          <w:spacing w:val="0"/>
          <w:w w:val="136"/>
          <w:position w:val="1"/>
        </w:rPr>
        <w:t>dden</w:t>
      </w:r>
      <w:r>
        <w:rPr>
          <w:rFonts w:ascii="Arial" w:hAnsi="Arial" w:cs="Arial" w:eastAsia="Arial"/>
          <w:sz w:val="20"/>
          <w:szCs w:val="20"/>
          <w:color w:val="38415E"/>
          <w:spacing w:val="-71"/>
          <w:w w:val="136"/>
          <w:position w:val="1"/>
        </w:rPr>
        <w:t> </w:t>
      </w:r>
      <w:r>
        <w:rPr>
          <w:rFonts w:ascii="Arial" w:hAnsi="Arial" w:cs="Arial" w:eastAsia="Arial"/>
          <w:sz w:val="20"/>
          <w:szCs w:val="20"/>
          <w:color w:val="38415E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20"/>
          <w:szCs w:val="20"/>
          <w:color w:val="38415E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53"/>
          <w:szCs w:val="53"/>
          <w:color w:val="262626"/>
          <w:spacing w:val="0"/>
          <w:w w:val="76"/>
          <w:position w:val="1"/>
        </w:rPr>
        <w:t>!?c,£1</w:t>
      </w:r>
      <w:r>
        <w:rPr>
          <w:rFonts w:ascii="Times New Roman" w:hAnsi="Times New Roman" w:cs="Times New Roman" w:eastAsia="Times New Roman"/>
          <w:sz w:val="53"/>
          <w:szCs w:val="53"/>
          <w:color w:val="262626"/>
          <w:spacing w:val="-13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53"/>
          <w:szCs w:val="53"/>
          <w:color w:val="262626"/>
          <w:spacing w:val="0"/>
          <w:w w:val="76"/>
          <w:position w:val="1"/>
        </w:rPr>
        <w:t>Q</w:t>
      </w:r>
      <w:r>
        <w:rPr>
          <w:rFonts w:ascii="Times New Roman" w:hAnsi="Times New Roman" w:cs="Times New Roman" w:eastAsia="Times New Roman"/>
          <w:sz w:val="53"/>
          <w:szCs w:val="53"/>
          <w:color w:val="262626"/>
          <w:spacing w:val="0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53"/>
          <w:szCs w:val="53"/>
          <w:color w:val="262626"/>
          <w:spacing w:val="0"/>
          <w:w w:val="76"/>
          <w:position w:val="1"/>
        </w:rPr>
        <w:t>Q</w:t>
      </w:r>
      <w:r>
        <w:rPr>
          <w:rFonts w:ascii="Times New Roman" w:hAnsi="Times New Roman" w:cs="Times New Roman" w:eastAsia="Times New Roman"/>
          <w:sz w:val="53"/>
          <w:szCs w:val="5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0" w:right="0"/>
          <w:cols w:num="2" w:equalWidth="0">
            <w:col w:w="3098" w:space="632"/>
            <w:col w:w="9370"/>
          </w:cols>
        </w:sectPr>
      </w:pPr>
      <w:rPr/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/>
        <w:pict>
          <v:shape style="position:absolute;margin-left:0pt;margin-top:0pt;width:30.461538pt;height:22.84613pt;mso-position-horizontal-relative:page;mso-position-vertical-relative:page;z-index:-3199" type="#_x0000_t75">
            <v:imagedata r:id="rId220" o:title=""/>
          </v:shape>
        </w:pict>
      </w:r>
      <w:r>
        <w:rPr/>
        <w:pict>
          <v:group style="position:absolute;margin-left:47.92078pt;margin-top:51.74229pt;width:558.540736pt;height:784.607737pt;mso-position-horizontal-relative:page;mso-position-vertical-relative:page;z-index:-3196" coordorigin="958,1035" coordsize="11171,15692">
            <v:shape style="position:absolute;left:5656;top:10378;width:6473;height:4576" type="#_x0000_t75">
              <v:imagedata r:id="rId221" o:title=""/>
            </v:shape>
            <v:group style="position:absolute;left:983;top:1080;width:11107;height:2" coordorigin="983,1080" coordsize="11107,2">
              <v:shape style="position:absolute;left:983;top:1080;width:11107;height:2" coordorigin="983,1080" coordsize="11107,0" path="m983,1080l12089,1080e" filled="f" stroked="t" strokeweight="2.421989pt" strokecolor="#AF3877">
                <v:path arrowok="t"/>
              </v:shape>
            </v:group>
            <v:group style="position:absolute;left:1021;top:1059;width:2;height:15644" coordorigin="1021,1059" coordsize="2,15644">
              <v:shape style="position:absolute;left:1021;top:1059;width:2;height:15644" coordorigin="1021,1059" coordsize="0,15644" path="m1021,16703l1021,1059e" filled="f" stroked="t" strokeweight="2.421989pt" strokecolor="#AF3877">
                <v:path arrowok="t"/>
              </v:shape>
            </v:group>
            <v:group style="position:absolute;left:12065;top:1059;width:2;height:9352" coordorigin="12065,1059" coordsize="2,9352">
              <v:shape style="position:absolute;left:12065;top:1059;width:2;height:9352" coordorigin="12065,1059" coordsize="0,9352" path="m12065,10411l12065,1059e" filled="f" stroked="t" strokeweight="2.421989pt" strokecolor="#AF3877">
                <v:path arrowok="t"/>
              </v:shape>
            </v:group>
            <v:group style="position:absolute;left:996;top:14886;width:6505;height:2" coordorigin="996,14886" coordsize="6505,2">
              <v:shape style="position:absolute;left:996;top:14886;width:6505;height:2" coordorigin="996,14886" coordsize="6505,0" path="m996,14886l7501,14886e" filled="f" stroked="t" strokeweight="1.729992pt" strokecolor="#CCACA3">
                <v:path arrowok="t"/>
              </v:shape>
            </v:group>
            <v:group style="position:absolute;left:12065;top:14924;width:2;height:1779" coordorigin="12065,14924" coordsize="2,1779">
              <v:shape style="position:absolute;left:12065;top:14924;width:2;height:1779" coordorigin="12065,14924" coordsize="0,1779" path="m12065,16703l12065,14924e" filled="f" stroked="t" strokeweight="2.421989pt" strokecolor="#AF3877">
                <v:path arrowok="t"/>
              </v:shape>
            </v:group>
            <v:group style="position:absolute;left:996;top:16679;width:11093;height:2" coordorigin="996,16679" coordsize="11093,2">
              <v:shape style="position:absolute;left:996;top:16679;width:11093;height:2" coordorigin="996,16679" coordsize="11093,0" path="m996,16679l12089,16679e" filled="f" stroked="t" strokeweight="2.421989pt" strokecolor="#AF3877">
                <v:path arrowok="t"/>
              </v:shape>
            </v:group>
            <v:group style="position:absolute;left:2665;top:13515;width:744;height:86" coordorigin="2665,13515" coordsize="744,86">
              <v:shape style="position:absolute;left:2665;top:13515;width:744;height:86" coordorigin="2665,13515" coordsize="744,86" path="m2665,13515l3409,13515,3409,13601,2665,13601,2665,13515xe" filled="t" fillcolor="#333D5B" stroked="f">
                <v:path arrowok="t"/>
                <v:fill/>
              </v:shape>
            </v:group>
            <v:group style="position:absolute;left:2663;top:13601;width:1547;height:323" coordorigin="2663,13601" coordsize="1547,323">
              <v:shape style="position:absolute;left:2663;top:13601;width:1547;height:323" coordorigin="2663,13601" coordsize="1547,323" path="m2663,13601l4210,13601,4210,13925,2663,13925,2663,13601e" filled="t" fillcolor="#333D5B" stroked="f">
                <v:path arrowok="t"/>
                <v:fill/>
              </v:shape>
            </v:group>
            <v:group style="position:absolute;left:2228;top:14501;width:693;height:191" coordorigin="2228,14501" coordsize="693,191">
              <v:shape style="position:absolute;left:2228;top:14501;width:693;height:191" coordorigin="2228,14501" coordsize="693,191" path="m2228,14501l2921,14501,2921,14692,2228,14692,2228,14501e" filled="t" fillcolor="#333D5B" stroked="f">
                <v:path arrowok="t"/>
                <v:fill/>
              </v:shape>
            </v:group>
            <v:group style="position:absolute;left:2478;top:14266;width:237;height:191" coordorigin="2478,14266" coordsize="237,191">
              <v:shape style="position:absolute;left:2478;top:14266;width:237;height:191" coordorigin="2478,14266" coordsize="237,191" path="m2478,14266l2715,14266,2715,14457,2478,14457,2478,14266e" filled="t" fillcolor="#333D5B" stroked="f">
                <v:path arrowok="t"/>
                <v:fill/>
              </v:shape>
            </v:group>
            <v:group style="position:absolute;left:2889;top:14266;width:1412;height:191" coordorigin="2889,14266" coordsize="1412,191">
              <v:shape style="position:absolute;left:2889;top:14266;width:1412;height:191" coordorigin="2889,14266" coordsize="1412,191" path="m2889,14266l4300,14266,4300,14457,2889,14457,2889,14266e" filled="t" fillcolor="#333D5B" stroked="f">
                <v:path arrowok="t"/>
                <v:fill/>
              </v:shape>
            </v:group>
            <v:group style="position:absolute;left:2927;top:14394;width:1331;height:286" coordorigin="2927,14394" coordsize="1331,286">
              <v:shape style="position:absolute;left:2927;top:14394;width:1331;height:286" coordorigin="2927,14394" coordsize="1331,286" path="m2927,14394l4258,14394,4258,14681,2927,14681,2927,14394e" filled="t" fillcolor="#333D5B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9.063868pt;margin-top:28.553495pt;width:602.729255pt;height:42.915878pt;mso-position-horizontal-relative:page;mso-position-vertical-relative:page;z-index:-3194" coordorigin="581,571" coordsize="12055,858">
            <v:group style="position:absolute;left:602;top:609;width:12013;height:2" coordorigin="602,609" coordsize="12013,2">
              <v:shape style="position:absolute;left:602;top:609;width:12013;height:2" coordorigin="602,609" coordsize="12013,0" path="m602,609l12615,609e" filled="f" stroked="t" strokeweight="2.075991pt" strokecolor="#67ACD8">
                <v:path arrowok="t"/>
              </v:shape>
            </v:group>
            <v:group style="position:absolute;left:619;top:588;width:2;height:824" coordorigin="619,588" coordsize="2,824">
              <v:shape style="position:absolute;left:619;top:588;width:2;height:824" coordorigin="619,588" coordsize="0,824" path="m619,1412l619,588e" filled="f" stroked="t" strokeweight="1.729992pt" strokecolor="#A0CCE8">
                <v:path arrowok="t"/>
              </v:shape>
            </v:group>
            <w10:wrap type="none"/>
          </v:group>
        </w:pict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0" w:after="0" w:line="240" w:lineRule="auto"/>
        <w:ind w:left="990" w:right="-20"/>
        <w:jc w:val="left"/>
        <w:rPr>
          <w:rFonts w:ascii="Arial" w:hAnsi="Arial" w:cs="Arial" w:eastAsia="Arial"/>
          <w:sz w:val="23"/>
          <w:szCs w:val="23"/>
        </w:rPr>
      </w:pPr>
      <w:rPr/>
      <w:hyperlink r:id="rId222">
        <w:r>
          <w:rPr>
            <w:rFonts w:ascii="Arial" w:hAnsi="Arial" w:cs="Arial" w:eastAsia="Arial"/>
            <w:sz w:val="23"/>
            <w:szCs w:val="23"/>
            <w:color w:val="5B79AF"/>
            <w:spacing w:val="0"/>
            <w:w w:val="103"/>
          </w:rPr>
          <w:t>www.cambscommunityservices.nhs.uk/Bedfordshire/baby-friendly</w:t>
        </w:r>
        <w:r>
          <w:rPr>
            <w:rFonts w:ascii="Arial" w:hAnsi="Arial" w:cs="Arial" w:eastAsia="Arial"/>
            <w:sz w:val="23"/>
            <w:szCs w:val="23"/>
            <w:color w:val="000000"/>
            <w:spacing w:val="0"/>
            <w:w w:val="100"/>
          </w:rPr>
        </w:r>
      </w:hyperlink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54"/>
        <w:jc w:val="left"/>
        <w:tabs>
          <w:tab w:pos="12480" w:val="left"/>
          <w:tab w:pos="12740" w:val="left"/>
        </w:tabs>
        <w:rPr>
          <w:rFonts w:ascii="Times New Roman" w:hAnsi="Times New Roman" w:cs="Times New Roman" w:eastAsia="Times New Roman"/>
          <w:sz w:val="43"/>
          <w:szCs w:val="43"/>
        </w:rPr>
      </w:pPr>
      <w:rPr/>
      <w:r>
        <w:rPr/>
        <w:pict>
          <v:group style="position:absolute;margin-left:0pt;margin-top:-1.238527pt;width:21.823685pt;height:27.967286pt;mso-position-horizontal-relative:page;mso-position-vertical-relative:paragraph;z-index:-3193" coordorigin="0,-25" coordsize="436,559">
            <v:shape style="position:absolute;left:0;top:-25;width:436;height:559" coordorigin="0,-25" coordsize="436,559" path="m0,535l0,-25,436,-25,436,535,0,535e" filled="t" fillcolor="#EDE2E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634.71759pt;margin-top:-2.278077pt;width:19.565415pt;height:28.943117pt;mso-position-horizontal-relative:page;mso-position-vertical-relative:paragraph;z-index:-3192" coordorigin="12694,-46" coordsize="391,579">
            <v:shape style="position:absolute;left:12694;top:-46;width:391;height:579" coordorigin="12694,-46" coordsize="391,579" path="m12694,-46l13086,-46,13086,533,12694,533,12694,-46e" filled="t" fillcolor="#EDE2E2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41"/>
          <w:szCs w:val="41"/>
          <w:color w:val="B3B3B1"/>
          <w:spacing w:val="0"/>
          <w:w w:val="329"/>
        </w:rPr>
        <w:t>-</w:t>
      </w:r>
      <w:r>
        <w:rPr>
          <w:rFonts w:ascii="Arial" w:hAnsi="Arial" w:cs="Arial" w:eastAsia="Arial"/>
          <w:sz w:val="41"/>
          <w:szCs w:val="41"/>
          <w:color w:val="B3B3B1"/>
          <w:spacing w:val="-268"/>
          <w:w w:val="329"/>
        </w:rPr>
        <w:t> </w:t>
      </w:r>
      <w:r>
        <w:rPr>
          <w:rFonts w:ascii="Arial" w:hAnsi="Arial" w:cs="Arial" w:eastAsia="Arial"/>
          <w:sz w:val="41"/>
          <w:szCs w:val="41"/>
          <w:color w:val="262626"/>
          <w:spacing w:val="0"/>
          <w:w w:val="35"/>
        </w:rPr>
        <w:t>I</w:t>
      </w:r>
      <w:r>
        <w:rPr>
          <w:rFonts w:ascii="Arial" w:hAnsi="Arial" w:cs="Arial" w:eastAsia="Arial"/>
          <w:sz w:val="41"/>
          <w:szCs w:val="41"/>
          <w:color w:val="262626"/>
          <w:spacing w:val="0"/>
          <w:w w:val="100"/>
        </w:rPr>
        <w:tab/>
      </w:r>
      <w:r>
        <w:rPr>
          <w:rFonts w:ascii="Arial" w:hAnsi="Arial" w:cs="Arial" w:eastAsia="Arial"/>
          <w:sz w:val="41"/>
          <w:szCs w:val="41"/>
          <w:color w:val="262626"/>
          <w:spacing w:val="0"/>
          <w:w w:val="100"/>
        </w:rPr>
      </w:r>
      <w:r>
        <w:rPr>
          <w:rFonts w:ascii="Times New Roman" w:hAnsi="Times New Roman" w:cs="Times New Roman" w:eastAsia="Times New Roman"/>
          <w:sz w:val="43"/>
          <w:szCs w:val="43"/>
          <w:color w:val="262626"/>
          <w:spacing w:val="0"/>
          <w:w w:val="18"/>
        </w:rPr>
        <w:t>1</w:t>
      </w:r>
      <w:r>
        <w:rPr>
          <w:rFonts w:ascii="Times New Roman" w:hAnsi="Times New Roman" w:cs="Times New Roman" w:eastAsia="Times New Roman"/>
          <w:sz w:val="43"/>
          <w:szCs w:val="43"/>
          <w:color w:val="26262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43"/>
          <w:szCs w:val="43"/>
          <w:color w:val="262626"/>
          <w:spacing w:val="0"/>
          <w:w w:val="100"/>
        </w:rPr>
      </w:r>
      <w:r>
        <w:rPr>
          <w:rFonts w:ascii="Times New Roman" w:hAnsi="Times New Roman" w:cs="Times New Roman" w:eastAsia="Times New Roman"/>
          <w:sz w:val="43"/>
          <w:szCs w:val="43"/>
          <w:color w:val="F9F9F9"/>
          <w:spacing w:val="0"/>
          <w:w w:val="343"/>
        </w:rPr>
        <w:t>-</w:t>
      </w:r>
      <w:r>
        <w:rPr>
          <w:rFonts w:ascii="Times New Roman" w:hAnsi="Times New Roman" w:cs="Times New Roman" w:eastAsia="Times New Roman"/>
          <w:sz w:val="43"/>
          <w:szCs w:val="43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3100" w:h="18020"/>
          <w:pgMar w:top="140" w:bottom="520" w:left="0" w:right="0"/>
        </w:sectPr>
      </w:pPr>
      <w:rPr/>
    </w:p>
    <w:p>
      <w:pPr>
        <w:spacing w:before="42" w:after="0" w:line="541" w:lineRule="exact"/>
        <w:ind w:left="12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/>
        <w:pict>
          <v:group style="position:absolute;margin-left:7.8789pt;margin-top:28.254311pt;width:616.192028pt;height:124.3537pt;mso-position-horizontal-relative:page;mso-position-vertical-relative:page;z-index:-3190" coordorigin="158,565" coordsize="12324,2487">
            <v:shape style="position:absolute;left:420;top:590;width:354;height:2462" type="#_x0000_t75">
              <v:imagedata r:id="rId225" o:title=""/>
            </v:shape>
            <v:group style="position:absolute;left:956;top:1041;width:11043;height:1797" coordorigin="956,1041" coordsize="11043,1797">
              <v:shape style="position:absolute;left:956;top:1041;width:11043;height:1797" coordorigin="956,1041" coordsize="11043,1797" path="m956,2838l12000,2838,12000,1041,956,1041,956,2838xe" filled="f" stroked="t" strokeweight="2pt" strokecolor="#FFC425">
                <v:path arrowok="t"/>
              </v:shape>
              <v:shape style="position:absolute;left:491;top:583;width:11991;height:2448" type="#_x0000_t75">
                <v:imagedata r:id="rId226" o:title=""/>
              </v:shape>
              <v:shape style="position:absolute;left:9240;top:1023;width:2904;height:1410" type="#_x0000_t75">
                <v:imagedata r:id="rId227" o:title=""/>
              </v:shape>
            </v:group>
            <v:group style="position:absolute;left:170;top:578;width:300;height:25" coordorigin="170,578" coordsize="300,25">
              <v:shape style="position:absolute;left:170;top:578;width:300;height:25" coordorigin="170,578" coordsize="300,25" path="m170,603l470,603,470,578,170,578,170,603xe" filled="t" fillcolor="#FFFFFF" stroked="f">
                <v:path arrowok="t"/>
                <v:fill/>
              </v:shape>
            </v:group>
            <v:group style="position:absolute;left:170;top:588;width:300;height:5" coordorigin="170,588" coordsize="300,5">
              <v:shape style="position:absolute;left:170;top:588;width:300;height:5" coordorigin="170,588" coordsize="300,5" path="m170,593l470,593,470,588,170,588,170,593x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630.779907pt;margin-top:29.504311pt;width:15pt;height:.1pt;mso-position-horizontal-relative:page;mso-position-vertical-relative:page;z-index:-3183" coordorigin="12616,590" coordsize="300,2">
            <v:shape style="position:absolute;left:12616;top:590;width:300;height:2" coordorigin="12616,590" coordsize="300,0" path="m12616,590l12916,59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29.503901pt;margin-top:8.504311pt;width:.1pt;height:15pt;mso-position-horizontal-relative:page;mso-position-vertical-relative:page;z-index:-3182" coordorigin="590,170" coordsize="2,300">
            <v:shape style="position:absolute;left:590;top:170;width:2;height:300" coordorigin="590,170" coordsize="0,300" path="m590,470l590,17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24.779907pt;margin-top:8.504311pt;width:.1pt;height:15pt;mso-position-horizontal-relative:page;mso-position-vertical-relative:page;z-index:-3181" coordorigin="12496,170" coordsize="2,300">
            <v:shape style="position:absolute;left:12496;top:170;width:2;height:300" coordorigin="12496,170" coordsize="0,300" path="m12496,470l12496,17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0pt;margin-top:21.00041pt;width:18pt;height:.1pt;mso-position-horizontal-relative:page;mso-position-vertical-relative:page;z-index:-3180" coordorigin="0,420" coordsize="360,2">
            <v:shape style="position:absolute;left:0;top:420;width:360;height:2" coordorigin="0,420" coordsize="360,0" path="m360,420l0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21.00041pt;width:18pt;height:.1pt;mso-position-horizontal-relative:page;mso-position-vertical-relative:page;z-index:-3179" coordorigin="12726,420" coordsize="360,2">
            <v:shape style="position:absolute;left:12726;top:420;width:360;height:2" coordorigin="12726,420" coordsize="360,0" path="m12726,420l13086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21pt;margin-top:.00041pt;width:.1pt;height:18pt;mso-position-horizontal-relative:page;mso-position-vertical-relative:page;z-index:-3178" coordorigin="420,0" coordsize="2,360">
            <v:shape style="position:absolute;left:420;top:0;width:2;height:360" coordorigin="420,0" coordsize="0,360" path="m420,360l420,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3.28302pt;margin-top:.00041pt;width:.1pt;height:18pt;mso-position-horizontal-relative:page;mso-position-vertical-relative:page;z-index:-3177" coordorigin="12666,0" coordsize="2,360">
            <v:shape style="position:absolute;left:12666;top:0;width:2;height:360" coordorigin="12666,0" coordsize="0,360" path="m12666,360l12666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8"/>
          <w:szCs w:val="48"/>
          <w:color w:val="2C3A8D"/>
          <w:spacing w:val="0"/>
          <w:w w:val="100"/>
          <w:b/>
          <w:bCs/>
          <w:position w:val="-2"/>
        </w:rPr>
        <w:t>Obesity</w:t>
      </w:r>
      <w:r>
        <w:rPr>
          <w:rFonts w:ascii="Arial" w:hAnsi="Arial" w:cs="Arial" w:eastAsia="Arial"/>
          <w:sz w:val="48"/>
          <w:szCs w:val="48"/>
          <w:color w:val="2C3A8D"/>
          <w:spacing w:val="-18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2C3A8D"/>
          <w:spacing w:val="0"/>
          <w:w w:val="100"/>
          <w:b/>
          <w:bCs/>
          <w:position w:val="-2"/>
        </w:rPr>
        <w:t>and</w:t>
      </w:r>
      <w:r>
        <w:rPr>
          <w:rFonts w:ascii="Arial" w:hAnsi="Arial" w:cs="Arial" w:eastAsia="Arial"/>
          <w:sz w:val="48"/>
          <w:szCs w:val="48"/>
          <w:color w:val="2C3A8D"/>
          <w:spacing w:val="-9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2C3A8D"/>
          <w:spacing w:val="0"/>
          <w:w w:val="100"/>
          <w:b/>
          <w:bCs/>
          <w:position w:val="-2"/>
        </w:rPr>
        <w:t>Risk</w:t>
      </w:r>
      <w:r>
        <w:rPr>
          <w:rFonts w:ascii="Arial" w:hAnsi="Arial" w:cs="Arial" w:eastAsia="Arial"/>
          <w:sz w:val="48"/>
          <w:szCs w:val="48"/>
          <w:color w:val="2C3A8D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2C3A8D"/>
          <w:spacing w:val="0"/>
          <w:w w:val="100"/>
          <w:b/>
          <w:bCs/>
          <w:position w:val="-2"/>
        </w:rPr>
        <w:t>in</w:t>
      </w:r>
      <w:r>
        <w:rPr>
          <w:rFonts w:ascii="Arial" w:hAnsi="Arial" w:cs="Arial" w:eastAsia="Arial"/>
          <w:sz w:val="48"/>
          <w:szCs w:val="48"/>
          <w:color w:val="2C3A8D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2C3A8D"/>
          <w:spacing w:val="0"/>
          <w:w w:val="100"/>
          <w:b/>
          <w:bCs/>
          <w:position w:val="-2"/>
        </w:rPr>
        <w:t>Pregnancy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50" w:lineRule="auto"/>
        <w:ind w:left="1270" w:right="1355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Across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Bedfordshire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Milton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Keynes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MoreLife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offer</w:t>
      </w:r>
      <w:r>
        <w:rPr>
          <w:rFonts w:ascii="Arial" w:hAnsi="Arial" w:cs="Arial" w:eastAsia="Arial"/>
          <w:sz w:val="24"/>
          <w:szCs w:val="24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advice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information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Maternity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Postnatal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programme,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via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two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different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wellbeing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programmes: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70" w:right="-2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MUMS2B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programme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women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during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pregnancy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50" w:lineRule="auto"/>
        <w:ind w:left="1630" w:right="1509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flexible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prenatal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programme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focuses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balanced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behaviours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prevention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gestational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diabetes.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Our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friendly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team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make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balanced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choices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around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food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exercise.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70" w:right="-2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4MUMS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programme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women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24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months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after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giving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birth.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63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focus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programme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postnatal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weight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loss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offers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1:1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group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63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shape style="position:absolute;margin-left:509.320496pt;margin-top:6.182092pt;width:85.039374pt;height:85.039374pt;mso-position-horizontal-relative:page;mso-position-vertical-relative:paragraph;z-index:-3187" type="#_x0000_t75">
            <v:imagedata r:id="rId228" o:title=""/>
          </v:shape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Partners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welcome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join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sessions.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270" w:right="3764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programmes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provide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psychologically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informed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approach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focus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importance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living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lifestyles.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7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-27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more,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visit: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hyperlink r:id="rId229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</w:hyperlink>
      <w:r>
        <w:rPr>
          <w:rFonts w:ascii="Arial" w:hAnsi="Arial" w:cs="Arial" w:eastAsia="Arial"/>
          <w:sz w:val="24"/>
          <w:szCs w:val="24"/>
          <w:color w:val="4F73AD"/>
          <w:spacing w:val="0"/>
          <w:w w:val="100"/>
        </w:rPr>
        <w:t>.more-life.co.uk/Bedford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44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/>
        <w:pict>
          <v:group style="position:absolute;margin-left:63.139pt;margin-top:-9.959688pt;width:533.675pt;height:.1pt;mso-position-horizontal-relative:page;mso-position-vertical-relative:paragraph;z-index:-3188" coordorigin="1263,-199" coordsize="10674,2">
            <v:shape style="position:absolute;left:1263;top:-199;width:10674;height:2" coordorigin="1263,-199" coordsize="10674,0" path="m1263,-199l11936,-199e" filled="f" stroked="t" strokeweight="1pt" strokecolor="#2D533E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48"/>
          <w:szCs w:val="48"/>
          <w:color w:val="4690B7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Baby</w: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Check</w:t>
      </w:r>
      <w:r>
        <w:rPr>
          <w:rFonts w:ascii="Arial" w:hAnsi="Arial" w:cs="Arial" w:eastAsia="Arial"/>
          <w:sz w:val="48"/>
          <w:szCs w:val="48"/>
          <w:color w:val="4690B7"/>
          <w:spacing w:val="-18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App</w:t>
      </w:r>
      <w:r>
        <w:rPr>
          <w:rFonts w:ascii="Arial" w:hAnsi="Arial" w:cs="Arial" w:eastAsia="Arial"/>
          <w:sz w:val="48"/>
          <w:szCs w:val="48"/>
          <w:color w:val="4690B7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-</w: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48"/>
          <w:szCs w:val="48"/>
          <w:color w:val="4690B7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Lullaby</w:t>
      </w:r>
      <w:r>
        <w:rPr>
          <w:rFonts w:ascii="Arial" w:hAnsi="Arial" w:cs="Arial" w:eastAsia="Arial"/>
          <w:sz w:val="48"/>
          <w:szCs w:val="48"/>
          <w:color w:val="4690B7"/>
          <w:spacing w:val="-17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4690B7"/>
          <w:spacing w:val="-27"/>
          <w:w w:val="100"/>
          <w:b/>
          <w:bCs/>
        </w:rPr>
        <w:t>T</w: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rust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3888" w:right="2787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7.831116pt;margin-top:2.518646pt;width:88.982673pt;height:85.039374pt;mso-position-horizontal-relative:page;mso-position-vertical-relative:paragraph;z-index:-3191" type="#_x0000_t202" filled="f" stroked="f">
            <v:textbox inset="0,0,0,0">
              <w:txbxContent>
                <w:p>
                  <w:pPr>
                    <w:spacing w:before="2" w:after="0" w:line="100" w:lineRule="exact"/>
                    <w:jc w:val="left"/>
                    <w:rPr>
                      <w:sz w:val="10"/>
                      <w:szCs w:val="10"/>
                    </w:rPr>
                  </w:pPr>
                  <w:rPr/>
                  <w:r>
                    <w:rPr>
                      <w:sz w:val="10"/>
                      <w:szCs w:val="1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40" w:lineRule="auto"/>
                    <w:ind w:right="-20"/>
                    <w:jc w:val="left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Pr/>
                  <w:r>
                    <w:rPr>
                      <w:rFonts w:ascii="Arial" w:hAnsi="Arial" w:cs="Arial" w:eastAsia="Arial"/>
                      <w:sz w:val="24"/>
                      <w:szCs w:val="24"/>
                      <w:color w:val="58595B"/>
                      <w:spacing w:val="0"/>
                      <w:w w:val="100"/>
                    </w:rPr>
                    <w:t>e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shape style="position:absolute;margin-left:63.519684pt;margin-top:2.518873pt;width:123.103125pt;height:123.102898pt;mso-position-horizontal-relative:page;mso-position-vertical-relative:paragraph;z-index:-3189" type="#_x0000_t75">
            <v:imagedata r:id="rId230" o:title=""/>
          </v:shape>
        </w:pict>
      </w:r>
      <w:r>
        <w:rPr/>
        <w:pict>
          <v:shape style="position:absolute;margin-left:511.774414pt;margin-top:2.518646pt;width:85.039374pt;height:85.039374pt;mso-position-horizontal-relative:page;mso-position-vertical-relative:paragraph;z-index:-3186" type="#_x0000_t75">
            <v:imagedata r:id="rId231" o:title=""/>
          </v:shape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Lullaby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rust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Check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app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features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19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simple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checks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showing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signs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illness.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Each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check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tests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different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symptom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completed,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score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calculated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that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tells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carers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how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ill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provide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useful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guidanc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during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pregnancy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parents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children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0" w:lineRule="auto"/>
        <w:ind w:left="3888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age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two.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4" w:after="0" w:line="240" w:lineRule="auto"/>
        <w:ind w:left="3888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isit: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hyperlink r:id="rId232"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205E9E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.lullabytrust.org.uk/safer-sleep-advice/baby-check-app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9" w:lineRule="auto"/>
        <w:ind w:left="1244" w:right="1185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65.503998pt;margin-top:-16.22917pt;width:533.675pt;height:.1pt;mso-position-horizontal-relative:page;mso-position-vertical-relative:paragraph;z-index:-3185" coordorigin="1310,-325" coordsize="10674,2">
            <v:shape style="position:absolute;left:1310;top:-325;width:10674;height:2" coordorigin="1310,-325" coordsize="10674,0" path="m1310,-325l11984,-325e" filled="f" stroked="t" strokeweight="1pt" strokecolor="#2D533E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Stop</w:t>
      </w:r>
      <w:r>
        <w:rPr>
          <w:rFonts w:ascii="Arial" w:hAnsi="Arial" w:cs="Arial" w:eastAsia="Arial"/>
          <w:sz w:val="48"/>
          <w:szCs w:val="48"/>
          <w:color w:val="4690B7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Smoking</w:t>
      </w:r>
      <w:r>
        <w:rPr>
          <w:rFonts w:ascii="Arial" w:hAnsi="Arial" w:cs="Arial" w:eastAsia="Arial"/>
          <w:sz w:val="48"/>
          <w:szCs w:val="48"/>
          <w:color w:val="4690B7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with</w:t>
      </w:r>
      <w:r>
        <w:rPr>
          <w:rFonts w:ascii="Arial" w:hAnsi="Arial" w:cs="Arial" w:eastAsia="Arial"/>
          <w:sz w:val="48"/>
          <w:szCs w:val="48"/>
          <w:color w:val="4690B7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Smokefree</w: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Bedfordshire</w:t>
      </w:r>
      <w:r>
        <w:rPr>
          <w:rFonts w:ascii="Arial" w:hAnsi="Arial" w:cs="Arial" w:eastAsia="Arial"/>
          <w:sz w:val="48"/>
          <w:szCs w:val="48"/>
          <w:color w:val="4690B7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Carbon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monoxide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especially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risky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pregnant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women,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children.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found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cigarette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smoke,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including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breathing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'second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hand'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smoke.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Inhaling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carbon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monoxide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starves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body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oxygen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needed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baby's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growth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development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womb.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44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Stopping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smoking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during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pregnancy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brings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immediate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health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benefits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244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reduces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risk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of: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44" w:right="-20"/>
        <w:jc w:val="left"/>
        <w:tabs>
          <w:tab w:pos="1600" w:val="left"/>
        </w:tabs>
        <w:rPr>
          <w:rFonts w:ascii="Arial" w:hAnsi="Arial" w:cs="Arial" w:eastAsia="Arial"/>
          <w:sz w:val="24"/>
          <w:szCs w:val="24"/>
        </w:rPr>
      </w:pPr>
      <w:rPr/>
      <w:r>
        <w:rPr/>
        <w:pict>
          <v:shape style="position:absolute;margin-left:511.774414pt;margin-top:-4.828552pt;width:85.039374pt;height:85.039374pt;mso-position-horizontal-relative:page;mso-position-vertical-relative:paragraph;z-index:-3184" type="#_x0000_t75">
            <v:imagedata r:id="rId233" o:title=""/>
          </v:shape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complications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during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pregnanc</w:t>
      </w:r>
      <w:r>
        <w:rPr>
          <w:rFonts w:ascii="Arial" w:hAnsi="Arial" w:cs="Arial" w:eastAsia="Arial"/>
          <w:sz w:val="24"/>
          <w:szCs w:val="24"/>
          <w:color w:val="58595B"/>
          <w:spacing w:val="-17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labour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birth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244" w:right="-20"/>
        <w:jc w:val="left"/>
        <w:tabs>
          <w:tab w:pos="160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stillbirth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244" w:right="-20"/>
        <w:jc w:val="left"/>
        <w:tabs>
          <w:tab w:pos="160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premature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birth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babies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born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underweight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244" w:right="-20"/>
        <w:jc w:val="left"/>
        <w:tabs>
          <w:tab w:pos="160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SIDS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44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-22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ou’re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up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three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times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likely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succeed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expert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advice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44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Find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out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more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self-refer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via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hyperlink r:id="rId234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.thestopsmokingservice.co.uk/smoking-and-pregnanc</w:t>
        </w:r>
        <w:r>
          <w:rPr>
            <w:rFonts w:ascii="Arial" w:hAnsi="Arial" w:cs="Arial" w:eastAsia="Arial"/>
            <w:sz w:val="24"/>
            <w:szCs w:val="24"/>
            <w:color w:val="4F73AD"/>
            <w:spacing w:val="-18"/>
            <w:w w:val="100"/>
          </w:rPr>
          <w:t>y</w:t>
        </w:r>
      </w:hyperlink>
      <w:r>
        <w:rPr>
          <w:rFonts w:ascii="Arial" w:hAnsi="Arial" w:cs="Arial" w:eastAsia="Arial"/>
          <w:sz w:val="24"/>
          <w:szCs w:val="24"/>
          <w:color w:val="4F73AD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4F73AD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call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70" w:lineRule="exact"/>
        <w:ind w:left="1244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0800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013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0553.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45" w:lineRule="exact"/>
        <w:ind w:right="1547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Page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0B8"/>
          <w:spacing w:val="0"/>
          <w:w w:val="100"/>
        </w:rPr>
        <w:t>31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right"/>
        <w:spacing w:after="0"/>
        <w:sectPr>
          <w:pgMar w:header="0" w:footer="393" w:top="1520" w:bottom="580" w:left="0" w:right="0"/>
          <w:headerReference w:type="default" r:id="rId223"/>
          <w:footerReference w:type="default" r:id="rId224"/>
          <w:pgSz w:w="13100" w:h="18020"/>
        </w:sectPr>
      </w:pPr>
      <w:rPr/>
    </w:p>
    <w:p>
      <w:pPr>
        <w:spacing w:before="32" w:after="0" w:line="240" w:lineRule="auto"/>
        <w:ind w:left="127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</w:rPr>
        <w:t>Help</w:t>
      </w:r>
      <w:r>
        <w:rPr>
          <w:rFonts w:ascii="Arial" w:hAnsi="Arial" w:cs="Arial" w:eastAsia="Arial"/>
          <w:sz w:val="48"/>
          <w:szCs w:val="48"/>
          <w:color w:val="58595B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48"/>
          <w:szCs w:val="48"/>
          <w:color w:val="58595B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58595B"/>
          <w:spacing w:val="0"/>
          <w:w w:val="100"/>
          <w:b/>
          <w:bCs/>
        </w:rPr>
        <w:t>Support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270" w:right="4271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If</w:t>
      </w:r>
      <w:r>
        <w:rPr>
          <w:rFonts w:ascii="Arial" w:hAnsi="Arial" w:cs="Arial" w:eastAsia="Arial"/>
          <w:sz w:val="28"/>
          <w:szCs w:val="28"/>
          <w:color w:val="338DC6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you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have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any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questions,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please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contact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the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Bedfordshire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Health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-5"/>
          <w:w w:val="100"/>
        </w:rPr>
        <w:t>V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isiting</w:t>
      </w:r>
      <w:r>
        <w:rPr>
          <w:rFonts w:ascii="Arial" w:hAnsi="Arial" w:cs="Arial" w:eastAsia="Arial"/>
          <w:sz w:val="28"/>
          <w:szCs w:val="28"/>
          <w:color w:val="338DC6"/>
          <w:spacing w:val="-7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-31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eam</w:t>
      </w:r>
      <w:r>
        <w:rPr>
          <w:rFonts w:ascii="Arial" w:hAnsi="Arial" w:cs="Arial" w:eastAsia="Arial"/>
          <w:sz w:val="28"/>
          <w:szCs w:val="28"/>
          <w:color w:val="338DC6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via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the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  <w:b/>
          <w:bCs/>
        </w:rPr>
        <w:t>Health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  <w:b/>
          <w:bCs/>
        </w:rPr>
        <w:t>HUB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  <w:b/>
          <w:bCs/>
        </w:rPr>
        <w:t>on</w:t>
      </w:r>
      <w:r>
        <w:rPr>
          <w:rFonts w:ascii="Arial" w:hAnsi="Arial" w:cs="Arial" w:eastAsia="Arial"/>
          <w:sz w:val="28"/>
          <w:szCs w:val="28"/>
          <w:color w:val="338DC6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  <w:b/>
          <w:bCs/>
        </w:rPr>
        <w:t>0300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  <w:b/>
          <w:bCs/>
        </w:rPr>
        <w:t>555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  <w:b/>
          <w:bCs/>
        </w:rPr>
        <w:t>0606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  <w:b/>
          <w:bCs/>
        </w:rPr>
        <w:t>or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  <w:b/>
          <w:bCs/>
        </w:rPr>
        <w:t>email:</w:t>
      </w:r>
      <w:r>
        <w:rPr>
          <w:rFonts w:ascii="Arial" w:hAnsi="Arial" w:cs="Arial" w:eastAsia="Arial"/>
          <w:sz w:val="28"/>
          <w:szCs w:val="28"/>
          <w:color w:val="338DC6"/>
          <w:spacing w:val="0"/>
          <w:w w:val="100"/>
          <w:b/>
          <w:bCs/>
        </w:rPr>
        <w:t> </w:t>
      </w:r>
      <w:hyperlink r:id="rId237">
        <w:r>
          <w:rPr>
            <w:rFonts w:ascii="Arial" w:hAnsi="Arial" w:cs="Arial" w:eastAsia="Arial"/>
            <w:sz w:val="28"/>
            <w:szCs w:val="28"/>
            <w:color w:val="4F73AD"/>
            <w:spacing w:val="0"/>
            <w:w w:val="100"/>
            <w:b/>
            <w:bCs/>
          </w:rPr>
          <w:t>ccs.bedsandlutonchildrenshealthhub@nhs.net</w:t>
        </w:r>
        <w:r>
          <w:rPr>
            <w:rFonts w:ascii="Arial" w:hAnsi="Arial" w:cs="Arial" w:eastAsia="Arial"/>
            <w:sz w:val="28"/>
            <w:szCs w:val="28"/>
            <w:color w:val="000000"/>
            <w:spacing w:val="0"/>
            <w:w w:val="100"/>
          </w:rPr>
        </w:r>
      </w:hyperlink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85.355988" w:type="dxa"/>
      </w:tblPr>
      <w:tblGrid/>
      <w:tr>
        <w:trPr>
          <w:trHeight w:val="443" w:hRule="exact"/>
        </w:trPr>
        <w:tc>
          <w:tcPr>
            <w:tcW w:w="9225" w:type="dxa"/>
            <w:gridSpan w:val="2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4" w:after="0" w:line="240" w:lineRule="auto"/>
              <w:ind w:left="180" w:right="-20"/>
              <w:jc w:val="left"/>
              <w:rPr>
                <w:rFonts w:ascii="Arial" w:hAnsi="Arial" w:cs="Arial" w:eastAsia="Arial"/>
                <w:sz w:val="28"/>
                <w:szCs w:val="28"/>
              </w:rPr>
            </w:pPr>
            <w:rPr/>
            <w:r>
              <w:rPr>
                <w:rFonts w:ascii="Arial" w:hAnsi="Arial" w:cs="Arial" w:eastAsia="Arial"/>
                <w:sz w:val="28"/>
                <w:szCs w:val="28"/>
                <w:color w:val="58595B"/>
                <w:spacing w:val="0"/>
                <w:w w:val="100"/>
                <w:b/>
                <w:bCs/>
              </w:rPr>
              <w:t>Local</w:t>
            </w:r>
            <w:r>
              <w:rPr>
                <w:rFonts w:ascii="Arial" w:hAnsi="Arial" w:cs="Arial" w:eastAsia="Arial"/>
                <w:sz w:val="28"/>
                <w:szCs w:val="28"/>
                <w:color w:val="58595B"/>
                <w:spacing w:val="0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28"/>
                <w:szCs w:val="28"/>
                <w:color w:val="58595B"/>
                <w:spacing w:val="0"/>
                <w:w w:val="100"/>
                <w:b/>
                <w:bCs/>
              </w:rPr>
              <w:t>Offer</w:t>
            </w:r>
            <w:r>
              <w:rPr>
                <w:rFonts w:ascii="Arial" w:hAnsi="Arial" w:cs="Arial" w:eastAsia="Arial"/>
                <w:sz w:val="28"/>
                <w:szCs w:val="28"/>
                <w:color w:val="58595B"/>
                <w:spacing w:val="-13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28"/>
                <w:szCs w:val="28"/>
                <w:color w:val="58595B"/>
                <w:spacing w:val="-5"/>
                <w:w w:val="100"/>
                <w:b/>
                <w:bCs/>
              </w:rPr>
              <w:t>W</w:t>
            </w:r>
            <w:r>
              <w:rPr>
                <w:rFonts w:ascii="Arial" w:hAnsi="Arial" w:cs="Arial" w:eastAsia="Arial"/>
                <w:sz w:val="28"/>
                <w:szCs w:val="28"/>
                <w:color w:val="58595B"/>
                <w:spacing w:val="0"/>
                <w:w w:val="100"/>
                <w:b/>
                <w:bCs/>
              </w:rPr>
              <w:t>ebsites</w:t>
            </w:r>
            <w:r>
              <w:rPr>
                <w:rFonts w:ascii="Arial" w:hAnsi="Arial" w:cs="Arial" w:eastAsia="Arial"/>
                <w:sz w:val="28"/>
                <w:szCs w:val="28"/>
                <w:color w:val="000000"/>
                <w:spacing w:val="0"/>
                <w:w w:val="100"/>
              </w:rPr>
            </w:r>
          </w:p>
        </w:tc>
      </w:tr>
      <w:tr>
        <w:trPr>
          <w:trHeight w:val="784" w:hRule="exact"/>
        </w:trPr>
        <w:tc>
          <w:tcPr>
            <w:tcW w:w="28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72" w:after="0" w:line="240" w:lineRule="auto"/>
              <w:ind w:left="180" w:right="-2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Pr/>
            <w:r>
              <w:rPr>
                <w:rFonts w:ascii="Arial" w:hAnsi="Arial" w:cs="Arial" w:eastAsia="Arial"/>
                <w:sz w:val="24"/>
                <w:szCs w:val="24"/>
                <w:color w:val="58595B"/>
                <w:spacing w:val="0"/>
                <w:w w:val="100"/>
              </w:rPr>
              <w:t>Beds</w:t>
            </w:r>
            <w:r>
              <w:rPr>
                <w:rFonts w:ascii="Arial" w:hAnsi="Arial" w:cs="Arial" w:eastAsia="Arial"/>
                <w:sz w:val="24"/>
                <w:szCs w:val="24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24"/>
                <w:szCs w:val="24"/>
                <w:color w:val="58595B"/>
                <w:spacing w:val="0"/>
                <w:w w:val="100"/>
              </w:rPr>
              <w:t>Borough</w:t>
            </w:r>
            <w:r>
              <w:rPr>
                <w:rFonts w:ascii="Arial" w:hAnsi="Arial" w:cs="Arial" w:eastAsia="Arial"/>
                <w:sz w:val="24"/>
                <w:szCs w:val="24"/>
                <w:color w:val="000000"/>
                <w:spacing w:val="0"/>
                <w:w w:val="100"/>
              </w:rPr>
            </w:r>
          </w:p>
        </w:tc>
        <w:tc>
          <w:tcPr>
            <w:tcW w:w="63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72" w:after="0" w:line="240" w:lineRule="auto"/>
              <w:ind w:left="482" w:right="-2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Pr/>
            <w:r>
              <w:rPr>
                <w:rFonts w:ascii="Arial" w:hAnsi="Arial" w:cs="Arial" w:eastAsia="Arial"/>
                <w:sz w:val="24"/>
                <w:szCs w:val="24"/>
                <w:color w:val="4F73AD"/>
                <w:spacing w:val="0"/>
                <w:w w:val="100"/>
              </w:rPr>
              <w:t>https://localoffe</w:t>
            </w:r>
            <w:r>
              <w:rPr>
                <w:rFonts w:ascii="Arial" w:hAnsi="Arial" w:cs="Arial" w:eastAsia="Arial"/>
                <w:sz w:val="24"/>
                <w:szCs w:val="24"/>
                <w:color w:val="4F73AD"/>
                <w:spacing w:val="-13"/>
                <w:w w:val="100"/>
              </w:rPr>
              <w:t>r</w:t>
            </w:r>
            <w:r>
              <w:rPr>
                <w:rFonts w:ascii="Arial" w:hAnsi="Arial" w:cs="Arial" w:eastAsia="Arial"/>
                <w:sz w:val="24"/>
                <w:szCs w:val="24"/>
                <w:color w:val="4F73AD"/>
                <w:spacing w:val="0"/>
                <w:w w:val="100"/>
              </w:rPr>
              <w:t>.bedford.go</w:t>
            </w:r>
            <w:r>
              <w:rPr>
                <w:rFonts w:ascii="Arial" w:hAnsi="Arial" w:cs="Arial" w:eastAsia="Arial"/>
                <w:sz w:val="24"/>
                <w:szCs w:val="24"/>
                <w:color w:val="4F73AD"/>
                <w:spacing w:val="-18"/>
                <w:w w:val="100"/>
              </w:rPr>
              <w:t>v</w:t>
            </w:r>
            <w:r>
              <w:rPr>
                <w:rFonts w:ascii="Arial" w:hAnsi="Arial" w:cs="Arial" w:eastAsia="Arial"/>
                <w:sz w:val="24"/>
                <w:szCs w:val="24"/>
                <w:color w:val="4F73AD"/>
                <w:spacing w:val="0"/>
                <w:w w:val="100"/>
              </w:rPr>
              <w:t>.uk/kb5/bedford/directory/</w:t>
            </w:r>
            <w:r>
              <w:rPr>
                <w:rFonts w:ascii="Arial" w:hAnsi="Arial" w:cs="Arial" w:eastAsia="Arial"/>
                <w:sz w:val="24"/>
                <w:szCs w:val="24"/>
                <w:color w:val="000000"/>
                <w:spacing w:val="0"/>
                <w:w w:val="100"/>
              </w:rPr>
            </w:r>
          </w:p>
          <w:p>
            <w:pPr>
              <w:spacing w:before="12" w:after="0" w:line="240" w:lineRule="auto"/>
              <w:ind w:left="482" w:right="-2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Pr/>
            <w:r>
              <w:rPr>
                <w:rFonts w:ascii="Arial" w:hAnsi="Arial" w:cs="Arial" w:eastAsia="Arial"/>
                <w:sz w:val="24"/>
                <w:szCs w:val="24"/>
                <w:color w:val="4F73AD"/>
                <w:spacing w:val="0"/>
                <w:w w:val="100"/>
              </w:rPr>
              <w:t>home.page</w:t>
            </w:r>
            <w:r>
              <w:rPr>
                <w:rFonts w:ascii="Arial" w:hAnsi="Arial" w:cs="Arial" w:eastAsia="Arial"/>
                <w:sz w:val="24"/>
                <w:szCs w:val="24"/>
                <w:color w:val="000000"/>
                <w:spacing w:val="0"/>
                <w:w w:val="100"/>
              </w:rPr>
            </w:r>
          </w:p>
        </w:tc>
      </w:tr>
      <w:tr>
        <w:trPr>
          <w:trHeight w:val="741" w:hRule="exact"/>
        </w:trPr>
        <w:tc>
          <w:tcPr>
            <w:tcW w:w="28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40" w:lineRule="auto"/>
              <w:ind w:left="180" w:right="-2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Pr/>
            <w:r>
              <w:rPr>
                <w:rFonts w:ascii="Arial" w:hAnsi="Arial" w:cs="Arial" w:eastAsia="Arial"/>
                <w:sz w:val="24"/>
                <w:szCs w:val="24"/>
                <w:color w:val="58595B"/>
                <w:spacing w:val="0"/>
                <w:w w:val="100"/>
              </w:rPr>
              <w:t>Central</w:t>
            </w:r>
            <w:r>
              <w:rPr>
                <w:rFonts w:ascii="Arial" w:hAnsi="Arial" w:cs="Arial" w:eastAsia="Arial"/>
                <w:sz w:val="24"/>
                <w:szCs w:val="24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24"/>
                <w:szCs w:val="24"/>
                <w:color w:val="58595B"/>
                <w:spacing w:val="0"/>
                <w:w w:val="100"/>
              </w:rPr>
              <w:t>Bedfordshire</w:t>
            </w:r>
            <w:r>
              <w:rPr>
                <w:rFonts w:ascii="Arial" w:hAnsi="Arial" w:cs="Arial" w:eastAsia="Arial"/>
                <w:sz w:val="24"/>
                <w:szCs w:val="24"/>
                <w:color w:val="000000"/>
                <w:spacing w:val="0"/>
                <w:w w:val="100"/>
              </w:rPr>
            </w:r>
          </w:p>
        </w:tc>
        <w:tc>
          <w:tcPr>
            <w:tcW w:w="63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40" w:lineRule="auto"/>
              <w:ind w:left="482" w:right="-2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Pr/>
            <w:r>
              <w:rPr>
                <w:rFonts w:ascii="Arial" w:hAnsi="Arial" w:cs="Arial" w:eastAsia="Arial"/>
                <w:sz w:val="24"/>
                <w:szCs w:val="24"/>
                <w:color w:val="4F73AD"/>
                <w:spacing w:val="0"/>
                <w:w w:val="100"/>
              </w:rPr>
              <w:t>https://localoffe</w:t>
            </w:r>
            <w:r>
              <w:rPr>
                <w:rFonts w:ascii="Arial" w:hAnsi="Arial" w:cs="Arial" w:eastAsia="Arial"/>
                <w:sz w:val="24"/>
                <w:szCs w:val="24"/>
                <w:color w:val="4F73AD"/>
                <w:spacing w:val="-13"/>
                <w:w w:val="100"/>
              </w:rPr>
              <w:t>r</w:t>
            </w:r>
            <w:r>
              <w:rPr>
                <w:rFonts w:ascii="Arial" w:hAnsi="Arial" w:cs="Arial" w:eastAsia="Arial"/>
                <w:sz w:val="24"/>
                <w:szCs w:val="24"/>
                <w:color w:val="4F73AD"/>
                <w:spacing w:val="0"/>
                <w:w w:val="100"/>
              </w:rPr>
              <w:t>.bedford.go</w:t>
            </w:r>
            <w:r>
              <w:rPr>
                <w:rFonts w:ascii="Arial" w:hAnsi="Arial" w:cs="Arial" w:eastAsia="Arial"/>
                <w:sz w:val="24"/>
                <w:szCs w:val="24"/>
                <w:color w:val="4F73AD"/>
                <w:spacing w:val="-18"/>
                <w:w w:val="100"/>
              </w:rPr>
              <w:t>v</w:t>
            </w:r>
            <w:r>
              <w:rPr>
                <w:rFonts w:ascii="Arial" w:hAnsi="Arial" w:cs="Arial" w:eastAsia="Arial"/>
                <w:sz w:val="24"/>
                <w:szCs w:val="24"/>
                <w:color w:val="4F73AD"/>
                <w:spacing w:val="0"/>
                <w:w w:val="100"/>
              </w:rPr>
              <w:t>.uk/kb5/</w:t>
            </w:r>
            <w:r>
              <w:rPr>
                <w:rFonts w:ascii="Arial" w:hAnsi="Arial" w:cs="Arial" w:eastAsia="Arial"/>
                <w:sz w:val="24"/>
                <w:szCs w:val="24"/>
                <w:color w:val="000000"/>
                <w:spacing w:val="0"/>
                <w:w w:val="100"/>
              </w:rPr>
            </w:r>
          </w:p>
          <w:p>
            <w:pPr>
              <w:spacing w:before="12" w:after="0" w:line="240" w:lineRule="auto"/>
              <w:ind w:left="482" w:right="-20"/>
              <w:jc w:val="left"/>
              <w:rPr>
                <w:rFonts w:ascii="Arial" w:hAnsi="Arial" w:cs="Arial" w:eastAsia="Arial"/>
                <w:sz w:val="24"/>
                <w:szCs w:val="24"/>
              </w:rPr>
            </w:pPr>
            <w:rPr/>
            <w:r>
              <w:rPr>
                <w:rFonts w:ascii="Arial" w:hAnsi="Arial" w:cs="Arial" w:eastAsia="Arial"/>
                <w:sz w:val="24"/>
                <w:szCs w:val="24"/>
                <w:color w:val="4F73AD"/>
                <w:spacing w:val="0"/>
                <w:w w:val="100"/>
              </w:rPr>
              <w:t>centralbedfordshire/directory/home.page</w:t>
            </w:r>
            <w:r>
              <w:rPr>
                <w:rFonts w:ascii="Arial" w:hAnsi="Arial" w:cs="Arial" w:eastAsia="Arial"/>
                <w:sz w:val="24"/>
                <w:szCs w:val="24"/>
                <w:color w:val="000000"/>
                <w:spacing w:val="0"/>
                <w:w w:val="100"/>
              </w:rPr>
            </w:r>
          </w:p>
        </w:tc>
      </w:tr>
    </w:tbl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40" w:lineRule="auto"/>
        <w:ind w:left="1270" w:right="8393"/>
        <w:jc w:val="both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Other</w:t>
      </w:r>
      <w:r>
        <w:rPr>
          <w:rFonts w:ascii="Arial" w:hAnsi="Arial" w:cs="Arial" w:eastAsia="Arial"/>
          <w:sz w:val="28"/>
          <w:szCs w:val="28"/>
          <w:color w:val="58595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sources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8"/>
          <w:szCs w:val="28"/>
          <w:color w:val="58595B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58595B"/>
          <w:spacing w:val="0"/>
          <w:w w:val="100"/>
          <w:b/>
          <w:bCs/>
        </w:rPr>
        <w:t>support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42" w:lineRule="auto"/>
        <w:ind w:left="1270" w:right="4005"/>
        <w:jc w:val="both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National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Domestic</w:t>
      </w:r>
      <w:r>
        <w:rPr>
          <w:rFonts w:ascii="Arial" w:hAnsi="Arial" w:cs="Arial" w:eastAsia="Arial"/>
          <w:sz w:val="24"/>
          <w:szCs w:val="24"/>
          <w:color w:val="58595B"/>
          <w:spacing w:val="-1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Abuse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                      </w:t>
      </w:r>
      <w:r>
        <w:rPr>
          <w:rFonts w:ascii="Arial" w:hAnsi="Arial" w:cs="Arial" w:eastAsia="Arial"/>
          <w:sz w:val="24"/>
          <w:szCs w:val="24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Helpline: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0808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2000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247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(24hrs)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caring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baby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available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from: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National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                          </w:t>
      </w:r>
      <w:r>
        <w:rPr>
          <w:rFonts w:ascii="Arial" w:hAnsi="Arial" w:cs="Arial" w:eastAsia="Arial"/>
          <w:sz w:val="24"/>
          <w:szCs w:val="24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Helpline: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0300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100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0212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38" w:lineRule="exact"/>
        <w:ind w:left="1270" w:right="4838"/>
        <w:jc w:val="both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National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Childbirth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rust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(NCT)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             </w:t>
      </w:r>
      <w:r>
        <w:rPr>
          <w:rFonts w:ascii="Arial" w:hAnsi="Arial" w:cs="Arial" w:eastAsia="Arial"/>
          <w:sz w:val="24"/>
          <w:szCs w:val="24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Helpline: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0300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330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0700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5552" w:right="4814"/>
        <w:jc w:val="center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ebsite: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hyperlink r:id="rId238"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205E9E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99"/>
          </w:rPr>
          <w:t>.nct.org.uk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270" w:right="4677"/>
        <w:jc w:val="left"/>
        <w:tabs>
          <w:tab w:pos="558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Association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Mothers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Helpline: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0300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100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0212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(ABM)</w:t>
        <w:tab/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ebsite: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hyperlink r:id="rId239"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205E9E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.abm.me.uk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5590" w:right="2725" w:firstLine="-4320"/>
        <w:jc w:val="left"/>
        <w:tabs>
          <w:tab w:pos="558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Network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(BfN)</w:t>
        <w:tab/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Helpline: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0300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100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0210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(9.30am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-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9.30pm)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ebsite:</w:t>
      </w:r>
      <w:r>
        <w:rPr>
          <w:rFonts w:ascii="Arial" w:hAnsi="Arial" w:cs="Arial" w:eastAsia="Arial"/>
          <w:sz w:val="24"/>
          <w:szCs w:val="24"/>
          <w:color w:val="58595B"/>
          <w:spacing w:val="64"/>
          <w:w w:val="100"/>
        </w:rPr>
        <w:t> </w:t>
      </w:r>
      <w:hyperlink r:id="rId240"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205E9E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.breastfeedingnetwork.org.uk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70" w:right="4838"/>
        <w:jc w:val="both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La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Leche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Network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(UK)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                         </w:t>
      </w:r>
      <w:r>
        <w:rPr>
          <w:rFonts w:ascii="Arial" w:hAnsi="Arial" w:cs="Arial" w:eastAsia="Arial"/>
          <w:sz w:val="24"/>
          <w:szCs w:val="24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Helpline: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0345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120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2918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71" w:lineRule="exact"/>
        <w:ind w:left="5552" w:right="4374"/>
        <w:jc w:val="center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  <w:position w:val="-1"/>
        </w:rPr>
        <w:t>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  <w:position w:val="-1"/>
        </w:rPr>
        <w:t>ebsite: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  <w:position w:val="-1"/>
        </w:rPr>
        <w:t> </w:t>
      </w:r>
      <w:hyperlink r:id="rId241"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  <w:position w:val="-1"/>
          </w:rPr>
          <w:t>ww</w:t>
        </w:r>
        <w:r>
          <w:rPr>
            <w:rFonts w:ascii="Arial" w:hAnsi="Arial" w:cs="Arial" w:eastAsia="Arial"/>
            <w:sz w:val="24"/>
            <w:szCs w:val="24"/>
            <w:color w:val="205E9E"/>
            <w:spacing w:val="-13"/>
            <w:w w:val="100"/>
            <w:position w:val="-1"/>
          </w:rPr>
          <w:t>w</w:t>
        </w:r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  <w:position w:val="-1"/>
          </w:rPr>
          <w:t>.laleche.org.uk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  <w:position w:val="0"/>
          </w:rPr>
        </w:r>
      </w:hyperlink>
    </w:p>
    <w:p>
      <w:pPr>
        <w:spacing w:before="17" w:after="0" w:line="240" w:lineRule="auto"/>
        <w:ind w:left="127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Local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Breastfeeding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Counsellors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27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ist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NC</w:t>
      </w:r>
      <w:r>
        <w:rPr>
          <w:rFonts w:ascii="Arial" w:hAnsi="Arial" w:cs="Arial" w:eastAsia="Arial"/>
          <w:sz w:val="24"/>
          <w:szCs w:val="24"/>
          <w:color w:val="58595B"/>
          <w:spacing w:val="-27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58595B"/>
          <w:spacing w:val="-1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ABM,</w:t>
      </w:r>
      <w:r>
        <w:rPr>
          <w:rFonts w:ascii="Arial" w:hAnsi="Arial" w:cs="Arial" w:eastAsia="Arial"/>
          <w:sz w:val="24"/>
          <w:szCs w:val="24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BfN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LLL</w:t>
      </w:r>
      <w:r>
        <w:rPr>
          <w:rFonts w:ascii="Arial" w:hAnsi="Arial" w:cs="Arial" w:eastAsia="Arial"/>
          <w:sz w:val="24"/>
          <w:szCs w:val="24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website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to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search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near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you.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7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shape style="position:absolute;margin-left:369.979462pt;margin-top:2.402985pt;width:231.398479pt;height:154.265651pt;mso-position-horizontal-relative:page;mso-position-vertical-relative:paragraph;z-index:-3174" type="#_x0000_t75">
            <v:imagedata r:id="rId242" o:title=""/>
          </v:shape>
        </w:pic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Information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also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found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following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websites: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2" w:after="0" w:line="240" w:lineRule="auto"/>
        <w:ind w:left="1270" w:right="-2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</w:r>
      <w:hyperlink r:id="rId243"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205E9E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.babyfriendl</w:t>
        </w:r>
        <w:r>
          <w:rPr>
            <w:rFonts w:ascii="Arial" w:hAnsi="Arial" w:cs="Arial" w:eastAsia="Arial"/>
            <w:sz w:val="24"/>
            <w:szCs w:val="24"/>
            <w:color w:val="205E9E"/>
            <w:spacing w:val="-18"/>
            <w:w w:val="100"/>
          </w:rPr>
          <w:t>y</w:t>
        </w:r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.org.uk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12" w:after="0" w:line="240" w:lineRule="auto"/>
        <w:ind w:left="1270" w:right="-2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</w:r>
      <w:hyperlink r:id="rId244"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205E9E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.babymilkaction.org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12" w:after="0" w:line="240" w:lineRule="auto"/>
        <w:ind w:left="1270" w:right="-2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</w:r>
      <w:hyperlink r:id="rId245"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205E9E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.</w:t>
        </w:r>
      </w:hyperlink>
      <w:r>
        <w:rPr>
          <w:rFonts w:ascii="Arial" w:hAnsi="Arial" w:cs="Arial" w:eastAsia="Arial"/>
          <w:sz w:val="24"/>
          <w:szCs w:val="24"/>
          <w:color w:val="205E9E"/>
          <w:spacing w:val="0"/>
          <w:w w:val="100"/>
        </w:rPr>
        <w:t>heartsmilkbank.org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270" w:right="-2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</w:r>
      <w:hyperlink r:id="rId246"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205E9E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.human-milk.co.uk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12" w:after="0" w:line="240" w:lineRule="auto"/>
        <w:ind w:left="1270" w:right="-2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</w:r>
      <w:hyperlink r:id="rId247"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205E9E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.lcgb.org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12" w:after="0" w:line="240" w:lineRule="auto"/>
        <w:ind w:left="1270" w:right="-2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</w:r>
      <w:hyperlink r:id="rId248"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205E9E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.kellymom.com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12" w:after="0" w:line="240" w:lineRule="auto"/>
        <w:ind w:left="1270" w:right="-2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</w:r>
      <w:hyperlink r:id="rId249"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205E9E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.bestbeginnings.org.uk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12" w:after="0" w:line="240" w:lineRule="auto"/>
        <w:ind w:left="1270" w:right="-2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  <w:t>•</w:t>
        <w:tab/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</w:rPr>
      </w:r>
      <w:hyperlink r:id="rId250"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205E9E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</w:rPr>
          <w:t>.breastfeedingtwinsandtriplets.co.uk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12" w:after="0" w:line="271" w:lineRule="exact"/>
        <w:ind w:left="1270" w:right="-20"/>
        <w:jc w:val="left"/>
        <w:tabs>
          <w:tab w:pos="16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  <w:t>•</w:t>
        <w:tab/>
      </w:r>
      <w:r>
        <w:rPr>
          <w:rFonts w:ascii="Arial" w:hAnsi="Arial" w:cs="Arial" w:eastAsia="Arial"/>
          <w:sz w:val="24"/>
          <w:szCs w:val="24"/>
          <w:color w:val="231F20"/>
          <w:spacing w:val="0"/>
          <w:w w:val="100"/>
          <w:position w:val="-1"/>
        </w:rPr>
      </w:r>
      <w:hyperlink r:id="rId251"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  <w:position w:val="-1"/>
          </w:rPr>
          <w:t>ww</w:t>
        </w:r>
        <w:r>
          <w:rPr>
            <w:rFonts w:ascii="Arial" w:hAnsi="Arial" w:cs="Arial" w:eastAsia="Arial"/>
            <w:sz w:val="24"/>
            <w:szCs w:val="24"/>
            <w:color w:val="205E9E"/>
            <w:spacing w:val="-13"/>
            <w:w w:val="100"/>
            <w:position w:val="-1"/>
          </w:rPr>
          <w:t>w</w:t>
        </w:r>
        <w:r>
          <w:rPr>
            <w:rFonts w:ascii="Arial" w:hAnsi="Arial" w:cs="Arial" w:eastAsia="Arial"/>
            <w:sz w:val="24"/>
            <w:szCs w:val="24"/>
            <w:color w:val="205E9E"/>
            <w:spacing w:val="0"/>
            <w:w w:val="100"/>
            <w:position w:val="-1"/>
          </w:rPr>
          <w:t>.BasisOnline.org.uk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  <w:position w:val="0"/>
          </w:rPr>
        </w:r>
      </w:hyperlink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393" w:top="1460" w:bottom="580" w:left="0" w:right="0"/>
          <w:headerReference w:type="default" r:id="rId235"/>
          <w:footerReference w:type="default" r:id="rId236"/>
          <w:pgSz w:w="13100" w:h="18020"/>
        </w:sectPr>
      </w:pPr>
      <w:rPr/>
    </w:p>
    <w:p>
      <w:pPr>
        <w:spacing w:before="34" w:after="0" w:line="240" w:lineRule="auto"/>
        <w:ind w:left="1930" w:right="-81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7.8789pt;margin-top:0pt;width:638.526pt;height:325.091681pt;mso-position-horizontal-relative:page;mso-position-vertical-relative:page;z-index:-3176" coordorigin="158,0" coordsize="12771,6502">
            <v:shape style="position:absolute;left:420;top:420;width:12246;height:2559" type="#_x0000_t75">
              <v:imagedata r:id="rId252" o:title=""/>
            </v:shape>
            <v:shape style="position:absolute;left:9144;top:1965;width:2864;height:1325" type="#_x0000_t75">
              <v:imagedata r:id="rId253" o:title=""/>
            </v:shape>
            <v:group style="position:absolute;left:9129;top:1965;width:2893;height:1325" coordorigin="9129,1965" coordsize="2893,1325">
              <v:shape style="position:absolute;left:9129;top:1965;width:2893;height:1325" coordorigin="9129,1965" coordsize="2893,1325" path="m9129,3291l12023,3291,12023,1965,9129,1965,9129,3291xe" filled="f" stroked="t" strokeweight=".5pt" strokecolor="#0070B8">
                <v:path arrowok="t"/>
              </v:shape>
              <v:shape style="position:absolute;left:10502;top:3344;width:1701;height:1701" type="#_x0000_t75">
                <v:imagedata r:id="rId254" o:title=""/>
              </v:shape>
              <v:shape style="position:absolute;left:10502;top:4801;width:1701;height:1701" type="#_x0000_t75">
                <v:imagedata r:id="rId255" o:title=""/>
              </v:shape>
            </v:group>
            <v:group style="position:absolute;left:170;top:578;width:300;height:25" coordorigin="170,578" coordsize="300,25">
              <v:shape style="position:absolute;left:170;top:578;width:300;height:25" coordorigin="170,578" coordsize="300,25" path="m170,603l470,603,470,578,170,578,170,603xe" filled="t" fillcolor="#FFFFFF" stroked="f">
                <v:path arrowok="t"/>
                <v:fill/>
              </v:shape>
            </v:group>
            <v:group style="position:absolute;left:12616;top:578;width:300;height:25" coordorigin="12616,578" coordsize="300,25">
              <v:shape style="position:absolute;left:12616;top:578;width:300;height:25" coordorigin="12616,578" coordsize="300,25" path="m12616,603l12916,603,12916,578,12616,578,12616,603xe" filled="t" fillcolor="#FFFFFF" stroked="f">
                <v:path arrowok="t"/>
                <v:fill/>
              </v:shape>
            </v:group>
            <v:group style="position:absolute;left:578;top:170;width:25;height:300" coordorigin="578,170" coordsize="25,300">
              <v:shape style="position:absolute;left:578;top:170;width:25;height:300" coordorigin="578,170" coordsize="25,300" path="m578,470l603,470,603,170,578,170,578,470xe" filled="t" fillcolor="#FFFFFF" stroked="f">
                <v:path arrowok="t"/>
                <v:fill/>
              </v:shape>
            </v:group>
            <v:group style="position:absolute;left:12483;top:170;width:25;height:300" coordorigin="12483,170" coordsize="25,300">
              <v:shape style="position:absolute;left:12483;top:170;width:25;height:300" coordorigin="12483,170" coordsize="25,300" path="m12483,470l12508,470,12508,170,12483,170,12483,470xe" filled="t" fillcolor="#FFFFFF" stroked="f">
                <v:path arrowok="t"/>
                <v:fill/>
              </v:shape>
            </v:group>
            <v:group style="position:absolute;left:170;top:588;width:300;height:5" coordorigin="170,588" coordsize="300,5">
              <v:shape style="position:absolute;left:170;top:588;width:300;height:5" coordorigin="170,588" coordsize="300,5" path="m170,593l470,593,470,588,170,588,170,593xe" filled="t" fillcolor="#000000" stroked="f">
                <v:path arrowok="t"/>
                <v:fill/>
              </v:shape>
            </v:group>
            <v:group style="position:absolute;left:12616;top:588;width:300;height:5" coordorigin="12616,588" coordsize="300,5">
              <v:shape style="position:absolute;left:12616;top:588;width:300;height:5" coordorigin="12616,588" coordsize="300,5" path="m12616,593l12916,593,12916,588,12616,588,12616,593xe" filled="t" fillcolor="#000000" stroked="f">
                <v:path arrowok="t"/>
                <v:fill/>
              </v:shape>
            </v:group>
            <v:group style="position:absolute;left:588;top:170;width:5;height:300" coordorigin="588,170" coordsize="5,300">
              <v:shape style="position:absolute;left:588;top:170;width:5;height:300" coordorigin="588,170" coordsize="5,300" path="m588,470l593,470,593,170,588,170,588,470xe" filled="t" fillcolor="#000000" stroked="f">
                <v:path arrowok="t"/>
                <v:fill/>
              </v:shape>
            </v:group>
            <v:group style="position:absolute;left:12493;top:170;width:5;height:300" coordorigin="12493,170" coordsize="5,300">
              <v:shape style="position:absolute;left:12493;top:170;width:5;height:300" coordorigin="12493,170" coordsize="5,300" path="m12493,470l12498,470,12498,170,12493,170,12493,470xe" filled="t" fillcolor="#000000" stroked="f">
                <v:path arrowok="t"/>
                <v:fill/>
              </v:shape>
            </v:group>
            <v:group style="position:absolute;left:420;top:0;width:2;height:360" coordorigin="420,0" coordsize="2,360">
              <v:shape style="position:absolute;left:420;top:0;width:2;height:360" coordorigin="420,0" coordsize="0,360" path="m420,360l420,0e" filled="f" stroked="t" strokeweight=".25pt" strokecolor="#000000">
                <v:path arrowok="t"/>
              </v:shape>
            </v:group>
            <v:group style="position:absolute;left:12666;top:0;width:2;height:360" coordorigin="12666,0" coordsize="2,360">
              <v:shape style="position:absolute;left:12666;top:0;width:2;height:360" coordorigin="12666,0" coordsize="0,360" path="m12666,360l12666,0e" filled="f" stroked="t" strokeweight=".25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70.291702pt;margin-top:-8.22992pt;width:513.921000pt;height:.1pt;mso-position-horizontal-relative:page;mso-position-vertical-relative:paragraph;z-index:-3175" coordorigin="1406,-165" coordsize="10278,2">
            <v:shape style="position:absolute;left:1406;top:-165;width:10278;height:2" coordorigin="1406,-165" coordsize="10278,0" path="m1406,-165l11684,-165e" filled="f" stroked="t" strokeweight="2pt" strokecolor="#0070B8">
              <v:path arrowok="t"/>
            </v:shape>
          </v:group>
          <w10:wrap type="none"/>
        </w:pict>
      </w:r>
      <w:r>
        <w:rPr/>
        <w:pict>
          <v:group style="position:absolute;margin-left:0pt;margin-top:21.00041pt;width:18pt;height:.1pt;mso-position-horizontal-relative:page;mso-position-vertical-relative:page;z-index:-3173" coordorigin="0,420" coordsize="360,2">
            <v:shape style="position:absolute;left:0;top:420;width:360;height:2" coordorigin="0,420" coordsize="360,0" path="m360,420l0,42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636.28302pt;margin-top:21.00041pt;width:18pt;height:.1pt;mso-position-horizontal-relative:page;mso-position-vertical-relative:page;z-index:-3172" coordorigin="12726,420" coordsize="360,2">
            <v:shape style="position:absolute;left:12726;top:420;width:360;height:2" coordorigin="12726,420" coordsize="360,0" path="m12726,420l13086,42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CCS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NHS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rust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accepts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responsiblity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content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contained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websites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listed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booklet.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997" w:right="-20"/>
        <w:jc w:val="left"/>
        <w:rPr>
          <w:rFonts w:ascii="Arial" w:hAnsi="Arial" w:cs="Arial" w:eastAsia="Arial"/>
          <w:sz w:val="24"/>
          <w:szCs w:val="24"/>
        </w:rPr>
      </w:pPr>
      <w:rPr/>
      <w:hyperlink r:id="rId256"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ww</w:t>
        </w:r>
        <w:r>
          <w:rPr>
            <w:rFonts w:ascii="Arial" w:hAnsi="Arial" w:cs="Arial" w:eastAsia="Arial"/>
            <w:sz w:val="24"/>
            <w:szCs w:val="24"/>
            <w:color w:val="4F73AD"/>
            <w:spacing w:val="-13"/>
            <w:w w:val="100"/>
          </w:rPr>
          <w:t>w</w:t>
        </w:r>
        <w:r>
          <w:rPr>
            <w:rFonts w:ascii="Arial" w:hAnsi="Arial" w:cs="Arial" w:eastAsia="Arial"/>
            <w:sz w:val="24"/>
            <w:szCs w:val="24"/>
            <w:color w:val="4F73AD"/>
            <w:spacing w:val="0"/>
            <w:w w:val="100"/>
          </w:rPr>
          <w:t>.cambscommunityservices.nhs.uk/Bedfordshire/baby-friendly</w:t>
        </w:r>
        <w:r>
          <w:rPr>
            <w:rFonts w:ascii="Arial" w:hAnsi="Arial" w:cs="Arial" w:eastAsia="Arial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b/>
          <w:bCs/>
          <w:i/>
        </w:rPr>
        <w:t>July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  <w:b/>
          <w:bCs/>
          <w:i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b/>
          <w:bCs/>
          <w:i/>
        </w:rPr>
        <w:t>2022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sectPr>
      <w:type w:val="continuous"/>
      <w:pgSz w:w="13100" w:h="18020"/>
      <w:pgMar w:top="140" w:bottom="520" w:left="0" w:right="0"/>
      <w:cols w:num="2" w:equalWidth="0">
        <w:col w:w="10746" w:space="342"/>
        <w:col w:w="2012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charset w:val="0"/>
    <w:family w:val="roman"/>
    <w:pitch w:val="variable"/>
  </w:font>
  <w:font w:name="Arial">
    <w:charset w:val="0"/>
    <w:family w:val="swiss"/>
    <w:pitch w:val="variable"/>
  </w:font>
  <w:font w:name="Century Gothic"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21pt;margin-top:882.898438pt;width:.1pt;height:17.9996pt;mso-position-horizontal-relative:page;mso-position-vertical-relative:page;z-index:-3469" coordorigin="420,17658" coordsize="2,360">
          <v:shape style="position:absolute;left:420;top:17658;width:2;height:360" coordorigin="420,17658" coordsize="0,360" path="m420,17658l420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882.898438pt;width:.1pt;height:17.9996pt;mso-position-horizontal-relative:page;mso-position-vertical-relative:page;z-index:-3468" coordorigin="12666,17658" coordsize="2,360">
          <v:shape style="position:absolute;left:12666;top:17658;width:2;height:360" coordorigin="12666,17658" coordsize="0,360" path="m12666,17658l12666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29.503901pt;margin-top:877.394287pt;width:.1pt;height:15pt;mso-position-horizontal-relative:page;mso-position-vertical-relative:page;z-index:-3467" coordorigin="590,17548" coordsize="2,300">
          <v:shape style="position:absolute;left:590;top:17548;width:2;height:300" coordorigin="590,17548" coordsize="0,300" path="m590,17548l590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24.779907pt;margin-top:877.394287pt;width:.1pt;height:15pt;mso-position-horizontal-relative:page;mso-position-vertical-relative:page;z-index:-3466" coordorigin="12496,17548" coordsize="2,300">
          <v:shape style="position:absolute;left:12496;top:17548;width:2;height:300" coordorigin="12496,17548" coordsize="0,300" path="m12496,17548l12496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0pt;margin-top:879.898438pt;width:18pt;height:.1pt;mso-position-horizontal-relative:page;mso-position-vertical-relative:page;z-index:-3465" coordorigin="0,17598" coordsize="360,2">
          <v:shape style="position:absolute;left:0;top:17598;width:360;height:2" coordorigin="0,17598" coordsize="360,0" path="m360,17598l0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6.28302pt;margin-top:879.898438pt;width:18pt;height:.1pt;mso-position-horizontal-relative:page;mso-position-vertical-relative:page;z-index:-3464" coordorigin="12726,17598" coordsize="360,2">
          <v:shape style="position:absolute;left:12726;top:17598;width:360;height:2" coordorigin="12726,17598" coordsize="360,0" path="m12726,17598l13086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8.5039pt;margin-top:871.394287pt;width:15pt;height:.1pt;mso-position-horizontal-relative:page;mso-position-vertical-relative:page;z-index:-3463" coordorigin="170,17428" coordsize="300,2">
          <v:shape style="position:absolute;left:170;top:17428;width:300;height:2" coordorigin="170,17428" coordsize="300,0" path="m470,17428l170,1742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0.779907pt;margin-top:871.394287pt;width:15pt;height:.1pt;mso-position-horizontal-relative:page;mso-position-vertical-relative:page;z-index:-3462" coordorigin="12616,17428" coordsize="300,2">
          <v:shape style="position:absolute;left:12616;top:17428;width:300;height:2" coordorigin="12616,17428" coordsize="300,0" path="m12616,17428l12916,17428e" filled="f" stroked="t" strokeweight=".25pt" strokecolor="#000000">
            <v:path arrowok="t"/>
          </v:shape>
        </v:group>
        <w10:wrap type="none"/>
      </w:pict>
    </w:r>
    <w:r>
      <w:rPr>
        <w:sz w:val="20"/>
        <w:szCs w:val="20"/>
      </w:rPr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21pt;margin-top:882.898438pt;width:.1pt;height:17.9996pt;mso-position-horizontal-relative:page;mso-position-vertical-relative:page;z-index:-3417" coordorigin="420,17658" coordsize="2,360">
          <v:shape style="position:absolute;left:420;top:17658;width:2;height:360" coordorigin="420,17658" coordsize="0,360" path="m420,17658l420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882.898438pt;width:.1pt;height:17.9996pt;mso-position-horizontal-relative:page;mso-position-vertical-relative:page;z-index:-3416" coordorigin="12666,17658" coordsize="2,360">
          <v:shape style="position:absolute;left:12666;top:17658;width:2;height:360" coordorigin="12666,17658" coordsize="0,360" path="m12666,17658l12666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29.503901pt;margin-top:877.394287pt;width:.1pt;height:15pt;mso-position-horizontal-relative:page;mso-position-vertical-relative:page;z-index:-3415" coordorigin="590,17548" coordsize="2,300">
          <v:shape style="position:absolute;left:590;top:17548;width:2;height:300" coordorigin="590,17548" coordsize="0,300" path="m590,17548l590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24.779907pt;margin-top:877.394287pt;width:.1pt;height:15pt;mso-position-horizontal-relative:page;mso-position-vertical-relative:page;z-index:-3414" coordorigin="12496,17548" coordsize="2,300">
          <v:shape style="position:absolute;left:12496;top:17548;width:2;height:300" coordorigin="12496,17548" coordsize="0,300" path="m12496,17548l12496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0pt;margin-top:879.898438pt;width:18pt;height:.1pt;mso-position-horizontal-relative:page;mso-position-vertical-relative:page;z-index:-3413" coordorigin="0,17598" coordsize="360,2">
          <v:shape style="position:absolute;left:0;top:17598;width:360;height:2" coordorigin="0,17598" coordsize="360,0" path="m360,17598l0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6.28302pt;margin-top:879.898438pt;width:18pt;height:.1pt;mso-position-horizontal-relative:page;mso-position-vertical-relative:page;z-index:-3412" coordorigin="12726,17598" coordsize="360,2">
          <v:shape style="position:absolute;left:12726;top:17598;width:360;height:2" coordorigin="12726,17598" coordsize="360,0" path="m12726,17598l13086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8.5039pt;margin-top:871.394287pt;width:15pt;height:.1pt;mso-position-horizontal-relative:page;mso-position-vertical-relative:page;z-index:-3411" coordorigin="170,17428" coordsize="300,2">
          <v:shape style="position:absolute;left:170;top:17428;width:300;height:2" coordorigin="170,17428" coordsize="300,0" path="m470,17428l170,1742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0.779907pt;margin-top:871.394287pt;width:15pt;height:.1pt;mso-position-horizontal-relative:page;mso-position-vertical-relative:page;z-index:-3410" coordorigin="12616,17428" coordsize="300,2">
          <v:shape style="position:absolute;left:12616;top:17428;width:300;height:2" coordorigin="12616,17428" coordsize="300,0" path="m12616,17428l12916,17428e" filled="f" stroked="t" strokeweight=".25pt" strokecolor="#000000">
            <v:path arrowok="t"/>
          </v:shape>
        </v:group>
        <w10:wrap type="none"/>
      </w:pict>
    </w:r>
    <w:r>
      <w:rPr>
        <w:sz w:val="20"/>
        <w:szCs w:val="20"/>
      </w:rPr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42.426" w:lineRule="exact"/>
      <w:jc w:val="left"/>
      <w:rPr>
        <w:sz w:val="4.242188"/>
        <w:szCs w:val="4.242188"/>
      </w:rPr>
    </w:pPr>
    <w:rPr/>
    <w:r>
      <w:rPr/>
      <w:pict>
        <v:group style="position:absolute;margin-left:21pt;margin-top:882.898438pt;width:.1pt;height:17.9996pt;mso-position-horizontal-relative:page;mso-position-vertical-relative:page;z-index:-3409" coordorigin="420,17658" coordsize="2,360">
          <v:shape style="position:absolute;left:420;top:17658;width:2;height:360" coordorigin="420,17658" coordsize="0,360" path="m420,17658l420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882.898438pt;width:.1pt;height:17.9996pt;mso-position-horizontal-relative:page;mso-position-vertical-relative:page;z-index:-3408" coordorigin="12666,17658" coordsize="2,360">
          <v:shape style="position:absolute;left:12666;top:17658;width:2;height:360" coordorigin="12666,17658" coordsize="0,360" path="m12666,17658l12666,18018e" filled="f" stroked="t" strokeweight=".25pt" strokecolor="#000000">
            <v:path arrowok="t"/>
          </v:shape>
        </v:group>
        <w10:wrap type="none"/>
      </w:pict>
    </w:r>
    <w:r>
      <w:rPr>
        <w:sz w:val="4.242188"/>
        <w:szCs w:val="4.242188"/>
      </w:rPr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42.426" w:lineRule="exact"/>
      <w:jc w:val="left"/>
      <w:rPr>
        <w:sz w:val="4.242188"/>
        <w:szCs w:val="4.242188"/>
      </w:rPr>
    </w:pPr>
    <w:rPr/>
    <w:r>
      <w:rPr/>
      <w:pict>
        <v:group style="position:absolute;margin-left:21pt;margin-top:882.898438pt;width:.1pt;height:17.9996pt;mso-position-horizontal-relative:page;mso-position-vertical-relative:page;z-index:-3407" coordorigin="420,17658" coordsize="2,360">
          <v:shape style="position:absolute;left:420;top:17658;width:2;height:360" coordorigin="420,17658" coordsize="0,360" path="m420,17658l420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882.898438pt;width:.1pt;height:17.9996pt;mso-position-horizontal-relative:page;mso-position-vertical-relative:page;z-index:-3406" coordorigin="12666,17658" coordsize="2,360">
          <v:shape style="position:absolute;left:12666;top:17658;width:2;height:360" coordorigin="12666,17658" coordsize="0,360" path="m12666,17658l12666,18018e" filled="f" stroked="t" strokeweight=".25pt" strokecolor="#000000">
            <v:path arrowok="t"/>
          </v:shape>
        </v:group>
        <w10:wrap type="none"/>
      </w:pict>
    </w:r>
    <w:r>
      <w:rPr>
        <w:sz w:val="4.242188"/>
        <w:szCs w:val="4.242188"/>
      </w:rPr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21pt;margin-top:882.898438pt;width:.1pt;height:17.9996pt;mso-position-horizontal-relative:page;mso-position-vertical-relative:page;z-index:-3405" coordorigin="420,17658" coordsize="2,360">
          <v:shape style="position:absolute;left:420;top:17658;width:2;height:360" coordorigin="420,17658" coordsize="0,360" path="m420,17658l420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882.898438pt;width:.1pt;height:17.9996pt;mso-position-horizontal-relative:page;mso-position-vertical-relative:page;z-index:-3404" coordorigin="12666,17658" coordsize="2,360">
          <v:shape style="position:absolute;left:12666;top:17658;width:2;height:360" coordorigin="12666,17658" coordsize="0,360" path="m12666,17658l12666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29.503901pt;margin-top:877.394287pt;width:.1pt;height:15pt;mso-position-horizontal-relative:page;mso-position-vertical-relative:page;z-index:-3403" coordorigin="590,17548" coordsize="2,300">
          <v:shape style="position:absolute;left:590;top:17548;width:2;height:300" coordorigin="590,17548" coordsize="0,300" path="m590,17548l590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24.779907pt;margin-top:877.394287pt;width:.1pt;height:15pt;mso-position-horizontal-relative:page;mso-position-vertical-relative:page;z-index:-3402" coordorigin="12496,17548" coordsize="2,300">
          <v:shape style="position:absolute;left:12496;top:17548;width:2;height:300" coordorigin="12496,17548" coordsize="0,300" path="m12496,17548l12496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0pt;margin-top:879.898438pt;width:18pt;height:.1pt;mso-position-horizontal-relative:page;mso-position-vertical-relative:page;z-index:-3401" coordorigin="0,17598" coordsize="360,2">
          <v:shape style="position:absolute;left:0;top:17598;width:360;height:2" coordorigin="0,17598" coordsize="360,0" path="m360,17598l0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6.28302pt;margin-top:879.898438pt;width:18pt;height:.1pt;mso-position-horizontal-relative:page;mso-position-vertical-relative:page;z-index:-3400" coordorigin="12726,17598" coordsize="360,2">
          <v:shape style="position:absolute;left:12726;top:17598;width:360;height:2" coordorigin="12726,17598" coordsize="360,0" path="m12726,17598l13086,17598e" filled="f" stroked="t" strokeweight=".25pt" strokecolor="#000000">
            <v:path arrowok="t"/>
          </v:shape>
        </v:group>
        <w10:wrap type="none"/>
      </w:pict>
    </w:r>
    <w:r>
      <w:rPr>
        <w:sz w:val="20"/>
        <w:szCs w:val="20"/>
      </w:rPr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21pt;margin-top:882.898438pt;width:.1pt;height:17.9996pt;mso-position-horizontal-relative:page;mso-position-vertical-relative:page;z-index:-3399" coordorigin="420,17658" coordsize="2,360">
          <v:shape style="position:absolute;left:420;top:17658;width:2;height:360" coordorigin="420,17658" coordsize="0,360" path="m420,17658l420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882.898438pt;width:.1pt;height:17.9996pt;mso-position-horizontal-relative:page;mso-position-vertical-relative:page;z-index:-3398" coordorigin="12666,17658" coordsize="2,360">
          <v:shape style="position:absolute;left:12666;top:17658;width:2;height:360" coordorigin="12666,17658" coordsize="0,360" path="m12666,17658l12666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29.503901pt;margin-top:877.394287pt;width:.1pt;height:15pt;mso-position-horizontal-relative:page;mso-position-vertical-relative:page;z-index:-3397" coordorigin="590,17548" coordsize="2,300">
          <v:shape style="position:absolute;left:590;top:17548;width:2;height:300" coordorigin="590,17548" coordsize="0,300" path="m590,17548l590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24.779907pt;margin-top:877.394287pt;width:.1pt;height:15pt;mso-position-horizontal-relative:page;mso-position-vertical-relative:page;z-index:-3396" coordorigin="12496,17548" coordsize="2,300">
          <v:shape style="position:absolute;left:12496;top:17548;width:2;height:300" coordorigin="12496,17548" coordsize="0,300" path="m12496,17548l12496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0pt;margin-top:879.898438pt;width:18pt;height:.1pt;mso-position-horizontal-relative:page;mso-position-vertical-relative:page;z-index:-3395" coordorigin="0,17598" coordsize="360,2">
          <v:shape style="position:absolute;left:0;top:17598;width:360;height:2" coordorigin="0,17598" coordsize="360,0" path="m360,17598l0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6.28302pt;margin-top:879.898438pt;width:18pt;height:.1pt;mso-position-horizontal-relative:page;mso-position-vertical-relative:page;z-index:-3394" coordorigin="12726,17598" coordsize="360,2">
          <v:shape style="position:absolute;left:12726;top:17598;width:360;height:2" coordorigin="12726,17598" coordsize="360,0" path="m12726,17598l13086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8.5039pt;margin-top:871.394287pt;width:15pt;height:.1pt;mso-position-horizontal-relative:page;mso-position-vertical-relative:page;z-index:-3393" coordorigin="170,17428" coordsize="300,2">
          <v:shape style="position:absolute;left:170;top:17428;width:300;height:2" coordorigin="170,17428" coordsize="300,0" path="m470,17428l170,1742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0.779907pt;margin-top:871.394287pt;width:15pt;height:.1pt;mso-position-horizontal-relative:page;mso-position-vertical-relative:page;z-index:-3392" coordorigin="12616,17428" coordsize="300,2">
          <v:shape style="position:absolute;left:12616;top:17428;width:300;height:2" coordorigin="12616,17428" coordsize="300,0" path="m12616,17428l12916,17428e" filled="f" stroked="t" strokeweight=".25pt" strokecolor="#000000">
            <v:path arrowok="t"/>
          </v:shape>
        </v:group>
        <w10:wrap type="none"/>
      </w:pict>
    </w:r>
    <w:r>
      <w:rPr>
        <w:sz w:val="20"/>
        <w:szCs w:val="20"/>
      </w:rPr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42.426" w:lineRule="exact"/>
      <w:jc w:val="left"/>
      <w:rPr>
        <w:sz w:val="4.242188"/>
        <w:szCs w:val="4.242188"/>
      </w:rPr>
    </w:pPr>
    <w:rPr/>
    <w:r>
      <w:rPr/>
      <w:pict>
        <v:group style="position:absolute;margin-left:21pt;margin-top:882.898438pt;width:.1pt;height:17.9996pt;mso-position-horizontal-relative:page;mso-position-vertical-relative:page;z-index:-3379" coordorigin="420,17658" coordsize="2,360">
          <v:shape style="position:absolute;left:420;top:17658;width:2;height:360" coordorigin="420,17658" coordsize="0,360" path="m420,17658l420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882.898438pt;width:.1pt;height:17.9996pt;mso-position-horizontal-relative:page;mso-position-vertical-relative:page;z-index:-3378" coordorigin="12666,17658" coordsize="2,360">
          <v:shape style="position:absolute;left:12666;top:17658;width:2;height:360" coordorigin="12666,17658" coordsize="0,360" path="m12666,17658l12666,18018e" filled="f" stroked="t" strokeweight=".25pt" strokecolor="#000000">
            <v:path arrowok="t"/>
          </v:shape>
        </v:group>
        <w10:wrap type="none"/>
      </w:pict>
    </w:r>
    <w:r>
      <w:rPr>
        <w:sz w:val="4.242188"/>
        <w:szCs w:val="4.242188"/>
      </w:rPr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0pt;margin-top:866.781494pt;width:21.823685pt;height:27.967286pt;mso-position-horizontal-relative:page;mso-position-vertical-relative:page;z-index:-3377" coordorigin="0,17336" coordsize="436,559">
          <v:shape style="position:absolute;left:0;top:17336;width:436;height:559" coordorigin="0,17336" coordsize="436,559" path="m0,17895l0,17336,436,17336,436,17895,0,17895e" filled="t" fillcolor="#DDDDDD" stroked="f">
            <v:path arrowok="t"/>
            <v:fill/>
          </v:shape>
        </v:group>
        <w10:wrap type="none"/>
      </w:pict>
    </w:r>
    <w:r>
      <w:rPr/>
      <w:pict>
        <v:group style="position:absolute;margin-left:634.71759pt;margin-top:865.741943pt;width:19.565415pt;height:28.943117pt;mso-position-horizontal-relative:page;mso-position-vertical-relative:page;z-index:-3376" coordorigin="12694,17315" coordsize="391,579">
          <v:shape style="position:absolute;left:12694;top:17315;width:391;height:579" coordorigin="12694,17315" coordsize="391,579" path="m12694,17315l13086,17315,13086,17894,12694,17894,12694,17315e" filled="t" fillcolor="#DDDDDD" stroked="f">
            <v:path arrowok="t"/>
            <v:fill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23.181152pt;margin-top:869.791809pt;width:3.935pt;height:23.5pt;mso-position-horizontal-relative:page;mso-position-vertical-relative:page;z-index:-3375" type="#_x0000_t202" filled="f" stroked="f">
          <v:textbox inset="0,0,0,0">
            <w:txbxContent>
              <w:p>
                <w:pPr>
                  <w:spacing w:before="0" w:after="0" w:line="459" w:lineRule="exact"/>
                  <w:ind w:left="20" w:right="-85"/>
                  <w:jc w:val="left"/>
                  <w:rPr>
                    <w:rFonts w:ascii="Times New Roman" w:hAnsi="Times New Roman" w:cs="Times New Roman" w:eastAsia="Times New Roman"/>
                    <w:sz w:val="43"/>
                    <w:szCs w:val="43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43"/>
                    <w:szCs w:val="43"/>
                    <w:color w:val="0F0E0C"/>
                    <w:spacing w:val="0"/>
                    <w:w w:val="18"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43"/>
                    <w:szCs w:val="43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-1pt;margin-top:870.480835pt;width:31.837128pt;height:22.5pt;mso-position-horizontal-relative:page;mso-position-vertical-relative:page;z-index:-3374" type="#_x0000_t202" filled="f" stroked="f">
          <v:textbox inset="0,0,0,0">
            <w:txbxContent>
              <w:p>
                <w:pPr>
                  <w:spacing w:before="0" w:after="0" w:line="439" w:lineRule="exact"/>
                  <w:ind w:left="20" w:right="-81"/>
                  <w:jc w:val="left"/>
                  <w:rPr>
                    <w:rFonts w:ascii="Arial" w:hAnsi="Arial" w:cs="Arial" w:eastAsia="Arial"/>
                    <w:sz w:val="41"/>
                    <w:szCs w:val="41"/>
                  </w:rPr>
                </w:pPr>
                <w:rPr/>
                <w:r>
                  <w:rPr>
                    <w:rFonts w:ascii="Arial" w:hAnsi="Arial" w:cs="Arial" w:eastAsia="Arial"/>
                    <w:sz w:val="41"/>
                    <w:szCs w:val="41"/>
                    <w:color w:val="AAAAAA"/>
                    <w:w w:val="329"/>
                  </w:rPr>
                </w:r>
                <w:r>
                  <w:rPr>
                    <w:rFonts w:ascii="Arial" w:hAnsi="Arial" w:cs="Arial" w:eastAsia="Arial"/>
                    <w:sz w:val="41"/>
                    <w:szCs w:val="41"/>
                    <w:color w:val="AAAAAA"/>
                    <w:highlight w:val="lightGray"/>
                    <w:spacing w:val="0"/>
                    <w:w w:val="329"/>
                  </w:rPr>
                  <w:t>-</w:t>
                </w:r>
                <w:r>
                  <w:rPr>
                    <w:rFonts w:ascii="Arial" w:hAnsi="Arial" w:cs="Arial" w:eastAsia="Arial"/>
                    <w:sz w:val="41"/>
                    <w:szCs w:val="41"/>
                    <w:color w:val="AAAAAA"/>
                    <w:spacing w:val="-268"/>
                    <w:w w:val="329"/>
                  </w:rPr>
                  <w:t> </w:t>
                </w:r>
                <w:r>
                  <w:rPr>
                    <w:rFonts w:ascii="Arial" w:hAnsi="Arial" w:cs="Arial" w:eastAsia="Arial"/>
                    <w:sz w:val="41"/>
                    <w:szCs w:val="41"/>
                    <w:color w:val="0F0E0C"/>
                    <w:spacing w:val="0"/>
                    <w:w w:val="35"/>
                  </w:rPr>
                  <w:t>I</w:t>
                </w:r>
                <w:r>
                  <w:rPr>
                    <w:rFonts w:ascii="Arial" w:hAnsi="Arial" w:cs="Arial" w:eastAsia="Arial"/>
                    <w:sz w:val="41"/>
                    <w:szCs w:val="41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0pt;margin-top:866.781494pt;width:21.823685pt;height:27.967286pt;mso-position-horizontal-relative:page;mso-position-vertical-relative:page;z-index:-3373" coordorigin="0,17336" coordsize="436,559">
          <v:shape style="position:absolute;left:0;top:17336;width:436;height:559" coordorigin="0,17336" coordsize="436,559" path="m0,17895l0,17336,436,17336,436,17895,0,17895e" filled="t" fillcolor="#DDDDDD" stroked="f">
            <v:path arrowok="t"/>
            <v:fill/>
          </v:shape>
        </v:group>
        <w10:wrap type="none"/>
      </w:pict>
    </w:r>
    <w:r>
      <w:rPr/>
      <w:pict>
        <v:group style="position:absolute;margin-left:634.71759pt;margin-top:865.741943pt;width:19.565415pt;height:28.943117pt;mso-position-horizontal-relative:page;mso-position-vertical-relative:page;z-index:-3372" coordorigin="12694,17315" coordsize="391,579">
          <v:shape style="position:absolute;left:12694;top:17315;width:391;height:579" coordorigin="12694,17315" coordsize="391,579" path="m12694,17315l13086,17315,13086,17894,12694,17894,12694,17315e" filled="t" fillcolor="#DDDDDD" stroked="f">
            <v:path arrowok="t"/>
            <v:fill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23.181152pt;margin-top:869.791809pt;width:3.935pt;height:23.5pt;mso-position-horizontal-relative:page;mso-position-vertical-relative:page;z-index:-3371" type="#_x0000_t202" filled="f" stroked="f">
          <v:textbox inset="0,0,0,0">
            <w:txbxContent>
              <w:p>
                <w:pPr>
                  <w:spacing w:before="0" w:after="0" w:line="459" w:lineRule="exact"/>
                  <w:ind w:left="20" w:right="-85"/>
                  <w:jc w:val="left"/>
                  <w:rPr>
                    <w:rFonts w:ascii="Times New Roman" w:hAnsi="Times New Roman" w:cs="Times New Roman" w:eastAsia="Times New Roman"/>
                    <w:sz w:val="43"/>
                    <w:szCs w:val="43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43"/>
                    <w:szCs w:val="43"/>
                    <w:spacing w:val="0"/>
                    <w:w w:val="18"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43"/>
                    <w:szCs w:val="43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-1pt;margin-top:870.480835pt;width:31.837128pt;height:22.5pt;mso-position-horizontal-relative:page;mso-position-vertical-relative:page;z-index:-3370" type="#_x0000_t202" filled="f" stroked="f">
          <v:textbox inset="0,0,0,0">
            <w:txbxContent>
              <w:p>
                <w:pPr>
                  <w:spacing w:before="0" w:after="0" w:line="439" w:lineRule="exact"/>
                  <w:ind w:left="20" w:right="-81"/>
                  <w:jc w:val="left"/>
                  <w:rPr>
                    <w:rFonts w:ascii="Arial" w:hAnsi="Arial" w:cs="Arial" w:eastAsia="Arial"/>
                    <w:sz w:val="41"/>
                    <w:szCs w:val="41"/>
                  </w:rPr>
                </w:pPr>
                <w:rPr/>
                <w:r>
                  <w:rPr>
                    <w:rFonts w:ascii="Arial" w:hAnsi="Arial" w:cs="Arial" w:eastAsia="Arial"/>
                    <w:sz w:val="41"/>
                    <w:szCs w:val="41"/>
                    <w:color w:val="B1A3AC"/>
                    <w:w w:val="329"/>
                  </w:rPr>
                </w:r>
                <w:r>
                  <w:rPr>
                    <w:rFonts w:ascii="Arial" w:hAnsi="Arial" w:cs="Arial" w:eastAsia="Arial"/>
                    <w:sz w:val="41"/>
                    <w:szCs w:val="41"/>
                    <w:color w:val="B1A3AC"/>
                    <w:highlight w:val="lightGray"/>
                    <w:spacing w:val="0"/>
                    <w:w w:val="329"/>
                  </w:rPr>
                  <w:t>-</w:t>
                </w:r>
                <w:r>
                  <w:rPr>
                    <w:rFonts w:ascii="Arial" w:hAnsi="Arial" w:cs="Arial" w:eastAsia="Arial"/>
                    <w:sz w:val="41"/>
                    <w:szCs w:val="41"/>
                    <w:color w:val="B1A3AC"/>
                    <w:spacing w:val="-268"/>
                    <w:w w:val="329"/>
                  </w:rPr>
                  <w:t> </w:t>
                </w:r>
                <w:r>
                  <w:rPr>
                    <w:rFonts w:ascii="Arial" w:hAnsi="Arial" w:cs="Arial" w:eastAsia="Arial"/>
                    <w:sz w:val="41"/>
                    <w:szCs w:val="41"/>
                    <w:color w:val="000000"/>
                    <w:spacing w:val="0"/>
                    <w:w w:val="35"/>
                  </w:rPr>
                  <w:t>I</w:t>
                </w:r>
                <w:r>
                  <w:rPr>
                    <w:rFonts w:ascii="Arial" w:hAnsi="Arial" w:cs="Arial" w:eastAsia="Arial"/>
                    <w:sz w:val="41"/>
                    <w:szCs w:val="41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21pt;margin-top:882.898438pt;width:.1pt;height:17.9996pt;mso-position-horizontal-relative:page;mso-position-vertical-relative:page;z-index:-3369" coordorigin="420,17658" coordsize="2,360">
          <v:shape style="position:absolute;left:420;top:17658;width:2;height:360" coordorigin="420,17658" coordsize="0,360" path="m420,17658l420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882.898438pt;width:.1pt;height:17.9996pt;mso-position-horizontal-relative:page;mso-position-vertical-relative:page;z-index:-3368" coordorigin="12666,17658" coordsize="2,360">
          <v:shape style="position:absolute;left:12666;top:17658;width:2;height:360" coordorigin="12666,17658" coordsize="0,360" path="m12666,17658l12666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29.503901pt;margin-top:877.394287pt;width:.1pt;height:15pt;mso-position-horizontal-relative:page;mso-position-vertical-relative:page;z-index:-3367" coordorigin="590,17548" coordsize="2,300">
          <v:shape style="position:absolute;left:590;top:17548;width:2;height:300" coordorigin="590,17548" coordsize="0,300" path="m590,17548l590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24.779907pt;margin-top:877.394287pt;width:.1pt;height:15pt;mso-position-horizontal-relative:page;mso-position-vertical-relative:page;z-index:-3366" coordorigin="12496,17548" coordsize="2,300">
          <v:shape style="position:absolute;left:12496;top:17548;width:2;height:300" coordorigin="12496,17548" coordsize="0,300" path="m12496,17548l12496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0pt;margin-top:879.898438pt;width:18pt;height:.1pt;mso-position-horizontal-relative:page;mso-position-vertical-relative:page;z-index:-3365" coordorigin="0,17598" coordsize="360,2">
          <v:shape style="position:absolute;left:0;top:17598;width:360;height:2" coordorigin="0,17598" coordsize="360,0" path="m360,17598l0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6.28302pt;margin-top:879.898438pt;width:18pt;height:.1pt;mso-position-horizontal-relative:page;mso-position-vertical-relative:page;z-index:-3364" coordorigin="12726,17598" coordsize="360,2">
          <v:shape style="position:absolute;left:12726;top:17598;width:360;height:2" coordorigin="12726,17598" coordsize="360,0" path="m12726,17598l13086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8.5039pt;margin-top:871.394287pt;width:15pt;height:.1pt;mso-position-horizontal-relative:page;mso-position-vertical-relative:page;z-index:-3363" coordorigin="170,17428" coordsize="300,2">
          <v:shape style="position:absolute;left:170;top:17428;width:300;height:2" coordorigin="170,17428" coordsize="300,0" path="m470,17428l170,1742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0.779907pt;margin-top:871.394287pt;width:15pt;height:.1pt;mso-position-horizontal-relative:page;mso-position-vertical-relative:page;z-index:-3362" coordorigin="12616,17428" coordsize="300,2">
          <v:shape style="position:absolute;left:12616;top:17428;width:300;height:2" coordorigin="12616,17428" coordsize="300,0" path="m12616,17428l12916,17428e" filled="f" stroked="t" strokeweight=".25pt" strokecolor="#000000">
            <v:path arrowok="t"/>
          </v:shape>
        </v:group>
        <w10:wrap type="none"/>
      </w:pict>
    </w:r>
    <w:r>
      <w:rPr>
        <w:sz w:val="20"/>
        <w:szCs w:val="20"/>
      </w:rPr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21pt;margin-top:882.898438pt;width:.1pt;height:17.9996pt;mso-position-horizontal-relative:page;mso-position-vertical-relative:page;z-index:-3361" coordorigin="420,17658" coordsize="2,360">
          <v:shape style="position:absolute;left:420;top:17658;width:2;height:360" coordorigin="420,17658" coordsize="0,360" path="m420,17658l420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882.898438pt;width:.1pt;height:17.9996pt;mso-position-horizontal-relative:page;mso-position-vertical-relative:page;z-index:-3360" coordorigin="12666,17658" coordsize="2,360">
          <v:shape style="position:absolute;left:12666;top:17658;width:2;height:360" coordorigin="12666,17658" coordsize="0,360" path="m12666,17658l12666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29.503901pt;margin-top:877.394287pt;width:.1pt;height:15pt;mso-position-horizontal-relative:page;mso-position-vertical-relative:page;z-index:-3359" coordorigin="590,17548" coordsize="2,300">
          <v:shape style="position:absolute;left:590;top:17548;width:2;height:300" coordorigin="590,17548" coordsize="0,300" path="m590,17548l590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24.779907pt;margin-top:877.394287pt;width:.1pt;height:15pt;mso-position-horizontal-relative:page;mso-position-vertical-relative:page;z-index:-3358" coordorigin="12496,17548" coordsize="2,300">
          <v:shape style="position:absolute;left:12496;top:17548;width:2;height:300" coordorigin="12496,17548" coordsize="0,300" path="m12496,17548l12496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0pt;margin-top:879.898438pt;width:18pt;height:.1pt;mso-position-horizontal-relative:page;mso-position-vertical-relative:page;z-index:-3357" coordorigin="0,17598" coordsize="360,2">
          <v:shape style="position:absolute;left:0;top:17598;width:360;height:2" coordorigin="0,17598" coordsize="360,0" path="m360,17598l0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6.28302pt;margin-top:879.898438pt;width:18pt;height:.1pt;mso-position-horizontal-relative:page;mso-position-vertical-relative:page;z-index:-3356" coordorigin="12726,17598" coordsize="360,2">
          <v:shape style="position:absolute;left:12726;top:17598;width:360;height:2" coordorigin="12726,17598" coordsize="360,0" path="m12726,17598l13086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8.5039pt;margin-top:871.394287pt;width:15pt;height:.1pt;mso-position-horizontal-relative:page;mso-position-vertical-relative:page;z-index:-3355" coordorigin="170,17428" coordsize="300,2">
          <v:shape style="position:absolute;left:170;top:17428;width:300;height:2" coordorigin="170,17428" coordsize="300,0" path="m470,17428l170,1742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0.779907pt;margin-top:871.394287pt;width:15pt;height:.1pt;mso-position-horizontal-relative:page;mso-position-vertical-relative:page;z-index:-3354" coordorigin="12616,17428" coordsize="300,2">
          <v:shape style="position:absolute;left:12616;top:17428;width:300;height:2" coordorigin="12616,17428" coordsize="300,0" path="m12616,17428l12916,17428e" filled="f" stroked="t" strokeweight=".25pt" strokecolor="#000000">
            <v:path arrowok="t"/>
          </v:shape>
        </v:group>
        <w10:wrap type="none"/>
      </w:pict>
    </w:r>
    <w:r>
      <w:rPr>
        <w:sz w:val="20"/>
        <w:szCs w:val="20"/>
      </w:rPr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21pt;margin-top:882.898438pt;width:.1pt;height:17.9996pt;mso-position-horizontal-relative:page;mso-position-vertical-relative:page;z-index:-3461" coordorigin="420,17658" coordsize="2,360">
          <v:shape style="position:absolute;left:420;top:17658;width:2;height:360" coordorigin="420,17658" coordsize="0,360" path="m420,17658l420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882.898438pt;width:.1pt;height:17.9996pt;mso-position-horizontal-relative:page;mso-position-vertical-relative:page;z-index:-3460" coordorigin="12666,17658" coordsize="2,360">
          <v:shape style="position:absolute;left:12666;top:17658;width:2;height:360" coordorigin="12666,17658" coordsize="0,360" path="m12666,17658l12666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29.503901pt;margin-top:877.394287pt;width:.1pt;height:15pt;mso-position-horizontal-relative:page;mso-position-vertical-relative:page;z-index:-3459" coordorigin="590,17548" coordsize="2,300">
          <v:shape style="position:absolute;left:590;top:17548;width:2;height:300" coordorigin="590,17548" coordsize="0,300" path="m590,17548l590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24.779907pt;margin-top:877.394287pt;width:.1pt;height:15pt;mso-position-horizontal-relative:page;mso-position-vertical-relative:page;z-index:-3458" coordorigin="12496,17548" coordsize="2,300">
          <v:shape style="position:absolute;left:12496;top:17548;width:2;height:300" coordorigin="12496,17548" coordsize="0,300" path="m12496,17548l12496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0pt;margin-top:879.898438pt;width:18pt;height:.1pt;mso-position-horizontal-relative:page;mso-position-vertical-relative:page;z-index:-3457" coordorigin="0,17598" coordsize="360,2">
          <v:shape style="position:absolute;left:0;top:17598;width:360;height:2" coordorigin="0,17598" coordsize="360,0" path="m360,17598l0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6.28302pt;margin-top:879.898438pt;width:18pt;height:.1pt;mso-position-horizontal-relative:page;mso-position-vertical-relative:page;z-index:-3456" coordorigin="12726,17598" coordsize="360,2">
          <v:shape style="position:absolute;left:12726;top:17598;width:360;height:2" coordorigin="12726,17598" coordsize="360,0" path="m12726,17598l13086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8.5039pt;margin-top:871.394287pt;width:15pt;height:.1pt;mso-position-horizontal-relative:page;mso-position-vertical-relative:page;z-index:-3455" coordorigin="170,17428" coordsize="300,2">
          <v:shape style="position:absolute;left:170;top:17428;width:300;height:2" coordorigin="170,17428" coordsize="300,0" path="m470,17428l170,1742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0.779907pt;margin-top:871.394287pt;width:15pt;height:.1pt;mso-position-horizontal-relative:page;mso-position-vertical-relative:page;z-index:-3454" coordorigin="12616,17428" coordsize="300,2">
          <v:shape style="position:absolute;left:12616;top:17428;width:300;height:2" coordorigin="12616,17428" coordsize="300,0" path="m12616,17428l12916,17428e" filled="f" stroked="t" strokeweight=".25pt" strokecolor="#000000">
            <v:path arrowok="t"/>
          </v:shape>
        </v:group>
        <w10:wrap type="none"/>
      </w:pict>
    </w:r>
    <w:r>
      <w:rPr>
        <w:sz w:val="20"/>
        <w:szCs w:val="20"/>
      </w:rPr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42.426" w:lineRule="exact"/>
      <w:jc w:val="left"/>
      <w:rPr>
        <w:sz w:val="4.242188"/>
        <w:szCs w:val="4.242188"/>
      </w:rPr>
    </w:pPr>
    <w:rPr/>
    <w:r>
      <w:rPr/>
      <w:pict>
        <v:group style="position:absolute;margin-left:21pt;margin-top:882.898438pt;width:.1pt;height:17.9996pt;mso-position-horizontal-relative:page;mso-position-vertical-relative:page;z-index:-3445" coordorigin="420,17658" coordsize="2,360">
          <v:shape style="position:absolute;left:420;top:17658;width:2;height:360" coordorigin="420,17658" coordsize="0,360" path="m420,17658l420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882.898438pt;width:.1pt;height:17.9996pt;mso-position-horizontal-relative:page;mso-position-vertical-relative:page;z-index:-3444" coordorigin="12666,17658" coordsize="2,360">
          <v:shape style="position:absolute;left:12666;top:17658;width:2;height:360" coordorigin="12666,17658" coordsize="0,360" path="m12666,17658l12666,18018e" filled="f" stroked="t" strokeweight=".25pt" strokecolor="#000000">
            <v:path arrowok="t"/>
          </v:shape>
        </v:group>
        <w10:wrap type="none"/>
      </w:pict>
    </w:r>
    <w:r>
      <w:rPr>
        <w:sz w:val="4.242188"/>
        <w:szCs w:val="4.242188"/>
      </w:rPr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21pt;margin-top:882.898438pt;width:.1pt;height:17.9996pt;mso-position-horizontal-relative:page;mso-position-vertical-relative:page;z-index:-3441" coordorigin="420,17658" coordsize="2,360">
          <v:shape style="position:absolute;left:420;top:17658;width:2;height:360" coordorigin="420,17658" coordsize="0,360" path="m420,17658l420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882.898438pt;width:.1pt;height:17.9996pt;mso-position-horizontal-relative:page;mso-position-vertical-relative:page;z-index:-3440" coordorigin="12666,17658" coordsize="2,360">
          <v:shape style="position:absolute;left:12666;top:17658;width:2;height:360" coordorigin="12666,17658" coordsize="0,360" path="m12666,17658l12666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29.503901pt;margin-top:877.394287pt;width:.1pt;height:15pt;mso-position-horizontal-relative:page;mso-position-vertical-relative:page;z-index:-3439" coordorigin="590,17548" coordsize="2,300">
          <v:shape style="position:absolute;left:590;top:17548;width:2;height:300" coordorigin="590,17548" coordsize="0,300" path="m590,17548l590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24.779907pt;margin-top:877.394287pt;width:.1pt;height:15pt;mso-position-horizontal-relative:page;mso-position-vertical-relative:page;z-index:-3438" coordorigin="12496,17548" coordsize="2,300">
          <v:shape style="position:absolute;left:12496;top:17548;width:2;height:300" coordorigin="12496,17548" coordsize="0,300" path="m12496,17548l12496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0pt;margin-top:879.898438pt;width:18pt;height:.1pt;mso-position-horizontal-relative:page;mso-position-vertical-relative:page;z-index:-3437" coordorigin="0,17598" coordsize="360,2">
          <v:shape style="position:absolute;left:0;top:17598;width:360;height:2" coordorigin="0,17598" coordsize="360,0" path="m360,17598l0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6.28302pt;margin-top:879.898438pt;width:18pt;height:.1pt;mso-position-horizontal-relative:page;mso-position-vertical-relative:page;z-index:-3436" coordorigin="12726,17598" coordsize="360,2">
          <v:shape style="position:absolute;left:12726;top:17598;width:360;height:2" coordorigin="12726,17598" coordsize="360,0" path="m12726,17598l13086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8.5039pt;margin-top:871.394287pt;width:15pt;height:.1pt;mso-position-horizontal-relative:page;mso-position-vertical-relative:page;z-index:-3435" coordorigin="170,17428" coordsize="300,2">
          <v:shape style="position:absolute;left:170;top:17428;width:300;height:2" coordorigin="170,17428" coordsize="300,0" path="m470,17428l170,1742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0.779907pt;margin-top:871.394287pt;width:15pt;height:.1pt;mso-position-horizontal-relative:page;mso-position-vertical-relative:page;z-index:-3434" coordorigin="12616,17428" coordsize="300,2">
          <v:shape style="position:absolute;left:12616;top:17428;width:300;height:2" coordorigin="12616,17428" coordsize="300,0" path="m12616,17428l12916,17428e" filled="f" stroked="t" strokeweight=".25pt" strokecolor="#000000">
            <v:path arrowok="t"/>
          </v:shape>
        </v:group>
        <w10:wrap type="none"/>
      </w:pict>
    </w:r>
    <w:r>
      <w:rPr>
        <w:sz w:val="20"/>
        <w:szCs w:val="20"/>
      </w:rPr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42.426" w:lineRule="exact"/>
      <w:jc w:val="left"/>
      <w:rPr>
        <w:sz w:val="4.242188"/>
        <w:szCs w:val="4.242188"/>
      </w:rPr>
    </w:pPr>
    <w:rPr/>
    <w:r>
      <w:rPr/>
      <w:pict>
        <v:group style="position:absolute;margin-left:21pt;margin-top:882.898438pt;width:.1pt;height:17.9996pt;mso-position-horizontal-relative:page;mso-position-vertical-relative:page;z-index:-3427" coordorigin="420,17658" coordsize="2,360">
          <v:shape style="position:absolute;left:420;top:17658;width:2;height:360" coordorigin="420,17658" coordsize="0,360" path="m420,17658l420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882.898438pt;width:.1pt;height:17.9996pt;mso-position-horizontal-relative:page;mso-position-vertical-relative:page;z-index:-3426" coordorigin="12666,17658" coordsize="2,360">
          <v:shape style="position:absolute;left:12666;top:17658;width:2;height:360" coordorigin="12666,17658" coordsize="0,360" path="m12666,17658l12666,18018e" filled="f" stroked="t" strokeweight=".25pt" strokecolor="#000000">
            <v:path arrowok="t"/>
          </v:shape>
        </v:group>
        <w10:wrap type="none"/>
      </w:pict>
    </w:r>
    <w:r>
      <w:rPr>
        <w:sz w:val="4.242188"/>
        <w:szCs w:val="4.242188"/>
      </w:rPr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21pt;margin-top:882.898438pt;width:.1pt;height:17.9996pt;mso-position-horizontal-relative:page;mso-position-vertical-relative:page;z-index:-3425" coordorigin="420,17658" coordsize="2,360">
          <v:shape style="position:absolute;left:420;top:17658;width:2;height:360" coordorigin="420,17658" coordsize="0,360" path="m420,17658l420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882.898438pt;width:.1pt;height:17.9996pt;mso-position-horizontal-relative:page;mso-position-vertical-relative:page;z-index:-3424" coordorigin="12666,17658" coordsize="2,360">
          <v:shape style="position:absolute;left:12666;top:17658;width:2;height:360" coordorigin="12666,17658" coordsize="0,360" path="m12666,17658l12666,1801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29.503901pt;margin-top:877.394287pt;width:.1pt;height:15pt;mso-position-horizontal-relative:page;mso-position-vertical-relative:page;z-index:-3423" coordorigin="590,17548" coordsize="2,300">
          <v:shape style="position:absolute;left:590;top:17548;width:2;height:300" coordorigin="590,17548" coordsize="0,300" path="m590,17548l590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24.779907pt;margin-top:877.394287pt;width:.1pt;height:15pt;mso-position-horizontal-relative:page;mso-position-vertical-relative:page;z-index:-3422" coordorigin="12496,17548" coordsize="2,300">
          <v:shape style="position:absolute;left:12496;top:17548;width:2;height:300" coordorigin="12496,17548" coordsize="0,300" path="m12496,17548l12496,1784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0pt;margin-top:879.898438pt;width:18pt;height:.1pt;mso-position-horizontal-relative:page;mso-position-vertical-relative:page;z-index:-3421" coordorigin="0,17598" coordsize="360,2">
          <v:shape style="position:absolute;left:0;top:17598;width:360;height:2" coordorigin="0,17598" coordsize="360,0" path="m360,17598l0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6.28302pt;margin-top:879.898438pt;width:18pt;height:.1pt;mso-position-horizontal-relative:page;mso-position-vertical-relative:page;z-index:-3420" coordorigin="12726,17598" coordsize="360,2">
          <v:shape style="position:absolute;left:12726;top:17598;width:360;height:2" coordorigin="12726,17598" coordsize="360,0" path="m12726,17598l13086,1759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8.5039pt;margin-top:871.394287pt;width:15pt;height:.1pt;mso-position-horizontal-relative:page;mso-position-vertical-relative:page;z-index:-3419" coordorigin="170,17428" coordsize="300,2">
          <v:shape style="position:absolute;left:170;top:17428;width:300;height:2" coordorigin="170,17428" coordsize="300,0" path="m470,17428l170,17428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0.779907pt;margin-top:871.394287pt;width:15pt;height:.1pt;mso-position-horizontal-relative:page;mso-position-vertical-relative:page;z-index:-3418" coordorigin="12616,17428" coordsize="300,2">
          <v:shape style="position:absolute;left:12616;top:17428;width:300;height:2" coordorigin="12616,17428" coordsize="300,0" path="m12616,17428l12916,17428e" filled="f" stroked="t" strokeweight=".25pt" strokecolor="#000000">
            <v:path arrowok="t"/>
          </v:shape>
        </v:group>
        <w10:wrap type="none"/>
      </w:pict>
    </w:r>
    <w:r>
      <w:rPr>
        <w:sz w:val="20"/>
        <w:szCs w:val="20"/>
      </w:rPr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157.586205" w:lineRule="exact"/>
      <w:jc w:val="left"/>
      <w:rPr>
        <w:sz w:val="15.757813"/>
        <w:szCs w:val="15.757813"/>
      </w:rPr>
    </w:pPr>
    <w:rPr/>
    <w:r>
      <w:rPr/>
      <w:pict>
        <v:group style="position:absolute;margin-left:21pt;margin-top:.00041pt;width:.1pt;height:18pt;mso-position-horizontal-relative:page;mso-position-vertical-relative:page;z-index:-3471" coordorigin="420,0" coordsize="2,360">
          <v:shape style="position:absolute;left:420;top:0;width:2;height:360" coordorigin="420,0" coordsize="0,360" path="m420,360l420,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.00041pt;width:.1pt;height:18pt;mso-position-horizontal-relative:page;mso-position-vertical-relative:page;z-index:-3470" coordorigin="12666,0" coordsize="2,360">
          <v:shape style="position:absolute;left:12666;top:0;width:2;height:360" coordorigin="12666,0" coordsize="0,360" path="m12666,360l12666,0e" filled="f" stroked="t" strokeweight=".25pt" strokecolor="#000000">
            <v:path arrowok="t"/>
          </v:shape>
        </v:group>
        <w10:wrap type="none"/>
      </w:pict>
    </w:r>
    <w:r>
      <w:rPr>
        <w:sz w:val="15.757813"/>
        <w:szCs w:val="15.757813"/>
      </w:rPr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>
        <w:sz w:val="20"/>
        <w:szCs w:val="20"/>
      </w:rPr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157.586205" w:lineRule="exact"/>
      <w:jc w:val="left"/>
      <w:rPr>
        <w:sz w:val="15.757813"/>
        <w:szCs w:val="15.757813"/>
      </w:rPr>
    </w:pPr>
    <w:rPr/>
    <w:r>
      <w:rPr/>
      <w:pict>
        <v:group style="position:absolute;margin-left:21pt;margin-top:.00041pt;width:.1pt;height:18pt;mso-position-horizontal-relative:page;mso-position-vertical-relative:page;z-index:-3391" coordorigin="420,0" coordsize="2,360">
          <v:shape style="position:absolute;left:420;top:0;width:2;height:360" coordorigin="420,0" coordsize="0,360" path="m420,360l420,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.00041pt;width:.1pt;height:18pt;mso-position-horizontal-relative:page;mso-position-vertical-relative:page;z-index:-3390" coordorigin="12666,0" coordsize="2,360">
          <v:shape style="position:absolute;left:12666;top:0;width:2;height:360" coordorigin="12666,0" coordsize="0,360" path="m12666,360l12666,0e" filled="f" stroked="t" strokeweight=".25pt" strokecolor="#000000">
            <v:path arrowok="t"/>
          </v:shape>
        </v:group>
        <w10:wrap type="none"/>
      </w:pict>
    </w:r>
    <w:r>
      <w:rPr>
        <w:sz w:val="15.757813"/>
        <w:szCs w:val="15.757813"/>
      </w:rPr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21pt;margin-top:.00041pt;width:.1pt;height:18pt;mso-position-horizontal-relative:page;mso-position-vertical-relative:page;z-index:-3389" coordorigin="420,0" coordsize="2,360">
          <v:shape style="position:absolute;left:420;top:0;width:2;height:360" coordorigin="420,0" coordsize="0,360" path="m420,360l420,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.00041pt;width:.1pt;height:18pt;mso-position-horizontal-relative:page;mso-position-vertical-relative:page;z-index:-3388" coordorigin="12666,0" coordsize="2,360">
          <v:shape style="position:absolute;left:12666;top:0;width:2;height:360" coordorigin="12666,0" coordsize="0,360" path="m12666,360l12666,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29.503901pt;margin-top:8.504311pt;width:.1pt;height:15pt;mso-position-horizontal-relative:page;mso-position-vertical-relative:page;z-index:-3387" coordorigin="590,170" coordsize="2,300">
          <v:shape style="position:absolute;left:590;top:170;width:2;height:300" coordorigin="590,170" coordsize="0,300" path="m590,470l590,17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24.779907pt;margin-top:8.504311pt;width:.1pt;height:15pt;mso-position-horizontal-relative:page;mso-position-vertical-relative:page;z-index:-3386" coordorigin="12496,170" coordsize="2,300">
          <v:shape style="position:absolute;left:12496;top:170;width:2;height:300" coordorigin="12496,170" coordsize="0,300" path="m12496,470l12496,17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0pt;margin-top:21.00041pt;width:18pt;height:.1pt;mso-position-horizontal-relative:page;mso-position-vertical-relative:page;z-index:-3385" coordorigin="0,420" coordsize="360,2">
          <v:shape style="position:absolute;left:0;top:420;width:360;height:2" coordorigin="0,420" coordsize="360,0" path="m360,420l0,42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6.28302pt;margin-top:21.00041pt;width:18pt;height:.1pt;mso-position-horizontal-relative:page;mso-position-vertical-relative:page;z-index:-3384" coordorigin="12726,420" coordsize="360,2">
          <v:shape style="position:absolute;left:12726;top:420;width:360;height:2" coordorigin="12726,420" coordsize="360,0" path="m12726,420l13086,42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8.5039pt;margin-top:29.504311pt;width:15pt;height:.1pt;mso-position-horizontal-relative:page;mso-position-vertical-relative:page;z-index:-3383" coordorigin="170,590" coordsize="300,2">
          <v:shape style="position:absolute;left:170;top:590;width:300;height:2" coordorigin="170,590" coordsize="300,0" path="m470,590l170,59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0.779907pt;margin-top:29.504311pt;width:15pt;height:.1pt;mso-position-horizontal-relative:page;mso-position-vertical-relative:page;z-index:-3382" coordorigin="12616,590" coordsize="300,2">
          <v:shape style="position:absolute;left:12616;top:590;width:300;height:2" coordorigin="12616,590" coordsize="300,0" path="m12616,590l12916,590e" filled="f" stroked="t" strokeweight=".25pt" strokecolor="#000000">
            <v:path arrowok="t"/>
          </v:shape>
        </v:group>
        <w10:wrap type="none"/>
      </w:pict>
    </w:r>
    <w:r>
      <w:rPr>
        <w:sz w:val="20"/>
        <w:szCs w:val="20"/>
      </w:rPr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157.586205" w:lineRule="exact"/>
      <w:jc w:val="left"/>
      <w:rPr>
        <w:sz w:val="15.757813"/>
        <w:szCs w:val="15.757813"/>
      </w:rPr>
    </w:pPr>
    <w:rPr/>
    <w:r>
      <w:rPr/>
      <w:pict>
        <v:group style="position:absolute;margin-left:21pt;margin-top:.00041pt;width:.1pt;height:18pt;mso-position-horizontal-relative:page;mso-position-vertical-relative:page;z-index:-3381" coordorigin="420,0" coordsize="2,360">
          <v:shape style="position:absolute;left:420;top:0;width:2;height:360" coordorigin="420,0" coordsize="0,360" path="m420,360l420,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.00041pt;width:.1pt;height:18pt;mso-position-horizontal-relative:page;mso-position-vertical-relative:page;z-index:-3380" coordorigin="12666,0" coordsize="2,360">
          <v:shape style="position:absolute;left:12666;top:0;width:2;height:360" coordorigin="12666,0" coordsize="0,360" path="m12666,360l12666,0e" filled="f" stroked="t" strokeweight=".25pt" strokecolor="#000000">
            <v:path arrowok="t"/>
          </v:shape>
        </v:group>
        <w10:wrap type="none"/>
      </w:pict>
    </w:r>
    <w:r>
      <w:rPr>
        <w:sz w:val="15.757813"/>
        <w:szCs w:val="15.757813"/>
      </w:rPr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21pt;margin-top:.00041pt;width:.1pt;height:18pt;mso-position-horizontal-relative:page;mso-position-vertical-relative:page;z-index:-3453" coordorigin="420,0" coordsize="2,360">
          <v:shape style="position:absolute;left:420;top:0;width:2;height:360" coordorigin="420,0" coordsize="0,360" path="m420,360l420,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.00041pt;width:.1pt;height:18pt;mso-position-horizontal-relative:page;mso-position-vertical-relative:page;z-index:-3452" coordorigin="12666,0" coordsize="2,360">
          <v:shape style="position:absolute;left:12666;top:0;width:2;height:360" coordorigin="12666,0" coordsize="0,360" path="m12666,360l12666,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28.253901pt;margin-top:7.87931pt;width:2.5pt;height:16.25pt;mso-position-horizontal-relative:page;mso-position-vertical-relative:page;z-index:-3451" coordorigin="565,158" coordsize="50,325">
          <v:group style="position:absolute;left:578;top:170;width:25;height:300" coordorigin="578,170" coordsize="25,300">
            <v:shape style="position:absolute;left:578;top:170;width:25;height:300" coordorigin="578,170" coordsize="25,300" path="m578,470l603,470,603,170,578,170,578,470xe" filled="t" fillcolor="#FFFFFF" stroked="f">
              <v:path arrowok="t"/>
              <v:fill/>
            </v:shape>
          </v:group>
          <v:group style="position:absolute;left:588;top:170;width:5;height:300" coordorigin="588,170" coordsize="5,300">
            <v:shape style="position:absolute;left:588;top:170;width:5;height:300" coordorigin="588,170" coordsize="5,300" path="m588,470l593,470,593,170,588,170,588,470xe" filled="t" fillcolor="#000000" stroked="f">
              <v:path arrowok="t"/>
              <v:fill/>
            </v:shape>
          </v:group>
          <w10:wrap type="none"/>
        </v:group>
      </w:pict>
    </w:r>
    <w:r>
      <w:rPr/>
      <w:pict>
        <v:group style="position:absolute;margin-left:623.529907pt;margin-top:7.87931pt;width:2.5pt;height:16.25pt;mso-position-horizontal-relative:page;mso-position-vertical-relative:page;z-index:-3450" coordorigin="12471,158" coordsize="50,325">
          <v:group style="position:absolute;left:12483;top:170;width:25;height:300" coordorigin="12483,170" coordsize="25,300">
            <v:shape style="position:absolute;left:12483;top:170;width:25;height:300" coordorigin="12483,170" coordsize="25,300" path="m12483,470l12508,470,12508,170,12483,170,12483,470xe" filled="t" fillcolor="#FFFFFF" stroked="f">
              <v:path arrowok="t"/>
              <v:fill/>
            </v:shape>
          </v:group>
          <v:group style="position:absolute;left:12493;top:170;width:5;height:300" coordorigin="12493,170" coordsize="5,300">
            <v:shape style="position:absolute;left:12493;top:170;width:5;height:300" coordorigin="12493,170" coordsize="5,300" path="m12493,470l12498,470,12498,170,12493,170,12493,470xe" filled="t" fillcolor="#000000" stroked="f">
              <v:path arrowok="t"/>
              <v:fill/>
            </v:shape>
          </v:group>
          <w10:wrap type="none"/>
        </v:group>
      </w:pict>
    </w:r>
    <w:r>
      <w:rPr/>
      <w:pict>
        <v:group style="position:absolute;margin-left:0pt;margin-top:21.00041pt;width:18pt;height:.1pt;mso-position-horizontal-relative:page;mso-position-vertical-relative:page;z-index:-3449" coordorigin="0,420" coordsize="360,2">
          <v:shape style="position:absolute;left:0;top:420;width:360;height:2" coordorigin="0,420" coordsize="360,0" path="m360,420l0,42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6.28302pt;margin-top:21.00041pt;width:18pt;height:.1pt;mso-position-horizontal-relative:page;mso-position-vertical-relative:page;z-index:-3448" coordorigin="12726,420" coordsize="360,2">
          <v:shape style="position:absolute;left:12726;top:420;width:360;height:2" coordorigin="12726,420" coordsize="360,0" path="m12726,420l13086,42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7.8789pt;margin-top:28.254311pt;width:16.25pt;height:2.5pt;mso-position-horizontal-relative:page;mso-position-vertical-relative:page;z-index:-3447" coordorigin="158,565" coordsize="325,50">
          <v:group style="position:absolute;left:170;top:578;width:300;height:25" coordorigin="170,578" coordsize="300,25">
            <v:shape style="position:absolute;left:170;top:578;width:300;height:25" coordorigin="170,578" coordsize="300,25" path="m170,603l470,603,470,578,170,578,170,603xe" filled="t" fillcolor="#FFFFFF" stroked="f">
              <v:path arrowok="t"/>
              <v:fill/>
            </v:shape>
          </v:group>
          <v:group style="position:absolute;left:170;top:588;width:300;height:5" coordorigin="170,588" coordsize="300,5">
            <v:shape style="position:absolute;left:170;top:588;width:300;height:5" coordorigin="170,588" coordsize="300,5" path="m170,593l470,593,470,588,170,588,170,593xe" filled="t" fillcolor="#000000" stroked="f">
              <v:path arrowok="t"/>
              <v:fill/>
            </v:shape>
          </v:group>
          <w10:wrap type="none"/>
        </v:group>
      </w:pict>
    </w:r>
    <w:r>
      <w:rPr/>
      <w:pict>
        <v:group style="position:absolute;margin-left:630.154907pt;margin-top:28.254311pt;width:16.25pt;height:2.5pt;mso-position-horizontal-relative:page;mso-position-vertical-relative:page;z-index:-3446" coordorigin="12603,565" coordsize="325,50">
          <v:group style="position:absolute;left:12616;top:578;width:300;height:25" coordorigin="12616,578" coordsize="300,25">
            <v:shape style="position:absolute;left:12616;top:578;width:300;height:25" coordorigin="12616,578" coordsize="300,25" path="m12616,603l12916,603,12916,578,12616,578,12616,603xe" filled="t" fillcolor="#FFFFFF" stroked="f">
              <v:path arrowok="t"/>
              <v:fill/>
            </v:shape>
          </v:group>
          <v:group style="position:absolute;left:12616;top:588;width:300;height:5" coordorigin="12616,588" coordsize="300,5">
            <v:shape style="position:absolute;left:12616;top:588;width:300;height:5" coordorigin="12616,588" coordsize="300,5" path="m12616,593l12916,593,12916,588,12616,588,12616,593xe" filled="t" fillcolor="#000000" stroked="f">
              <v:path arrowok="t"/>
              <v:fill/>
            </v:shape>
          </v:group>
          <w10:wrap type="none"/>
        </v:group>
      </w:pict>
    </w:r>
    <w:r>
      <w:rPr>
        <w:sz w:val="20"/>
        <w:szCs w:val="20"/>
      </w:rPr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157.586205" w:lineRule="exact"/>
      <w:jc w:val="left"/>
      <w:rPr>
        <w:sz w:val="15.757813"/>
        <w:szCs w:val="15.757813"/>
      </w:rPr>
    </w:pPr>
    <w:rPr/>
    <w:r>
      <w:rPr/>
      <w:pict>
        <v:group style="position:absolute;margin-left:21pt;margin-top:.00041pt;width:.1pt;height:18pt;mso-position-horizontal-relative:page;mso-position-vertical-relative:page;z-index:-3443" coordorigin="420,0" coordsize="2,360">
          <v:shape style="position:absolute;left:420;top:0;width:2;height:360" coordorigin="420,0" coordsize="0,360" path="m420,360l420,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.00041pt;width:.1pt;height:18pt;mso-position-horizontal-relative:page;mso-position-vertical-relative:page;z-index:-3442" coordorigin="12666,0" coordsize="2,360">
          <v:shape style="position:absolute;left:12666;top:0;width:2;height:360" coordorigin="12666,0" coordsize="0,360" path="m12666,360l12666,0e" filled="f" stroked="t" strokeweight=".25pt" strokecolor="#000000">
            <v:path arrowok="t"/>
          </v:shape>
        </v:group>
        <w10:wrap type="none"/>
      </w:pict>
    </w:r>
    <w:r>
      <w:rPr>
        <w:sz w:val="15.757813"/>
        <w:szCs w:val="15.757813"/>
      </w:rPr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21pt;margin-top:.00041pt;width:.1pt;height:18pt;mso-position-horizontal-relative:page;mso-position-vertical-relative:page;z-index:-3433" coordorigin="420,0" coordsize="2,360">
          <v:shape style="position:absolute;left:420;top:0;width:2;height:360" coordorigin="420,0" coordsize="0,360" path="m420,360l420,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3.28302pt;margin-top:.00041pt;width:.1pt;height:18pt;mso-position-horizontal-relative:page;mso-position-vertical-relative:page;z-index:-3432" coordorigin="12666,0" coordsize="2,360">
          <v:shape style="position:absolute;left:12666;top:0;width:2;height:360" coordorigin="12666,0" coordsize="0,360" path="m12666,360l12666,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29.503901pt;margin-top:8.504311pt;width:.1pt;height:15pt;mso-position-horizontal-relative:page;mso-position-vertical-relative:page;z-index:-3431" coordorigin="590,170" coordsize="2,300">
          <v:shape style="position:absolute;left:590;top:170;width:2;height:300" coordorigin="590,170" coordsize="0,300" path="m590,470l590,17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24.779907pt;margin-top:8.504311pt;width:.1pt;height:15pt;mso-position-horizontal-relative:page;mso-position-vertical-relative:page;z-index:-3430" coordorigin="12496,170" coordsize="2,300">
          <v:shape style="position:absolute;left:12496;top:170;width:2;height:300" coordorigin="12496,170" coordsize="0,300" path="m12496,470l12496,17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0pt;margin-top:21.00041pt;width:18pt;height:.1pt;mso-position-horizontal-relative:page;mso-position-vertical-relative:page;z-index:-3429" coordorigin="0,420" coordsize="360,2">
          <v:shape style="position:absolute;left:0;top:420;width:360;height:2" coordorigin="0,420" coordsize="360,0" path="m360,420l0,420e" filled="f" stroked="t" strokeweight=".25pt" strokecolor="#000000">
            <v:path arrowok="t"/>
          </v:shape>
        </v:group>
        <w10:wrap type="none"/>
      </w:pict>
    </w:r>
    <w:r>
      <w:rPr/>
      <w:pict>
        <v:group style="position:absolute;margin-left:636.28302pt;margin-top:21.00041pt;width:18pt;height:.1pt;mso-position-horizontal-relative:page;mso-position-vertical-relative:page;z-index:-3428" coordorigin="12726,420" coordsize="360,2">
          <v:shape style="position:absolute;left:12726;top:420;width:360;height:2" coordorigin="12726,420" coordsize="360,0" path="m12726,420l13086,420e" filled="f" stroked="t" strokeweight=".25pt" strokecolor="#000000">
            <v:path arrowok="t"/>
          </v:shape>
        </v:group>
        <w10:wrap type="none"/>
      </w:pict>
    </w:r>
    <w:r>
      <w:rPr>
        <w:sz w:val="20"/>
        <w:szCs w:val="20"/>
      </w:rPr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styles" Target="styles.xml"/><Relationship Id="rId4" Type="http://schemas.openxmlformats.org/officeDocument/2006/relationships/fontTable" Target="fontTable.xml"/><Relationship Id="rId5" Type="http://schemas.openxmlformats.org/officeDocument/2006/relationships/theme" Target="theme/theme1.xml"/><Relationship Id="rId6" Type="http://schemas.openxmlformats.org/officeDocument/2006/relationships/settings" Target="setting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footer" Target="footer2.xml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footer" Target="footer3.xml"/><Relationship Id="rId19" Type="http://schemas.openxmlformats.org/officeDocument/2006/relationships/image" Target="media/image9.png"/><Relationship Id="rId20" Type="http://schemas.openxmlformats.org/officeDocument/2006/relationships/image" Target="media/image10.png"/><Relationship Id="rId21" Type="http://schemas.openxmlformats.org/officeDocument/2006/relationships/header" Target="header2.xml"/><Relationship Id="rId22" Type="http://schemas.openxmlformats.org/officeDocument/2006/relationships/footer" Target="footer4.xml"/><Relationship Id="rId23" Type="http://schemas.openxmlformats.org/officeDocument/2006/relationships/image" Target="media/image11.png"/><Relationship Id="rId24" Type="http://schemas.openxmlformats.org/officeDocument/2006/relationships/image" Target="media/image12.png"/><Relationship Id="rId25" Type="http://schemas.openxmlformats.org/officeDocument/2006/relationships/image" Target="media/image13.png"/><Relationship Id="rId26" Type="http://schemas.openxmlformats.org/officeDocument/2006/relationships/image" Target="media/image14.png"/><Relationship Id="rId27" Type="http://schemas.openxmlformats.org/officeDocument/2006/relationships/hyperlink" Target="http://www.cambscommunityservices.nhs.uk/Bedfordshire/baby-friendly" TargetMode="External"/><Relationship Id="rId28" Type="http://schemas.openxmlformats.org/officeDocument/2006/relationships/image" Target="media/image15.png"/><Relationship Id="rId29" Type="http://schemas.openxmlformats.org/officeDocument/2006/relationships/image" Target="media/image16.png"/><Relationship Id="rId30" Type="http://schemas.openxmlformats.org/officeDocument/2006/relationships/image" Target="media/image17.png"/><Relationship Id="rId31" Type="http://schemas.openxmlformats.org/officeDocument/2006/relationships/header" Target="header3.xml"/><Relationship Id="rId32" Type="http://schemas.openxmlformats.org/officeDocument/2006/relationships/image" Target="media/image18.png"/><Relationship Id="rId33" Type="http://schemas.openxmlformats.org/officeDocument/2006/relationships/image" Target="media/image19.jpg"/><Relationship Id="rId34" Type="http://schemas.openxmlformats.org/officeDocument/2006/relationships/hyperlink" Target="http://www.cambscommunityservices.nhs.uk/Bedfordshire/baby-friendly" TargetMode="External"/><Relationship Id="rId35" Type="http://schemas.openxmlformats.org/officeDocument/2006/relationships/footer" Target="footer5.xml"/><Relationship Id="rId36" Type="http://schemas.openxmlformats.org/officeDocument/2006/relationships/image" Target="media/image20.png"/><Relationship Id="rId37" Type="http://schemas.openxmlformats.org/officeDocument/2006/relationships/image" Target="media/image21.jpg"/><Relationship Id="rId38" Type="http://schemas.openxmlformats.org/officeDocument/2006/relationships/image" Target="media/image22.png"/><Relationship Id="rId39" Type="http://schemas.openxmlformats.org/officeDocument/2006/relationships/image" Target="media/image23.png"/><Relationship Id="rId40" Type="http://schemas.openxmlformats.org/officeDocument/2006/relationships/image" Target="media/image24.png"/><Relationship Id="rId41" Type="http://schemas.openxmlformats.org/officeDocument/2006/relationships/hyperlink" Target="http://www.cambscommunityservices.nhs.uk/Bedfordshire/baby-friendly/support" TargetMode="External"/><Relationship Id="rId42" Type="http://schemas.openxmlformats.org/officeDocument/2006/relationships/hyperlink" Target="http://www.cambscommunityservices.nhs.uk/Bedfordshire/baby-friendly/support" TargetMode="External"/><Relationship Id="rId43" Type="http://schemas.openxmlformats.org/officeDocument/2006/relationships/hyperlink" Target="http://www.nhs.uk/start4life/baby/" TargetMode="External"/><Relationship Id="rId44" Type="http://schemas.openxmlformats.org/officeDocument/2006/relationships/image" Target="media/image25.png"/><Relationship Id="rId45" Type="http://schemas.openxmlformats.org/officeDocument/2006/relationships/image" Target="media/image26.png"/><Relationship Id="rId46" Type="http://schemas.openxmlformats.org/officeDocument/2006/relationships/image" Target="media/image27.png"/><Relationship Id="rId47" Type="http://schemas.openxmlformats.org/officeDocument/2006/relationships/hyperlink" Target="http://www.nhs.uk/start4life/baby/feeding-your-baby/breastfeeding/expressing-your-breast-milk/expressing-breast-milk" TargetMode="External"/><Relationship Id="rId48" Type="http://schemas.openxmlformats.org/officeDocument/2006/relationships/hyperlink" Target="http://www.nhs.uk/start4life/baby/feeding-your-baby/breastfeeding/expressing-your-breast-milk/expressing-breast-milk" TargetMode="External"/><Relationship Id="rId49" Type="http://schemas.openxmlformats.org/officeDocument/2006/relationships/hyperlink" Target="http://www.nhs.uk/start4life/baby/feeding-your-baby/bottle-feeding" TargetMode="External"/><Relationship Id="rId50" Type="http://schemas.openxmlformats.org/officeDocument/2006/relationships/image" Target="media/image28.png"/><Relationship Id="rId51" Type="http://schemas.openxmlformats.org/officeDocument/2006/relationships/image" Target="media/image29.jpg"/><Relationship Id="rId52" Type="http://schemas.openxmlformats.org/officeDocument/2006/relationships/image" Target="media/image30.png"/><Relationship Id="rId53" Type="http://schemas.openxmlformats.org/officeDocument/2006/relationships/hyperlink" Target="http://www.carryingmatters.co.uk/" TargetMode="External"/><Relationship Id="rId54" Type="http://schemas.openxmlformats.org/officeDocument/2006/relationships/hyperlink" Target="http://www.cambscommunityservices.nhs.uk/Bedfordshire/baby-friendly" TargetMode="External"/><Relationship Id="rId55" Type="http://schemas.openxmlformats.org/officeDocument/2006/relationships/header" Target="header4.xml"/><Relationship Id="rId56" Type="http://schemas.openxmlformats.org/officeDocument/2006/relationships/footer" Target="footer6.xml"/><Relationship Id="rId57" Type="http://schemas.openxmlformats.org/officeDocument/2006/relationships/image" Target="media/image31.jpg"/><Relationship Id="rId58" Type="http://schemas.openxmlformats.org/officeDocument/2006/relationships/image" Target="media/image32.jpg"/><Relationship Id="rId59" Type="http://schemas.openxmlformats.org/officeDocument/2006/relationships/header" Target="header5.xml"/><Relationship Id="rId60" Type="http://schemas.openxmlformats.org/officeDocument/2006/relationships/footer" Target="footer7.xml"/><Relationship Id="rId61" Type="http://schemas.openxmlformats.org/officeDocument/2006/relationships/image" Target="media/image33.jpg"/><Relationship Id="rId62" Type="http://schemas.openxmlformats.org/officeDocument/2006/relationships/image" Target="media/image34.jpg"/><Relationship Id="rId63" Type="http://schemas.openxmlformats.org/officeDocument/2006/relationships/image" Target="media/image35.jpg"/><Relationship Id="rId64" Type="http://schemas.openxmlformats.org/officeDocument/2006/relationships/image" Target="media/image36.jpg"/><Relationship Id="rId65" Type="http://schemas.openxmlformats.org/officeDocument/2006/relationships/image" Target="media/image37.jpg"/><Relationship Id="rId66" Type="http://schemas.openxmlformats.org/officeDocument/2006/relationships/image" Target="media/image38.jpg"/><Relationship Id="rId67" Type="http://schemas.openxmlformats.org/officeDocument/2006/relationships/image" Target="media/image39.jpg"/><Relationship Id="rId68" Type="http://schemas.openxmlformats.org/officeDocument/2006/relationships/image" Target="media/image40.jpg"/><Relationship Id="rId69" Type="http://schemas.openxmlformats.org/officeDocument/2006/relationships/header" Target="header6.xml"/><Relationship Id="rId70" Type="http://schemas.openxmlformats.org/officeDocument/2006/relationships/footer" Target="footer8.xml"/><Relationship Id="rId71" Type="http://schemas.openxmlformats.org/officeDocument/2006/relationships/image" Target="media/image41.png"/><Relationship Id="rId72" Type="http://schemas.openxmlformats.org/officeDocument/2006/relationships/image" Target="media/image42.jpg"/><Relationship Id="rId73" Type="http://schemas.openxmlformats.org/officeDocument/2006/relationships/image" Target="media/image43.png"/><Relationship Id="rId74" Type="http://schemas.openxmlformats.org/officeDocument/2006/relationships/image" Target="media/image44.png"/><Relationship Id="rId75" Type="http://schemas.openxmlformats.org/officeDocument/2006/relationships/hyperlink" Target="http://www.cambscommunityservices.nhs.uk/Bedfordshire/baby-friendly" TargetMode="External"/><Relationship Id="rId76" Type="http://schemas.openxmlformats.org/officeDocument/2006/relationships/header" Target="header7.xml"/><Relationship Id="rId77" Type="http://schemas.openxmlformats.org/officeDocument/2006/relationships/footer" Target="footer9.xml"/><Relationship Id="rId78" Type="http://schemas.openxmlformats.org/officeDocument/2006/relationships/image" Target="media/image45.jpg"/><Relationship Id="rId79" Type="http://schemas.openxmlformats.org/officeDocument/2006/relationships/header" Target="header8.xml"/><Relationship Id="rId80" Type="http://schemas.openxmlformats.org/officeDocument/2006/relationships/footer" Target="footer10.xml"/><Relationship Id="rId81" Type="http://schemas.openxmlformats.org/officeDocument/2006/relationships/image" Target="media/image46.png"/><Relationship Id="rId82" Type="http://schemas.openxmlformats.org/officeDocument/2006/relationships/image" Target="media/image47.png"/><Relationship Id="rId83" Type="http://schemas.openxmlformats.org/officeDocument/2006/relationships/hyperlink" Target="http://www.cambscommunityservices.nhs.uk/Bedfordshire/baby-friendly" TargetMode="External"/><Relationship Id="rId84" Type="http://schemas.openxmlformats.org/officeDocument/2006/relationships/header" Target="header9.xml"/><Relationship Id="rId85" Type="http://schemas.openxmlformats.org/officeDocument/2006/relationships/footer" Target="footer11.xml"/><Relationship Id="rId86" Type="http://schemas.openxmlformats.org/officeDocument/2006/relationships/image" Target="media/image48.png"/><Relationship Id="rId87" Type="http://schemas.openxmlformats.org/officeDocument/2006/relationships/image" Target="media/image49.jpg"/><Relationship Id="rId88" Type="http://schemas.openxmlformats.org/officeDocument/2006/relationships/image" Target="media/image50.jpg"/><Relationship Id="rId89" Type="http://schemas.openxmlformats.org/officeDocument/2006/relationships/image" Target="media/image51.jpg"/><Relationship Id="rId90" Type="http://schemas.openxmlformats.org/officeDocument/2006/relationships/image" Target="media/image52.jpg"/><Relationship Id="rId91" Type="http://schemas.openxmlformats.org/officeDocument/2006/relationships/image" Target="media/image53.jpg"/><Relationship Id="rId92" Type="http://schemas.openxmlformats.org/officeDocument/2006/relationships/image" Target="media/image54.jpg"/><Relationship Id="rId93" Type="http://schemas.openxmlformats.org/officeDocument/2006/relationships/image" Target="media/image55.jpg"/><Relationship Id="rId94" Type="http://schemas.openxmlformats.org/officeDocument/2006/relationships/image" Target="media/image56.jpg"/><Relationship Id="rId95" Type="http://schemas.openxmlformats.org/officeDocument/2006/relationships/header" Target="header10.xml"/><Relationship Id="rId96" Type="http://schemas.openxmlformats.org/officeDocument/2006/relationships/footer" Target="footer12.xml"/><Relationship Id="rId97" Type="http://schemas.openxmlformats.org/officeDocument/2006/relationships/image" Target="media/image57.png"/><Relationship Id="rId98" Type="http://schemas.openxmlformats.org/officeDocument/2006/relationships/image" Target="media/image58.png"/><Relationship Id="rId99" Type="http://schemas.openxmlformats.org/officeDocument/2006/relationships/image" Target="media/image59.png"/><Relationship Id="rId100" Type="http://schemas.openxmlformats.org/officeDocument/2006/relationships/hyperlink" Target="http://www.lullabytrust.org.uk/safer-sleep-advice/co-sleeping" TargetMode="External"/><Relationship Id="rId101" Type="http://schemas.openxmlformats.org/officeDocument/2006/relationships/hyperlink" Target="http://www.cambscommunityservices.nhs.uk/Bedfordshire/baby-friendly" TargetMode="External"/><Relationship Id="rId102" Type="http://schemas.openxmlformats.org/officeDocument/2006/relationships/header" Target="header11.xml"/><Relationship Id="rId103" Type="http://schemas.openxmlformats.org/officeDocument/2006/relationships/footer" Target="footer13.xml"/><Relationship Id="rId104" Type="http://schemas.openxmlformats.org/officeDocument/2006/relationships/image" Target="media/image60.png"/><Relationship Id="rId105" Type="http://schemas.openxmlformats.org/officeDocument/2006/relationships/image" Target="media/image61.png"/><Relationship Id="rId106" Type="http://schemas.openxmlformats.org/officeDocument/2006/relationships/image" Target="media/image62.jpg"/><Relationship Id="rId107" Type="http://schemas.openxmlformats.org/officeDocument/2006/relationships/image" Target="media/image63.jpg"/><Relationship Id="rId108" Type="http://schemas.openxmlformats.org/officeDocument/2006/relationships/image" Target="media/image64.jpg"/><Relationship Id="rId109" Type="http://schemas.openxmlformats.org/officeDocument/2006/relationships/image" Target="media/image65.png"/><Relationship Id="rId110" Type="http://schemas.openxmlformats.org/officeDocument/2006/relationships/image" Target="media/image66.png"/><Relationship Id="rId111" Type="http://schemas.openxmlformats.org/officeDocument/2006/relationships/hyperlink" Target="http://www.lullabytrust.org.uk/safer-sleep-advice" TargetMode="External"/><Relationship Id="rId112" Type="http://schemas.openxmlformats.org/officeDocument/2006/relationships/header" Target="header12.xml"/><Relationship Id="rId113" Type="http://schemas.openxmlformats.org/officeDocument/2006/relationships/footer" Target="footer14.xml"/><Relationship Id="rId114" Type="http://schemas.openxmlformats.org/officeDocument/2006/relationships/hyperlink" Target="http://www.bedford.gov.uk/schools-ed-" TargetMode="External"/><Relationship Id="rId115" Type="http://schemas.openxmlformats.org/officeDocument/2006/relationships/image" Target="media/image67.png"/><Relationship Id="rId116" Type="http://schemas.openxmlformats.org/officeDocument/2006/relationships/image" Target="media/image68.png"/><Relationship Id="rId117" Type="http://schemas.openxmlformats.org/officeDocument/2006/relationships/image" Target="media/image69.png"/><Relationship Id="rId118" Type="http://schemas.openxmlformats.org/officeDocument/2006/relationships/image" Target="media/image70.png"/><Relationship Id="rId119" Type="http://schemas.openxmlformats.org/officeDocument/2006/relationships/image" Target="media/image71.png"/><Relationship Id="rId120" Type="http://schemas.openxmlformats.org/officeDocument/2006/relationships/hyperlink" Target="http://www.cambscommunityservices.nhs.uk/Bedfordshire/baby-friendly" TargetMode="External"/><Relationship Id="rId121" Type="http://schemas.openxmlformats.org/officeDocument/2006/relationships/header" Target="header13.xml"/><Relationship Id="rId122" Type="http://schemas.openxmlformats.org/officeDocument/2006/relationships/footer" Target="footer15.xml"/><Relationship Id="rId123" Type="http://schemas.openxmlformats.org/officeDocument/2006/relationships/image" Target="media/image72.png"/><Relationship Id="rId124" Type="http://schemas.openxmlformats.org/officeDocument/2006/relationships/image" Target="media/image73.jpg"/><Relationship Id="rId125" Type="http://schemas.openxmlformats.org/officeDocument/2006/relationships/image" Target="media/image74.jpg"/><Relationship Id="rId126" Type="http://schemas.openxmlformats.org/officeDocument/2006/relationships/hyperlink" Target="http://www.healthystart.nhs.uk/" TargetMode="External"/><Relationship Id="rId127" Type="http://schemas.openxmlformats.org/officeDocument/2006/relationships/header" Target="header14.xml"/><Relationship Id="rId128" Type="http://schemas.openxmlformats.org/officeDocument/2006/relationships/footer" Target="footer16.xml"/><Relationship Id="rId129" Type="http://schemas.openxmlformats.org/officeDocument/2006/relationships/image" Target="media/image75.png"/><Relationship Id="rId130" Type="http://schemas.openxmlformats.org/officeDocument/2006/relationships/image" Target="media/image76.jpg"/><Relationship Id="rId131" Type="http://schemas.openxmlformats.org/officeDocument/2006/relationships/image" Target="media/image77.jpg"/><Relationship Id="rId132" Type="http://schemas.openxmlformats.org/officeDocument/2006/relationships/hyperlink" Target="http://www.cambscommunityservices.nhs.uk/Bedfordshire/baby-friendly" TargetMode="External"/><Relationship Id="rId133" Type="http://schemas.openxmlformats.org/officeDocument/2006/relationships/header" Target="header15.xml"/><Relationship Id="rId134" Type="http://schemas.openxmlformats.org/officeDocument/2006/relationships/footer" Target="footer17.xml"/><Relationship Id="rId135" Type="http://schemas.openxmlformats.org/officeDocument/2006/relationships/image" Target="media/image78.png"/><Relationship Id="rId136" Type="http://schemas.openxmlformats.org/officeDocument/2006/relationships/image" Target="media/image79.png"/><Relationship Id="rId137" Type="http://schemas.openxmlformats.org/officeDocument/2006/relationships/image" Target="media/image80.jpg"/><Relationship Id="rId138" Type="http://schemas.openxmlformats.org/officeDocument/2006/relationships/image" Target="media/image81.png"/><Relationship Id="rId139" Type="http://schemas.openxmlformats.org/officeDocument/2006/relationships/image" Target="media/image82.png"/><Relationship Id="rId140" Type="http://schemas.openxmlformats.org/officeDocument/2006/relationships/image" Target="media/image83.png"/><Relationship Id="rId141" Type="http://schemas.openxmlformats.org/officeDocument/2006/relationships/hyperlink" Target="http://www.nhs.uk/nhs-services/mental-health-services/where-to-get-urgent-help-for-mental-health/" TargetMode="External"/><Relationship Id="rId142" Type="http://schemas.openxmlformats.org/officeDocument/2006/relationships/hyperlink" Target="http://www.nhs.uk/nhs-services/mental-health-services/where-to-get-urgent-help-for-mental-health/" TargetMode="External"/><Relationship Id="rId143" Type="http://schemas.openxmlformats.org/officeDocument/2006/relationships/image" Target="media/image84.png"/><Relationship Id="rId144" Type="http://schemas.openxmlformats.org/officeDocument/2006/relationships/hyperlink" Target="http://www.elft.nhs.uk/perinatal/where-we-work/bedfordshire-and-luton" TargetMode="External"/><Relationship Id="rId145" Type="http://schemas.openxmlformats.org/officeDocument/2006/relationships/image" Target="media/image85.png"/><Relationship Id="rId146" Type="http://schemas.openxmlformats.org/officeDocument/2006/relationships/hyperlink" Target="http://www.bedfordshirewellbeingservice.nhs.uk/" TargetMode="External"/><Relationship Id="rId147" Type="http://schemas.openxmlformats.org/officeDocument/2006/relationships/image" Target="media/image86.jpg"/><Relationship Id="rId148" Type="http://schemas.openxmlformats.org/officeDocument/2006/relationships/image" Target="media/image87.png"/><Relationship Id="rId149" Type="http://schemas.openxmlformats.org/officeDocument/2006/relationships/hyperlink" Target="http://www.mind.org.uk/" TargetMode="External"/><Relationship Id="rId150" Type="http://schemas.openxmlformats.org/officeDocument/2006/relationships/image" Target="media/image88.png"/><Relationship Id="rId151" Type="http://schemas.openxmlformats.org/officeDocument/2006/relationships/hyperlink" Target="http://www.pandasfoundation.org.uk/" TargetMode="External"/><Relationship Id="rId152" Type="http://schemas.openxmlformats.org/officeDocument/2006/relationships/image" Target="media/image89.png"/><Relationship Id="rId153" Type="http://schemas.openxmlformats.org/officeDocument/2006/relationships/hyperlink" Target="http://www.samaritans.org/" TargetMode="External"/><Relationship Id="rId154" Type="http://schemas.openxmlformats.org/officeDocument/2006/relationships/hyperlink" Target="http://www.cambscommunityservices.nhs.uk/Bedfordshire/baby-friendly" TargetMode="External"/><Relationship Id="rId155" Type="http://schemas.openxmlformats.org/officeDocument/2006/relationships/header" Target="header16.xml"/><Relationship Id="rId156" Type="http://schemas.openxmlformats.org/officeDocument/2006/relationships/image" Target="media/image90.png"/><Relationship Id="rId157" Type="http://schemas.openxmlformats.org/officeDocument/2006/relationships/image" Target="media/image91.png"/><Relationship Id="rId158" Type="http://schemas.openxmlformats.org/officeDocument/2006/relationships/image" Target="media/image92.png"/><Relationship Id="rId159" Type="http://schemas.openxmlformats.org/officeDocument/2006/relationships/image" Target="media/image93.png"/><Relationship Id="rId160" Type="http://schemas.openxmlformats.org/officeDocument/2006/relationships/image" Target="media/image94.png"/><Relationship Id="rId161" Type="http://schemas.openxmlformats.org/officeDocument/2006/relationships/image" Target="media/image95.jpg"/><Relationship Id="rId162" Type="http://schemas.openxmlformats.org/officeDocument/2006/relationships/hyperlink" Target="http://www.thedadpad.co.uk/" TargetMode="External"/><Relationship Id="rId163" Type="http://schemas.openxmlformats.org/officeDocument/2006/relationships/image" Target="media/image96.jpg"/><Relationship Id="rId164" Type="http://schemas.openxmlformats.org/officeDocument/2006/relationships/image" Target="media/image97.jpg"/><Relationship Id="rId165" Type="http://schemas.openxmlformats.org/officeDocument/2006/relationships/image" Target="media/image98.png"/><Relationship Id="rId166" Type="http://schemas.openxmlformats.org/officeDocument/2006/relationships/image" Target="media/image99.jpg"/><Relationship Id="rId167" Type="http://schemas.openxmlformats.org/officeDocument/2006/relationships/hyperlink" Target="http://www.cambscommunityservices.nhs.uk/Bedfordshire/baby-friendly" TargetMode="External"/><Relationship Id="rId168" Type="http://schemas.openxmlformats.org/officeDocument/2006/relationships/header" Target="header17.xml"/><Relationship Id="rId169" Type="http://schemas.openxmlformats.org/officeDocument/2006/relationships/image" Target="media/image100.jpg"/><Relationship Id="rId170" Type="http://schemas.openxmlformats.org/officeDocument/2006/relationships/image" Target="media/image101.jpg"/><Relationship Id="rId171" Type="http://schemas.openxmlformats.org/officeDocument/2006/relationships/image" Target="media/image102.png"/><Relationship Id="rId172" Type="http://schemas.openxmlformats.org/officeDocument/2006/relationships/image" Target="media/image103.jpg"/><Relationship Id="rId173" Type="http://schemas.openxmlformats.org/officeDocument/2006/relationships/header" Target="header18.xml"/><Relationship Id="rId174" Type="http://schemas.openxmlformats.org/officeDocument/2006/relationships/footer" Target="footer18.xml"/><Relationship Id="rId175" Type="http://schemas.openxmlformats.org/officeDocument/2006/relationships/hyperlink" Target="http://www.bedford.gov.uk/schools-education-and-childcare/early-years-and-child-" TargetMode="External"/><Relationship Id="rId176" Type="http://schemas.openxmlformats.org/officeDocument/2006/relationships/image" Target="media/image104.png"/><Relationship Id="rId177" Type="http://schemas.openxmlformats.org/officeDocument/2006/relationships/image" Target="media/image105.png"/><Relationship Id="rId178" Type="http://schemas.openxmlformats.org/officeDocument/2006/relationships/image" Target="media/image106.png"/><Relationship Id="rId179" Type="http://schemas.openxmlformats.org/officeDocument/2006/relationships/hyperlink" Target="http://www.cambscommunityservices.nhs.uk/Bedfordshire/baby-friendly" TargetMode="External"/><Relationship Id="rId180" Type="http://schemas.openxmlformats.org/officeDocument/2006/relationships/image" Target="media/image107.jpg"/><Relationship Id="rId181" Type="http://schemas.openxmlformats.org/officeDocument/2006/relationships/hyperlink" Target="http://www.cambscommunityservices.nhs.uk/freetofeed" TargetMode="External"/><Relationship Id="rId182" Type="http://schemas.openxmlformats.org/officeDocument/2006/relationships/image" Target="media/image108.jpg"/><Relationship Id="rId183" Type="http://schemas.openxmlformats.org/officeDocument/2006/relationships/image" Target="media/image109.png"/><Relationship Id="rId184" Type="http://schemas.openxmlformats.org/officeDocument/2006/relationships/hyperlink" Target="http://www.cambscommumityservices.nhs.uk/ABC" TargetMode="External"/><Relationship Id="rId185" Type="http://schemas.openxmlformats.org/officeDocument/2006/relationships/hyperlink" Target="http://www.cambscommumityservices.nhs.uk/ABC" TargetMode="External"/><Relationship Id="rId186" Type="http://schemas.openxmlformats.org/officeDocument/2006/relationships/hyperlink" Target="http://www.iconcope.org/" TargetMode="External"/><Relationship Id="rId187" Type="http://schemas.openxmlformats.org/officeDocument/2006/relationships/image" Target="media/image110.png"/><Relationship Id="rId188" Type="http://schemas.openxmlformats.org/officeDocument/2006/relationships/image" Target="media/image111.jpg"/><Relationship Id="rId189" Type="http://schemas.openxmlformats.org/officeDocument/2006/relationships/image" Target="media/image112.png"/><Relationship Id="rId190" Type="http://schemas.openxmlformats.org/officeDocument/2006/relationships/image" Target="media/image113.png"/><Relationship Id="rId191" Type="http://schemas.openxmlformats.org/officeDocument/2006/relationships/image" Target="media/image114.jpg"/><Relationship Id="rId192" Type="http://schemas.openxmlformats.org/officeDocument/2006/relationships/header" Target="header19.xml"/><Relationship Id="rId193" Type="http://schemas.openxmlformats.org/officeDocument/2006/relationships/footer" Target="footer19.xml"/><Relationship Id="rId194" Type="http://schemas.openxmlformats.org/officeDocument/2006/relationships/image" Target="media/image115.jpg"/><Relationship Id="rId195" Type="http://schemas.openxmlformats.org/officeDocument/2006/relationships/image" Target="media/image116.jpg"/><Relationship Id="rId196" Type="http://schemas.openxmlformats.org/officeDocument/2006/relationships/image" Target="media/image117.jpg"/><Relationship Id="rId197" Type="http://schemas.openxmlformats.org/officeDocument/2006/relationships/image" Target="media/image118.jpg"/><Relationship Id="rId198" Type="http://schemas.openxmlformats.org/officeDocument/2006/relationships/hyperlink" Target="http://www/" TargetMode="External"/><Relationship Id="rId199" Type="http://schemas.openxmlformats.org/officeDocument/2006/relationships/hyperlink" Target="http://www.cambscommunityservices.nhs.uk/Bedfordshire/baby-friendly" TargetMode="External"/><Relationship Id="rId200" Type="http://schemas.openxmlformats.org/officeDocument/2006/relationships/header" Target="header20.xml"/><Relationship Id="rId201" Type="http://schemas.openxmlformats.org/officeDocument/2006/relationships/footer" Target="footer20.xml"/><Relationship Id="rId202" Type="http://schemas.openxmlformats.org/officeDocument/2006/relationships/image" Target="media/image119.jpg"/><Relationship Id="rId203" Type="http://schemas.openxmlformats.org/officeDocument/2006/relationships/image" Target="media/image120.jpg"/><Relationship Id="rId204" Type="http://schemas.openxmlformats.org/officeDocument/2006/relationships/image" Target="media/image121.jpg"/><Relationship Id="rId205" Type="http://schemas.openxmlformats.org/officeDocument/2006/relationships/image" Target="media/image122.jpg"/><Relationship Id="rId206" Type="http://schemas.openxmlformats.org/officeDocument/2006/relationships/image" Target="media/image123.jpg"/><Relationship Id="rId207" Type="http://schemas.openxmlformats.org/officeDocument/2006/relationships/image" Target="media/image124.jpg"/><Relationship Id="rId208" Type="http://schemas.openxmlformats.org/officeDocument/2006/relationships/hyperlink" Target="http://www/" TargetMode="External"/><Relationship Id="rId209" Type="http://schemas.openxmlformats.org/officeDocument/2006/relationships/image" Target="media/image125.jpg"/><Relationship Id="rId210" Type="http://schemas.openxmlformats.org/officeDocument/2006/relationships/image" Target="media/image126.jpg"/><Relationship Id="rId211" Type="http://schemas.openxmlformats.org/officeDocument/2006/relationships/image" Target="media/image127.jpg"/><Relationship Id="rId212" Type="http://schemas.openxmlformats.org/officeDocument/2006/relationships/image" Target="media/image128.jpg"/><Relationship Id="rId213" Type="http://schemas.openxmlformats.org/officeDocument/2006/relationships/header" Target="header21.xml"/><Relationship Id="rId214" Type="http://schemas.openxmlformats.org/officeDocument/2006/relationships/footer" Target="footer21.xml"/><Relationship Id="rId215" Type="http://schemas.openxmlformats.org/officeDocument/2006/relationships/image" Target="media/image129.jpg"/><Relationship Id="rId216" Type="http://schemas.openxmlformats.org/officeDocument/2006/relationships/image" Target="media/image130.jpg"/><Relationship Id="rId217" Type="http://schemas.openxmlformats.org/officeDocument/2006/relationships/image" Target="media/image131.jpg"/><Relationship Id="rId218" Type="http://schemas.openxmlformats.org/officeDocument/2006/relationships/hyperlink" Target="http://www.cambscommunityservices.nhs.uk/FreeToFeed_......._" TargetMode="External"/><Relationship Id="rId219" Type="http://schemas.openxmlformats.org/officeDocument/2006/relationships/image" Target="media/image132.jpg"/><Relationship Id="rId220" Type="http://schemas.openxmlformats.org/officeDocument/2006/relationships/image" Target="media/image133.png"/><Relationship Id="rId221" Type="http://schemas.openxmlformats.org/officeDocument/2006/relationships/image" Target="media/image134.jpg"/><Relationship Id="rId222" Type="http://schemas.openxmlformats.org/officeDocument/2006/relationships/hyperlink" Target="http://www.cambscommunityservices.nhs.uk/Bedfordshire/baby-friendly" TargetMode="External"/><Relationship Id="rId223" Type="http://schemas.openxmlformats.org/officeDocument/2006/relationships/header" Target="header22.xml"/><Relationship Id="rId224" Type="http://schemas.openxmlformats.org/officeDocument/2006/relationships/footer" Target="footer22.xml"/><Relationship Id="rId225" Type="http://schemas.openxmlformats.org/officeDocument/2006/relationships/image" Target="media/image135.png"/><Relationship Id="rId226" Type="http://schemas.openxmlformats.org/officeDocument/2006/relationships/image" Target="media/image136.png"/><Relationship Id="rId227" Type="http://schemas.openxmlformats.org/officeDocument/2006/relationships/image" Target="media/image137.png"/><Relationship Id="rId228" Type="http://schemas.openxmlformats.org/officeDocument/2006/relationships/image" Target="media/image138.png"/><Relationship Id="rId229" Type="http://schemas.openxmlformats.org/officeDocument/2006/relationships/hyperlink" Target="http://www.more-life.co.uk/what-we-do/our-services/in-your-area/bedford" TargetMode="External"/><Relationship Id="rId230" Type="http://schemas.openxmlformats.org/officeDocument/2006/relationships/image" Target="media/image139.jpg"/><Relationship Id="rId231" Type="http://schemas.openxmlformats.org/officeDocument/2006/relationships/image" Target="media/image140.png"/><Relationship Id="rId232" Type="http://schemas.openxmlformats.org/officeDocument/2006/relationships/hyperlink" Target="https://www.lullabytrust.org.uk/safer-sleep-advice/baby-check-app/" TargetMode="External"/><Relationship Id="rId233" Type="http://schemas.openxmlformats.org/officeDocument/2006/relationships/image" Target="media/image141.png"/><Relationship Id="rId234" Type="http://schemas.openxmlformats.org/officeDocument/2006/relationships/hyperlink" Target="http://www.thestopsmokingservice.co.uk/smoking-and-pregnancy" TargetMode="External"/><Relationship Id="rId235" Type="http://schemas.openxmlformats.org/officeDocument/2006/relationships/header" Target="header23.xml"/><Relationship Id="rId236" Type="http://schemas.openxmlformats.org/officeDocument/2006/relationships/footer" Target="footer23.xml"/><Relationship Id="rId237" Type="http://schemas.openxmlformats.org/officeDocument/2006/relationships/hyperlink" Target="mailto:ccs.bedsandlutonchildrenshealthhub@nhs.net" TargetMode="External"/><Relationship Id="rId238" Type="http://schemas.openxmlformats.org/officeDocument/2006/relationships/hyperlink" Target="http://www.nct.org.uk/" TargetMode="External"/><Relationship Id="rId239" Type="http://schemas.openxmlformats.org/officeDocument/2006/relationships/hyperlink" Target="http://www.abm.me.uk/" TargetMode="External"/><Relationship Id="rId240" Type="http://schemas.openxmlformats.org/officeDocument/2006/relationships/hyperlink" Target="http://www.breastfeedingnetwork.org.uk/" TargetMode="External"/><Relationship Id="rId241" Type="http://schemas.openxmlformats.org/officeDocument/2006/relationships/hyperlink" Target="http://www.laleche.org.uk/" TargetMode="External"/><Relationship Id="rId242" Type="http://schemas.openxmlformats.org/officeDocument/2006/relationships/image" Target="media/image142.png"/><Relationship Id="rId243" Type="http://schemas.openxmlformats.org/officeDocument/2006/relationships/hyperlink" Target="http://www.babyfriendly.org.uk/" TargetMode="External"/><Relationship Id="rId244" Type="http://schemas.openxmlformats.org/officeDocument/2006/relationships/hyperlink" Target="http://www.info.babymilkaction.org/" TargetMode="External"/><Relationship Id="rId245" Type="http://schemas.openxmlformats.org/officeDocument/2006/relationships/hyperlink" Target="http://www.breastfeedingmanifesto.org.uk/" TargetMode="External"/><Relationship Id="rId246" Type="http://schemas.openxmlformats.org/officeDocument/2006/relationships/hyperlink" Target="http://www.human-milk.co.uk/" TargetMode="External"/><Relationship Id="rId247" Type="http://schemas.openxmlformats.org/officeDocument/2006/relationships/hyperlink" Target="http://www.lcgb.org/" TargetMode="External"/><Relationship Id="rId248" Type="http://schemas.openxmlformats.org/officeDocument/2006/relationships/hyperlink" Target="http://www.kellymom.com/" TargetMode="External"/><Relationship Id="rId249" Type="http://schemas.openxmlformats.org/officeDocument/2006/relationships/hyperlink" Target="http://www.bestbeginnings.org.uk/" TargetMode="External"/><Relationship Id="rId250" Type="http://schemas.openxmlformats.org/officeDocument/2006/relationships/hyperlink" Target="http://www.breastfeedingtwinsandtriplets.co.uk/" TargetMode="External"/><Relationship Id="rId251" Type="http://schemas.openxmlformats.org/officeDocument/2006/relationships/hyperlink" Target="http://www.BasisOnline.org.uk/" TargetMode="External"/><Relationship Id="rId252" Type="http://schemas.openxmlformats.org/officeDocument/2006/relationships/image" Target="media/image143.png"/><Relationship Id="rId253" Type="http://schemas.openxmlformats.org/officeDocument/2006/relationships/image" Target="media/image144.jpg"/><Relationship Id="rId254" Type="http://schemas.openxmlformats.org/officeDocument/2006/relationships/image" Target="media/image145.png"/><Relationship Id="rId255" Type="http://schemas.openxmlformats.org/officeDocument/2006/relationships/image" Target="media/image146.png"/><Relationship Id="rId256" Type="http://schemas.openxmlformats.org/officeDocument/2006/relationships/hyperlink" Target="http://www.cambscommunityservices.nhs.uk/Bedfordshire/baby-friendly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2023-01-25T10:47:30Z</dcterms:created>
  <dcterms:modified xsi:type="dcterms:W3CDTF">2023-01-25T10:47:30Z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2022-07-25T00:00:00Z</vt:filetime>
  </property>
  <property fmtid="{D5CDD505-2E9C-101B-9397-08002B2CF9AE}" pid="3" name="LastSaved">
    <vt:filetime>2023-01-25T00:00:00Z</vt:filetime>
  </property>
</Properties>
</file>