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96EBD" w14:textId="77777777" w:rsidR="007E1E92" w:rsidRDefault="007E1E92" w:rsidP="00923D2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C0AC7D" w14:textId="2C8E435B" w:rsidR="00AE13A2" w:rsidRPr="007E1E92" w:rsidRDefault="004244F0" w:rsidP="007E1E92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7E1E92">
        <w:rPr>
          <w:rFonts w:ascii="Arial" w:hAnsi="Arial" w:cs="Arial"/>
          <w:b/>
          <w:bCs/>
          <w:sz w:val="72"/>
          <w:szCs w:val="72"/>
        </w:rPr>
        <w:t>Article Templates</w:t>
      </w:r>
    </w:p>
    <w:p w14:paraId="68BAC536" w14:textId="77777777" w:rsidR="007E1E92" w:rsidRPr="00A05054" w:rsidRDefault="007E1E92" w:rsidP="007E1E9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AFDC5BF" w14:textId="4C72AA27" w:rsidR="00D0097E" w:rsidRPr="00A05054" w:rsidRDefault="00D0097E" w:rsidP="00AE13A2">
      <w:pPr>
        <w:pStyle w:val="Subheading"/>
        <w:rPr>
          <w:rFonts w:ascii="Arial" w:hAnsi="Arial" w:cs="Arial"/>
          <w:sz w:val="32"/>
          <w:szCs w:val="32"/>
        </w:rPr>
      </w:pPr>
      <w:r w:rsidRPr="00A05054">
        <w:rPr>
          <w:rFonts w:ascii="Arial" w:hAnsi="Arial" w:cs="Arial"/>
          <w:sz w:val="32"/>
          <w:szCs w:val="32"/>
        </w:rPr>
        <w:t>Template messages for families</w:t>
      </w:r>
    </w:p>
    <w:p w14:paraId="3497F672" w14:textId="4C2286CD" w:rsidR="00D0097E" w:rsidRPr="00A05054" w:rsidRDefault="00D0097E" w:rsidP="00D0097E">
      <w:pPr>
        <w:pStyle w:val="Subheading"/>
        <w:rPr>
          <w:rFonts w:ascii="Arial" w:hAnsi="Arial" w:cs="Arial"/>
          <w:sz w:val="22"/>
        </w:rPr>
      </w:pPr>
    </w:p>
    <w:p w14:paraId="3AF3E4A3" w14:textId="34176AFA" w:rsidR="00D0097E" w:rsidRPr="00A05054" w:rsidRDefault="0067249B" w:rsidP="00D009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‘</w:t>
      </w:r>
      <w:r w:rsidR="00360FCF" w:rsidRPr="00A05054">
        <w:rPr>
          <w:rFonts w:ascii="Arial" w:hAnsi="Arial" w:cs="Arial"/>
          <w:b/>
          <w:bCs/>
          <w:sz w:val="24"/>
          <w:szCs w:val="24"/>
        </w:rPr>
        <w:t>Free To Feed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="00360FCF" w:rsidRPr="00A05054">
        <w:rPr>
          <w:rFonts w:ascii="Arial" w:hAnsi="Arial" w:cs="Arial"/>
          <w:b/>
          <w:bCs/>
          <w:sz w:val="24"/>
          <w:szCs w:val="24"/>
        </w:rPr>
        <w:t xml:space="preserve"> launches in South Cambridgeshire</w:t>
      </w:r>
    </w:p>
    <w:p w14:paraId="39970566" w14:textId="77777777" w:rsidR="00D0097E" w:rsidRPr="00A05054" w:rsidRDefault="00D0097E" w:rsidP="00D009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14669678" w14:textId="02083390" w:rsidR="00D0097E" w:rsidRPr="00A05054" w:rsidRDefault="00B31B08" w:rsidP="00FE6919">
      <w:pPr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>‘</w:t>
      </w:r>
      <w:r w:rsidR="00173417" w:rsidRPr="00A05054">
        <w:rPr>
          <w:rFonts w:ascii="Arial" w:hAnsi="Arial" w:cs="Arial"/>
          <w:sz w:val="22"/>
        </w:rPr>
        <w:t>#FreeToFeedCP</w:t>
      </w:r>
      <w:r w:rsidRPr="00A05054">
        <w:rPr>
          <w:rFonts w:ascii="Arial" w:hAnsi="Arial" w:cs="Arial"/>
          <w:sz w:val="22"/>
        </w:rPr>
        <w:t>’</w:t>
      </w:r>
      <w:r w:rsidR="00D0097E" w:rsidRPr="00A05054">
        <w:rPr>
          <w:rFonts w:ascii="Arial" w:hAnsi="Arial" w:cs="Arial"/>
          <w:sz w:val="22"/>
        </w:rPr>
        <w:t xml:space="preserve"> </w:t>
      </w:r>
      <w:r w:rsidRPr="00A05054">
        <w:rPr>
          <w:rFonts w:ascii="Arial" w:hAnsi="Arial" w:cs="Arial"/>
          <w:sz w:val="22"/>
        </w:rPr>
        <w:t xml:space="preserve">is a new breastfeeding campaign that </w:t>
      </w:r>
      <w:r w:rsidR="00D16509" w:rsidRPr="00A05054">
        <w:rPr>
          <w:rFonts w:ascii="Arial" w:hAnsi="Arial" w:cs="Arial"/>
          <w:sz w:val="22"/>
        </w:rPr>
        <w:t>has</w:t>
      </w:r>
      <w:r w:rsidR="0009009D">
        <w:rPr>
          <w:rFonts w:ascii="Arial" w:hAnsi="Arial" w:cs="Arial"/>
          <w:sz w:val="22"/>
        </w:rPr>
        <w:t xml:space="preserve"> just</w:t>
      </w:r>
      <w:r w:rsidR="00D16509" w:rsidRPr="00A05054">
        <w:rPr>
          <w:rFonts w:ascii="Arial" w:hAnsi="Arial" w:cs="Arial"/>
          <w:sz w:val="22"/>
        </w:rPr>
        <w:t xml:space="preserve"> launched </w:t>
      </w:r>
      <w:r w:rsidR="00D0097E" w:rsidRPr="00A05054">
        <w:rPr>
          <w:rFonts w:ascii="Arial" w:hAnsi="Arial" w:cs="Arial"/>
          <w:sz w:val="22"/>
        </w:rPr>
        <w:t>across</w:t>
      </w:r>
      <w:r w:rsidR="0009009D">
        <w:rPr>
          <w:rFonts w:ascii="Arial" w:hAnsi="Arial" w:cs="Arial"/>
          <w:sz w:val="22"/>
        </w:rPr>
        <w:t xml:space="preserve"> </w:t>
      </w:r>
      <w:r w:rsidR="00D0097E" w:rsidRPr="00A05054">
        <w:rPr>
          <w:rFonts w:ascii="Arial" w:hAnsi="Arial" w:cs="Arial"/>
          <w:sz w:val="22"/>
        </w:rPr>
        <w:t>South Cambridgeshire</w:t>
      </w:r>
      <w:r w:rsidR="00410FC4">
        <w:rPr>
          <w:rFonts w:ascii="Arial" w:hAnsi="Arial" w:cs="Arial"/>
          <w:sz w:val="22"/>
        </w:rPr>
        <w:t>. I</w:t>
      </w:r>
      <w:r w:rsidR="00A348A6">
        <w:rPr>
          <w:rFonts w:ascii="Arial" w:hAnsi="Arial" w:cs="Arial"/>
          <w:sz w:val="22"/>
        </w:rPr>
        <w:t xml:space="preserve">t </w:t>
      </w:r>
      <w:r w:rsidR="00173417" w:rsidRPr="00A05054">
        <w:rPr>
          <w:rFonts w:ascii="Arial" w:hAnsi="Arial" w:cs="Arial"/>
          <w:sz w:val="22"/>
        </w:rPr>
        <w:t>aims</w:t>
      </w:r>
      <w:r w:rsidR="00D0097E" w:rsidRPr="00A05054">
        <w:rPr>
          <w:rFonts w:ascii="Arial" w:hAnsi="Arial" w:cs="Arial"/>
          <w:sz w:val="22"/>
        </w:rPr>
        <w:t xml:space="preserve"> </w:t>
      </w:r>
      <w:bookmarkStart w:id="1" w:name="_Hlk109210259"/>
      <w:r w:rsidR="00D16509" w:rsidRPr="00A05054">
        <w:rPr>
          <w:rFonts w:ascii="Arial" w:hAnsi="Arial" w:cs="Arial"/>
          <w:sz w:val="22"/>
        </w:rPr>
        <w:t xml:space="preserve">to </w:t>
      </w:r>
      <w:r w:rsidRPr="00A05054">
        <w:rPr>
          <w:rFonts w:ascii="Arial" w:hAnsi="Arial" w:cs="Arial"/>
          <w:sz w:val="22"/>
        </w:rPr>
        <w:t>encourage</w:t>
      </w:r>
      <w:r w:rsidR="0067249B">
        <w:rPr>
          <w:rFonts w:ascii="Arial" w:hAnsi="Arial" w:cs="Arial"/>
          <w:sz w:val="22"/>
        </w:rPr>
        <w:t xml:space="preserve"> and normalise</w:t>
      </w:r>
      <w:r w:rsidR="00D16509" w:rsidRPr="00A05054">
        <w:rPr>
          <w:rFonts w:ascii="Arial" w:hAnsi="Arial" w:cs="Arial"/>
          <w:sz w:val="22"/>
        </w:rPr>
        <w:t xml:space="preserve"> </w:t>
      </w:r>
      <w:r w:rsidR="0008242A" w:rsidRPr="00A05054">
        <w:rPr>
          <w:rFonts w:ascii="Arial" w:hAnsi="Arial" w:cs="Arial"/>
          <w:sz w:val="22"/>
        </w:rPr>
        <w:t>breastfeeding</w:t>
      </w:r>
      <w:r w:rsidR="0004611E">
        <w:rPr>
          <w:rFonts w:ascii="Arial" w:hAnsi="Arial" w:cs="Arial"/>
          <w:sz w:val="22"/>
        </w:rPr>
        <w:t xml:space="preserve"> in public, </w:t>
      </w:r>
      <w:r w:rsidR="0056056F" w:rsidRPr="00A05054">
        <w:rPr>
          <w:rFonts w:ascii="Arial" w:hAnsi="Arial" w:cs="Arial"/>
          <w:sz w:val="22"/>
        </w:rPr>
        <w:t>help</w:t>
      </w:r>
      <w:r w:rsidR="00C86ED1">
        <w:rPr>
          <w:rFonts w:ascii="Arial" w:hAnsi="Arial" w:cs="Arial"/>
          <w:sz w:val="22"/>
        </w:rPr>
        <w:t xml:space="preserve"> those</w:t>
      </w:r>
      <w:r w:rsidR="00D16509" w:rsidRPr="00A05054">
        <w:rPr>
          <w:rFonts w:ascii="Arial" w:hAnsi="Arial" w:cs="Arial"/>
          <w:sz w:val="22"/>
        </w:rPr>
        <w:t xml:space="preserve"> </w:t>
      </w:r>
      <w:r w:rsidR="00BE1AFD" w:rsidRPr="00A05054">
        <w:rPr>
          <w:rFonts w:ascii="Arial" w:hAnsi="Arial" w:cs="Arial"/>
          <w:sz w:val="22"/>
        </w:rPr>
        <w:t>who breastfeed and/or pump</w:t>
      </w:r>
      <w:r w:rsidR="00410FC4">
        <w:rPr>
          <w:rFonts w:ascii="Arial" w:hAnsi="Arial" w:cs="Arial"/>
          <w:sz w:val="22"/>
        </w:rPr>
        <w:t xml:space="preserve"> to</w:t>
      </w:r>
      <w:r w:rsidR="00BE1AFD" w:rsidRPr="00A05054">
        <w:rPr>
          <w:rFonts w:ascii="Arial" w:hAnsi="Arial" w:cs="Arial"/>
          <w:sz w:val="22"/>
        </w:rPr>
        <w:t xml:space="preserve"> </w:t>
      </w:r>
      <w:r w:rsidR="00D16509" w:rsidRPr="00A05054">
        <w:rPr>
          <w:rFonts w:ascii="Arial" w:hAnsi="Arial" w:cs="Arial"/>
          <w:sz w:val="22"/>
        </w:rPr>
        <w:t xml:space="preserve">feel </w:t>
      </w:r>
      <w:r w:rsidR="0004611E">
        <w:rPr>
          <w:rFonts w:ascii="Arial" w:hAnsi="Arial" w:cs="Arial"/>
          <w:sz w:val="22"/>
        </w:rPr>
        <w:t xml:space="preserve">relaxed and increase their confidence. </w:t>
      </w:r>
    </w:p>
    <w:bookmarkEnd w:id="1"/>
    <w:p w14:paraId="2DC0E57D" w14:textId="6CB4178C" w:rsidR="00D0097E" w:rsidRPr="00A05054" w:rsidRDefault="00BE1AFD" w:rsidP="00D009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Breastfeeding </w:t>
      </w:r>
      <w:r w:rsidR="0007299D" w:rsidRPr="00A05054">
        <w:rPr>
          <w:rFonts w:ascii="Arial" w:hAnsi="Arial" w:cs="Arial"/>
          <w:sz w:val="22"/>
        </w:rPr>
        <w:t>has amazing health benefits</w:t>
      </w:r>
      <w:r w:rsidR="00DC7843">
        <w:rPr>
          <w:rFonts w:ascii="Arial" w:hAnsi="Arial" w:cs="Arial"/>
          <w:sz w:val="22"/>
        </w:rPr>
        <w:t xml:space="preserve"> and </w:t>
      </w:r>
      <w:r w:rsidR="00C86ED1">
        <w:rPr>
          <w:rFonts w:ascii="Arial" w:hAnsi="Arial" w:cs="Arial"/>
          <w:sz w:val="22"/>
        </w:rPr>
        <w:t>a</w:t>
      </w:r>
      <w:r w:rsidR="0009009D">
        <w:rPr>
          <w:rFonts w:ascii="Arial" w:hAnsi="Arial" w:cs="Arial"/>
          <w:sz w:val="22"/>
        </w:rPr>
        <w:t>ll</w:t>
      </w:r>
      <w:r w:rsidRPr="00A05054">
        <w:rPr>
          <w:rFonts w:ascii="Arial" w:hAnsi="Arial" w:cs="Arial"/>
          <w:sz w:val="22"/>
        </w:rPr>
        <w:t xml:space="preserve"> </w:t>
      </w:r>
      <w:r w:rsidR="0009009D">
        <w:rPr>
          <w:rFonts w:ascii="Arial" w:hAnsi="Arial" w:cs="Arial"/>
          <w:sz w:val="22"/>
        </w:rPr>
        <w:t>families</w:t>
      </w:r>
      <w:r w:rsidRPr="00A05054">
        <w:rPr>
          <w:rFonts w:ascii="Arial" w:hAnsi="Arial" w:cs="Arial"/>
          <w:sz w:val="22"/>
        </w:rPr>
        <w:t xml:space="preserve"> should</w:t>
      </w:r>
      <w:r w:rsidR="0009009D">
        <w:rPr>
          <w:rFonts w:ascii="Arial" w:hAnsi="Arial" w:cs="Arial"/>
          <w:sz w:val="22"/>
        </w:rPr>
        <w:t xml:space="preserve"> feel</w:t>
      </w:r>
      <w:r w:rsidRPr="00A05054">
        <w:rPr>
          <w:rFonts w:ascii="Arial" w:hAnsi="Arial" w:cs="Arial"/>
          <w:sz w:val="22"/>
        </w:rPr>
        <w:t xml:space="preserve"> </w:t>
      </w:r>
      <w:r w:rsidR="0009009D">
        <w:rPr>
          <w:rFonts w:ascii="Arial" w:hAnsi="Arial" w:cs="Arial"/>
          <w:sz w:val="22"/>
        </w:rPr>
        <w:t>‘</w:t>
      </w:r>
      <w:r w:rsidRPr="00A05054">
        <w:rPr>
          <w:rFonts w:ascii="Arial" w:hAnsi="Arial" w:cs="Arial"/>
          <w:sz w:val="22"/>
        </w:rPr>
        <w:t>Free To Feed</w:t>
      </w:r>
      <w:r w:rsidR="0009009D">
        <w:rPr>
          <w:rFonts w:ascii="Arial" w:hAnsi="Arial" w:cs="Arial"/>
          <w:sz w:val="22"/>
        </w:rPr>
        <w:t>’</w:t>
      </w:r>
      <w:r w:rsidRPr="00A05054">
        <w:rPr>
          <w:rFonts w:ascii="Arial" w:hAnsi="Arial" w:cs="Arial"/>
          <w:sz w:val="22"/>
        </w:rPr>
        <w:t xml:space="preserve"> in public</w:t>
      </w:r>
      <w:r w:rsidR="006D21DF" w:rsidRPr="00A05054">
        <w:rPr>
          <w:rFonts w:ascii="Arial" w:hAnsi="Arial" w:cs="Arial"/>
          <w:sz w:val="22"/>
        </w:rPr>
        <w:t xml:space="preserve"> anytime, anywhere</w:t>
      </w:r>
      <w:r w:rsidR="00410FC4">
        <w:rPr>
          <w:rFonts w:ascii="Arial" w:hAnsi="Arial" w:cs="Arial"/>
          <w:sz w:val="22"/>
        </w:rPr>
        <w:t>.</w:t>
      </w:r>
      <w:r w:rsidR="0004611E">
        <w:rPr>
          <w:rFonts w:ascii="Arial" w:hAnsi="Arial" w:cs="Arial"/>
          <w:sz w:val="22"/>
        </w:rPr>
        <w:t xml:space="preserve"> </w:t>
      </w:r>
    </w:p>
    <w:p w14:paraId="221BA5DA" w14:textId="77777777" w:rsidR="008E5475" w:rsidRPr="00A05054" w:rsidRDefault="008E5475" w:rsidP="008E5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0EE9B860" w14:textId="5764F1E7" w:rsidR="00CA6FF8" w:rsidRDefault="008E5475" w:rsidP="00D009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hd w:val="clear" w:color="auto" w:fill="FFFFFF"/>
        </w:rPr>
      </w:pPr>
      <w:r>
        <w:rPr>
          <w:rFonts w:ascii="Arial" w:hAnsi="Arial" w:cs="Arial"/>
          <w:sz w:val="22"/>
        </w:rPr>
        <w:t>This community initiative</w:t>
      </w:r>
      <w:r w:rsidR="0009009D" w:rsidRPr="00A05054">
        <w:rPr>
          <w:rFonts w:ascii="Arial" w:hAnsi="Arial" w:cs="Arial"/>
          <w:sz w:val="22"/>
        </w:rPr>
        <w:t xml:space="preserve"> </w:t>
      </w:r>
      <w:r w:rsidR="00D0097E" w:rsidRPr="00A05054">
        <w:rPr>
          <w:rFonts w:ascii="Arial" w:hAnsi="Arial" w:cs="Arial"/>
          <w:sz w:val="22"/>
          <w:shd w:val="clear" w:color="auto" w:fill="FFFFFF"/>
        </w:rPr>
        <w:t xml:space="preserve">encourages </w:t>
      </w:r>
      <w:r w:rsidR="009A6EF8" w:rsidRPr="00A05054">
        <w:rPr>
          <w:rFonts w:ascii="Arial" w:hAnsi="Arial" w:cs="Arial"/>
          <w:sz w:val="22"/>
          <w:shd w:val="clear" w:color="auto" w:fill="FFFFFF"/>
        </w:rPr>
        <w:t xml:space="preserve">local </w:t>
      </w:r>
      <w:r w:rsidR="00D0097E" w:rsidRPr="00A05054">
        <w:rPr>
          <w:rFonts w:ascii="Arial" w:hAnsi="Arial" w:cs="Arial"/>
          <w:sz w:val="22"/>
          <w:shd w:val="clear" w:color="auto" w:fill="FFFFFF"/>
        </w:rPr>
        <w:t xml:space="preserve">businesses </w:t>
      </w:r>
      <w:r w:rsidR="00D954B6" w:rsidRPr="00A05054">
        <w:rPr>
          <w:rFonts w:ascii="Arial" w:hAnsi="Arial" w:cs="Arial"/>
          <w:sz w:val="22"/>
          <w:shd w:val="clear" w:color="auto" w:fill="FFFFFF"/>
        </w:rPr>
        <w:t xml:space="preserve">and venues </w:t>
      </w:r>
      <w:r w:rsidR="00D0097E" w:rsidRPr="00A05054">
        <w:rPr>
          <w:rFonts w:ascii="Arial" w:hAnsi="Arial" w:cs="Arial"/>
          <w:sz w:val="22"/>
          <w:shd w:val="clear" w:color="auto" w:fill="FFFFFF"/>
        </w:rPr>
        <w:t xml:space="preserve">to sign up </w:t>
      </w:r>
      <w:r>
        <w:rPr>
          <w:rFonts w:ascii="Arial" w:hAnsi="Arial" w:cs="Arial"/>
          <w:sz w:val="22"/>
          <w:shd w:val="clear" w:color="auto" w:fill="FFFFFF"/>
        </w:rPr>
        <w:t xml:space="preserve">and </w:t>
      </w:r>
      <w:r w:rsidR="00D0097E" w:rsidRPr="00A05054">
        <w:rPr>
          <w:rFonts w:ascii="Arial" w:hAnsi="Arial" w:cs="Arial"/>
          <w:sz w:val="22"/>
          <w:shd w:val="clear" w:color="auto" w:fill="FFFFFF"/>
        </w:rPr>
        <w:t xml:space="preserve">pledge to be a </w:t>
      </w:r>
      <w:r w:rsidR="00CA6FF8" w:rsidRPr="00CA6FF8">
        <w:rPr>
          <w:rFonts w:ascii="Arial" w:hAnsi="Arial" w:cs="Arial"/>
          <w:sz w:val="22"/>
          <w:shd w:val="clear" w:color="auto" w:fill="FFFFFF"/>
        </w:rPr>
        <w:t xml:space="preserve">‘#FreeToFeedCP’ </w:t>
      </w:r>
      <w:r w:rsidR="00D0097E" w:rsidRPr="00A05054">
        <w:rPr>
          <w:rFonts w:ascii="Arial" w:hAnsi="Arial" w:cs="Arial"/>
          <w:sz w:val="22"/>
          <w:shd w:val="clear" w:color="auto" w:fill="FFFFFF"/>
        </w:rPr>
        <w:t>location</w:t>
      </w:r>
      <w:r w:rsidR="00CA6FF8">
        <w:rPr>
          <w:rFonts w:ascii="Arial" w:hAnsi="Arial" w:cs="Arial"/>
          <w:sz w:val="22"/>
          <w:shd w:val="clear" w:color="auto" w:fill="FFFFFF"/>
        </w:rPr>
        <w:t>, where breastfeeding feeding families and their l</w:t>
      </w:r>
      <w:r w:rsidR="00D0097E" w:rsidRPr="00A05054">
        <w:rPr>
          <w:rFonts w:ascii="Arial" w:hAnsi="Arial" w:cs="Arial"/>
          <w:sz w:val="22"/>
          <w:shd w:val="clear" w:color="auto" w:fill="FFFFFF"/>
        </w:rPr>
        <w:t>ittle ones are openly welcomed to visit, especially if they feel like they need a safe space when out and about.</w:t>
      </w:r>
    </w:p>
    <w:p w14:paraId="04803982" w14:textId="77777777" w:rsidR="00CA6FF8" w:rsidRDefault="00CA6FF8" w:rsidP="00D009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hd w:val="clear" w:color="auto" w:fill="FFFFFF"/>
        </w:rPr>
      </w:pPr>
    </w:p>
    <w:p w14:paraId="5C30C101" w14:textId="3AC7B925" w:rsidR="00D0097E" w:rsidRDefault="009A6EF8" w:rsidP="00D009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hd w:val="clear" w:color="auto" w:fill="FFFFFF"/>
        </w:rPr>
      </w:pPr>
      <w:r w:rsidRPr="00A05054">
        <w:rPr>
          <w:rFonts w:ascii="Arial" w:hAnsi="Arial" w:cs="Arial"/>
          <w:sz w:val="22"/>
          <w:shd w:val="clear" w:color="auto" w:fill="FFFFFF"/>
        </w:rPr>
        <w:t xml:space="preserve">If you know a business or a venue </w:t>
      </w:r>
      <w:r w:rsidR="00CA6FF8">
        <w:rPr>
          <w:rFonts w:ascii="Arial" w:hAnsi="Arial" w:cs="Arial"/>
          <w:sz w:val="22"/>
          <w:shd w:val="clear" w:color="auto" w:fill="FFFFFF"/>
        </w:rPr>
        <w:t>that</w:t>
      </w:r>
      <w:r w:rsidRPr="00A05054">
        <w:rPr>
          <w:rFonts w:ascii="Arial" w:hAnsi="Arial" w:cs="Arial"/>
          <w:sz w:val="22"/>
          <w:shd w:val="clear" w:color="auto" w:fill="FFFFFF"/>
        </w:rPr>
        <w:t xml:space="preserve"> is not yet a </w:t>
      </w:r>
      <w:r w:rsidR="00CA6FF8" w:rsidRPr="00CA6FF8">
        <w:rPr>
          <w:rFonts w:ascii="Arial" w:hAnsi="Arial" w:cs="Arial"/>
          <w:sz w:val="22"/>
          <w:shd w:val="clear" w:color="auto" w:fill="FFFFFF"/>
        </w:rPr>
        <w:t xml:space="preserve">‘#FreeToFeedCP’ </w:t>
      </w:r>
      <w:r w:rsidR="00CA6FF8" w:rsidRPr="00A05054">
        <w:rPr>
          <w:rFonts w:ascii="Arial" w:hAnsi="Arial" w:cs="Arial"/>
          <w:sz w:val="22"/>
          <w:shd w:val="clear" w:color="auto" w:fill="FFFFFF"/>
        </w:rPr>
        <w:t>location</w:t>
      </w:r>
      <w:r w:rsidRPr="00A05054">
        <w:rPr>
          <w:rFonts w:ascii="Arial" w:hAnsi="Arial" w:cs="Arial"/>
          <w:sz w:val="22"/>
          <w:shd w:val="clear" w:color="auto" w:fill="FFFFFF"/>
        </w:rPr>
        <w:t>, please encourage them to sign up</w:t>
      </w:r>
      <w:r w:rsidR="00410FC4">
        <w:rPr>
          <w:rFonts w:ascii="Arial" w:hAnsi="Arial" w:cs="Arial"/>
          <w:sz w:val="22"/>
          <w:shd w:val="clear" w:color="auto" w:fill="FFFFFF"/>
        </w:rPr>
        <w:t>!</w:t>
      </w:r>
      <w:r w:rsidRPr="00A05054">
        <w:rPr>
          <w:rFonts w:ascii="Arial" w:hAnsi="Arial" w:cs="Arial"/>
          <w:sz w:val="22"/>
          <w:shd w:val="clear" w:color="auto" w:fill="FFFFFF"/>
        </w:rPr>
        <w:t xml:space="preserve"> </w:t>
      </w:r>
    </w:p>
    <w:p w14:paraId="60338773" w14:textId="77777777" w:rsidR="008E5475" w:rsidRPr="00A05054" w:rsidRDefault="008E5475" w:rsidP="00D009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0A31BC2A" w14:textId="0128C092" w:rsidR="0067249B" w:rsidRDefault="0067249B" w:rsidP="008E5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most important part of ‘Free to Feed’</w:t>
      </w:r>
      <w:r w:rsidR="00410FC4">
        <w:rPr>
          <w:rFonts w:ascii="Arial" w:hAnsi="Arial" w:cs="Arial"/>
          <w:sz w:val="22"/>
        </w:rPr>
        <w:t xml:space="preserve"> are</w:t>
      </w:r>
      <w:r>
        <w:rPr>
          <w:rFonts w:ascii="Arial" w:hAnsi="Arial" w:cs="Arial"/>
          <w:sz w:val="22"/>
        </w:rPr>
        <w:t xml:space="preserve"> families</w:t>
      </w:r>
      <w:r w:rsidR="00410FC4">
        <w:rPr>
          <w:rFonts w:ascii="Arial" w:hAnsi="Arial" w:cs="Arial"/>
          <w:sz w:val="22"/>
        </w:rPr>
        <w:t xml:space="preserve"> and t</w:t>
      </w:r>
      <w:r>
        <w:rPr>
          <w:rFonts w:ascii="Arial" w:hAnsi="Arial" w:cs="Arial"/>
          <w:sz w:val="22"/>
        </w:rPr>
        <w:t>his launch is just a starting point</w:t>
      </w:r>
      <w:r w:rsidR="00E412E0">
        <w:rPr>
          <w:rFonts w:ascii="Arial" w:hAnsi="Arial" w:cs="Arial"/>
          <w:sz w:val="22"/>
        </w:rPr>
        <w:t xml:space="preserve">. </w:t>
      </w:r>
      <w:r w:rsidR="00410FC4">
        <w:rPr>
          <w:rFonts w:ascii="Arial" w:hAnsi="Arial" w:cs="Arial"/>
          <w:sz w:val="22"/>
        </w:rPr>
        <w:t>Local communities and families will help to shape how the campaign grows and develops - t</w:t>
      </w:r>
      <w:r w:rsidR="00E412E0">
        <w:rPr>
          <w:rFonts w:ascii="Arial" w:hAnsi="Arial" w:cs="Arial"/>
          <w:sz w:val="22"/>
        </w:rPr>
        <w:t xml:space="preserve">o get started, a breastfeeding survey has been created to </w:t>
      </w:r>
      <w:r w:rsidR="00E412E0" w:rsidRPr="00A05054">
        <w:rPr>
          <w:rFonts w:ascii="Arial" w:hAnsi="Arial" w:cs="Arial"/>
          <w:sz w:val="22"/>
        </w:rPr>
        <w:t>share thoughts and experiences on breastfeeding and/or pumping</w:t>
      </w:r>
      <w:r w:rsidR="0004611E">
        <w:rPr>
          <w:rFonts w:ascii="Arial" w:hAnsi="Arial" w:cs="Arial"/>
          <w:sz w:val="22"/>
        </w:rPr>
        <w:t xml:space="preserve"> </w:t>
      </w:r>
      <w:r w:rsidR="00E412E0" w:rsidRPr="00A05054">
        <w:rPr>
          <w:rFonts w:ascii="Arial" w:hAnsi="Arial" w:cs="Arial"/>
          <w:sz w:val="22"/>
        </w:rPr>
        <w:t>in public</w:t>
      </w:r>
      <w:r w:rsidR="00E412E0">
        <w:rPr>
          <w:rFonts w:ascii="Arial" w:hAnsi="Arial" w:cs="Arial"/>
          <w:sz w:val="22"/>
        </w:rPr>
        <w:t>.</w:t>
      </w:r>
    </w:p>
    <w:p w14:paraId="65C72844" w14:textId="5C0D80D3" w:rsidR="00E412E0" w:rsidRDefault="00E412E0" w:rsidP="008E5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0D13F460" w14:textId="6DDF1C65" w:rsidR="00E412E0" w:rsidRDefault="00E412E0" w:rsidP="008E5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To </w:t>
      </w:r>
      <w:hyperlink r:id="rId8" w:history="1">
        <w:r w:rsidRPr="00A65C26">
          <w:rPr>
            <w:rStyle w:val="Hyperlink"/>
            <w:rFonts w:ascii="Arial" w:hAnsi="Arial" w:cs="Arial"/>
            <w:sz w:val="22"/>
          </w:rPr>
          <w:t>fill out the survey</w:t>
        </w:r>
      </w:hyperlink>
      <w:r>
        <w:rPr>
          <w:rFonts w:ascii="Arial" w:hAnsi="Arial" w:cs="Arial"/>
          <w:sz w:val="22"/>
        </w:rPr>
        <w:t xml:space="preserve">, please visit: </w:t>
      </w:r>
      <w:hyperlink r:id="rId9" w:history="1">
        <w:r w:rsidRPr="00607DD2">
          <w:rPr>
            <w:rStyle w:val="Hyperlink"/>
            <w:rFonts w:ascii="Arial" w:hAnsi="Arial" w:cs="Arial"/>
            <w:sz w:val="22"/>
          </w:rPr>
          <w:t>www.bit.ly/freetofeedcp-survey</w:t>
        </w:r>
      </w:hyperlink>
      <w:r>
        <w:rPr>
          <w:rFonts w:ascii="Arial" w:hAnsi="Arial" w:cs="Arial"/>
          <w:sz w:val="22"/>
        </w:rPr>
        <w:t xml:space="preserve"> </w:t>
      </w:r>
    </w:p>
    <w:p w14:paraId="23514A40" w14:textId="009A40F6" w:rsidR="00A65C26" w:rsidRDefault="00A65C26" w:rsidP="008E5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281C2D95" w14:textId="201BBD59" w:rsidR="00E412E0" w:rsidRDefault="00A65C26" w:rsidP="00A65C26">
      <w:pPr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For more information, please visit: </w:t>
      </w:r>
      <w:hyperlink r:id="rId10" w:history="1">
        <w:r>
          <w:rPr>
            <w:rStyle w:val="Hyperlink"/>
            <w:rFonts w:ascii="Arial" w:hAnsi="Arial" w:cs="Arial"/>
            <w:sz w:val="22"/>
          </w:rPr>
          <w:t>www.bit.ly/freetofeedcp</w:t>
        </w:r>
      </w:hyperlink>
    </w:p>
    <w:p w14:paraId="226D59C3" w14:textId="3D41D739" w:rsidR="00E412E0" w:rsidRDefault="004A4BDD" w:rsidP="00E412E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This exciting campaign is being piloted in South Cambridgeshire by the NHS Cambridgeshire and Peterborough Infant Feeding Team, </w:t>
      </w:r>
      <w:r w:rsidR="00A348A6">
        <w:rPr>
          <w:rFonts w:ascii="Arial" w:hAnsi="Arial" w:cs="Arial"/>
          <w:sz w:val="22"/>
        </w:rPr>
        <w:t xml:space="preserve">South Cambridgeshire </w:t>
      </w:r>
      <w:r w:rsidR="00A65C26">
        <w:rPr>
          <w:rFonts w:ascii="Arial" w:hAnsi="Arial" w:cs="Arial"/>
          <w:sz w:val="22"/>
        </w:rPr>
        <w:t>District</w:t>
      </w:r>
      <w:r w:rsidR="00A348A6">
        <w:rPr>
          <w:rFonts w:ascii="Arial" w:hAnsi="Arial" w:cs="Arial"/>
          <w:sz w:val="22"/>
        </w:rPr>
        <w:t xml:space="preserve"> Council and the ‘Best Start in Life’ Partnership.</w:t>
      </w:r>
    </w:p>
    <w:p w14:paraId="18A0A87F" w14:textId="77777777" w:rsidR="00E412E0" w:rsidRDefault="00E412E0" w:rsidP="00E412E0">
      <w:pPr>
        <w:rPr>
          <w:rStyle w:val="Hyperlink"/>
          <w:rFonts w:ascii="Arial" w:hAnsi="Arial" w:cs="Arial"/>
          <w:color w:val="auto"/>
          <w:sz w:val="22"/>
        </w:rPr>
      </w:pPr>
    </w:p>
    <w:p w14:paraId="383E0DD9" w14:textId="77777777" w:rsidR="00E412E0" w:rsidRDefault="00E412E0" w:rsidP="00E412E0">
      <w:pPr>
        <w:rPr>
          <w:rStyle w:val="Hyperlink"/>
          <w:rFonts w:ascii="Arial" w:hAnsi="Arial" w:cs="Arial"/>
          <w:color w:val="auto"/>
          <w:sz w:val="22"/>
        </w:rPr>
      </w:pPr>
    </w:p>
    <w:p w14:paraId="58196415" w14:textId="5A7E9BBB" w:rsidR="00E412E0" w:rsidRDefault="00E412E0" w:rsidP="00E412E0">
      <w:pPr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    </w:t>
      </w:r>
    </w:p>
    <w:p w14:paraId="3F83A75A" w14:textId="38B7F326" w:rsidR="007E1E92" w:rsidRDefault="007E1E92" w:rsidP="009615D5">
      <w:pPr>
        <w:rPr>
          <w:rFonts w:ascii="Arial" w:hAnsi="Arial" w:cs="Arial"/>
          <w:sz w:val="22"/>
        </w:rPr>
      </w:pPr>
    </w:p>
    <w:p w14:paraId="03F7CF47" w14:textId="54D77B6F" w:rsidR="007E1E92" w:rsidRDefault="007E1E92" w:rsidP="009615D5">
      <w:pPr>
        <w:rPr>
          <w:rFonts w:ascii="Arial" w:hAnsi="Arial" w:cs="Arial"/>
          <w:sz w:val="22"/>
        </w:rPr>
      </w:pPr>
    </w:p>
    <w:p w14:paraId="69A72458" w14:textId="4C2A27B3" w:rsidR="007E1E92" w:rsidRDefault="007E1E92" w:rsidP="009615D5">
      <w:pPr>
        <w:rPr>
          <w:rFonts w:ascii="Arial" w:hAnsi="Arial" w:cs="Arial"/>
          <w:sz w:val="22"/>
        </w:rPr>
      </w:pPr>
    </w:p>
    <w:p w14:paraId="6BA839F1" w14:textId="2FC3C904" w:rsidR="00247226" w:rsidRPr="00A05054" w:rsidRDefault="00247226" w:rsidP="00D0097E">
      <w:pPr>
        <w:pStyle w:val="MainBodyText"/>
        <w:rPr>
          <w:rFonts w:ascii="Arial" w:hAnsi="Arial" w:cs="Arial"/>
          <w:sz w:val="22"/>
          <w:szCs w:val="22"/>
        </w:rPr>
      </w:pPr>
    </w:p>
    <w:p w14:paraId="4399012C" w14:textId="15D856EE" w:rsidR="00D0097E" w:rsidRPr="00A05054" w:rsidRDefault="00D0097E" w:rsidP="00AE13A2">
      <w:pPr>
        <w:pStyle w:val="Subheading"/>
        <w:rPr>
          <w:rFonts w:ascii="Arial" w:hAnsi="Arial" w:cs="Arial"/>
          <w:sz w:val="32"/>
          <w:szCs w:val="32"/>
        </w:rPr>
      </w:pPr>
      <w:r w:rsidRPr="00A05054">
        <w:rPr>
          <w:rFonts w:ascii="Arial" w:hAnsi="Arial" w:cs="Arial"/>
          <w:sz w:val="32"/>
          <w:szCs w:val="32"/>
        </w:rPr>
        <w:t xml:space="preserve">Template messages for </w:t>
      </w:r>
      <w:r w:rsidR="004244F0" w:rsidRPr="00A05054">
        <w:rPr>
          <w:rFonts w:ascii="Arial" w:hAnsi="Arial" w:cs="Arial"/>
          <w:sz w:val="32"/>
          <w:szCs w:val="32"/>
        </w:rPr>
        <w:t>professionals</w:t>
      </w:r>
    </w:p>
    <w:p w14:paraId="050358AD" w14:textId="6C6D9D7E" w:rsidR="00247226" w:rsidRPr="00A05054" w:rsidRDefault="00247226" w:rsidP="00D0097E">
      <w:pPr>
        <w:pStyle w:val="MainBodyText"/>
        <w:rPr>
          <w:rFonts w:ascii="Arial" w:hAnsi="Arial" w:cs="Arial"/>
          <w:sz w:val="22"/>
          <w:szCs w:val="22"/>
        </w:rPr>
      </w:pPr>
    </w:p>
    <w:p w14:paraId="443FD0E7" w14:textId="5F3DF792" w:rsidR="00247226" w:rsidRPr="00A05054" w:rsidRDefault="00247226" w:rsidP="00D0097E">
      <w:pPr>
        <w:pStyle w:val="MainBodyText"/>
        <w:rPr>
          <w:rFonts w:ascii="Arial" w:hAnsi="Arial" w:cs="Arial"/>
          <w:sz w:val="24"/>
          <w:szCs w:val="24"/>
        </w:rPr>
      </w:pPr>
    </w:p>
    <w:p w14:paraId="0F6EC7C0" w14:textId="3FE88B59" w:rsidR="004244F0" w:rsidRPr="00A05054" w:rsidRDefault="0080174C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‘</w:t>
      </w:r>
      <w:r w:rsidR="00321F1D" w:rsidRPr="00A05054">
        <w:rPr>
          <w:rFonts w:ascii="Arial" w:hAnsi="Arial" w:cs="Arial"/>
          <w:b/>
          <w:bCs/>
          <w:sz w:val="24"/>
          <w:szCs w:val="24"/>
        </w:rPr>
        <w:t xml:space="preserve">Free </w:t>
      </w:r>
      <w:r w:rsidR="00C86683" w:rsidRPr="00A05054">
        <w:rPr>
          <w:rFonts w:ascii="Arial" w:hAnsi="Arial" w:cs="Arial"/>
          <w:b/>
          <w:bCs/>
          <w:sz w:val="24"/>
          <w:szCs w:val="24"/>
        </w:rPr>
        <w:t>T</w:t>
      </w:r>
      <w:r w:rsidR="00321F1D" w:rsidRPr="00A05054">
        <w:rPr>
          <w:rFonts w:ascii="Arial" w:hAnsi="Arial" w:cs="Arial"/>
          <w:b/>
          <w:bCs/>
          <w:sz w:val="24"/>
          <w:szCs w:val="24"/>
        </w:rPr>
        <w:t>o Feed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="00321F1D" w:rsidRPr="00A0505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 Breastfeeding Pilot Campaign L</w:t>
      </w:r>
      <w:r w:rsidR="00C86683" w:rsidRPr="00A05054">
        <w:rPr>
          <w:rFonts w:ascii="Arial" w:hAnsi="Arial" w:cs="Arial"/>
          <w:b/>
          <w:bCs/>
          <w:sz w:val="24"/>
          <w:szCs w:val="24"/>
        </w:rPr>
        <w:t>aunches in South Cambridgeshire</w:t>
      </w:r>
    </w:p>
    <w:p w14:paraId="27F1C1AE" w14:textId="77777777" w:rsidR="004244F0" w:rsidRPr="00A05054" w:rsidRDefault="004244F0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14726022" w14:textId="0C117B1A" w:rsidR="004244F0" w:rsidRPr="00A05054" w:rsidRDefault="0056056F" w:rsidP="0056056F">
      <w:pPr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‘#FreeToFeedCP’ is a new breastfeeding campaign that has launched across the South Cambridgeshire area. The campaign aims to encourage breastfeeding and help </w:t>
      </w:r>
      <w:r w:rsidR="00C86ED1">
        <w:rPr>
          <w:rFonts w:ascii="Arial" w:hAnsi="Arial" w:cs="Arial"/>
          <w:sz w:val="22"/>
        </w:rPr>
        <w:t>those</w:t>
      </w:r>
      <w:r w:rsidRPr="00A05054">
        <w:rPr>
          <w:rFonts w:ascii="Arial" w:hAnsi="Arial" w:cs="Arial"/>
          <w:sz w:val="22"/>
        </w:rPr>
        <w:t xml:space="preserve"> who breastfeed and/or pump feel confident and relaxed when feeding their baby in public. </w:t>
      </w:r>
    </w:p>
    <w:p w14:paraId="46411312" w14:textId="050440EC" w:rsidR="00633B06" w:rsidRPr="00A05054" w:rsidRDefault="00633B06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Almost three-quarters of </w:t>
      </w:r>
      <w:r w:rsidR="00C86ED1">
        <w:rPr>
          <w:rFonts w:ascii="Arial" w:hAnsi="Arial" w:cs="Arial"/>
          <w:sz w:val="22"/>
        </w:rPr>
        <w:t>families</w:t>
      </w:r>
      <w:r w:rsidRPr="00A05054">
        <w:rPr>
          <w:rFonts w:ascii="Arial" w:hAnsi="Arial" w:cs="Arial"/>
          <w:sz w:val="22"/>
        </w:rPr>
        <w:t xml:space="preserve"> start breastfeeding when their child is born, but this drops to below half within six to eight weeks. Evidence shows the right support can help </w:t>
      </w:r>
      <w:r w:rsidR="00C86ED1">
        <w:rPr>
          <w:rFonts w:ascii="Arial" w:hAnsi="Arial" w:cs="Arial"/>
          <w:sz w:val="22"/>
        </w:rPr>
        <w:t>families</w:t>
      </w:r>
      <w:r w:rsidRPr="00A05054">
        <w:rPr>
          <w:rFonts w:ascii="Arial" w:hAnsi="Arial" w:cs="Arial"/>
          <w:sz w:val="22"/>
        </w:rPr>
        <w:t xml:space="preserve"> sustain breastfeeding for longer.</w:t>
      </w:r>
    </w:p>
    <w:p w14:paraId="5B69A921" w14:textId="7F8A3A7D" w:rsidR="00633B06" w:rsidRPr="00A05054" w:rsidRDefault="00633B06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40DF25C7" w14:textId="1E28F5BF" w:rsidR="00680012" w:rsidRPr="00680012" w:rsidRDefault="0080174C" w:rsidP="00680012">
      <w:pPr>
        <w:rPr>
          <w:rFonts w:ascii="Arial" w:hAnsi="Arial" w:cs="Arial"/>
          <w:sz w:val="22"/>
          <w:shd w:val="clear" w:color="auto" w:fill="FFFFFF"/>
        </w:rPr>
      </w:pPr>
      <w:r>
        <w:rPr>
          <w:rFonts w:ascii="Arial" w:hAnsi="Arial" w:cs="Arial"/>
          <w:sz w:val="22"/>
        </w:rPr>
        <w:t>All</w:t>
      </w:r>
      <w:r w:rsidRPr="00A05054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families</w:t>
      </w:r>
      <w:r w:rsidRPr="00A05054">
        <w:rPr>
          <w:rFonts w:ascii="Arial" w:hAnsi="Arial" w:cs="Arial"/>
          <w:sz w:val="22"/>
        </w:rPr>
        <w:t xml:space="preserve"> should</w:t>
      </w:r>
      <w:r>
        <w:rPr>
          <w:rFonts w:ascii="Arial" w:hAnsi="Arial" w:cs="Arial"/>
          <w:sz w:val="22"/>
        </w:rPr>
        <w:t xml:space="preserve"> feel</w:t>
      </w:r>
      <w:r w:rsidRPr="00A05054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‘</w:t>
      </w:r>
      <w:r w:rsidRPr="00A05054">
        <w:rPr>
          <w:rFonts w:ascii="Arial" w:hAnsi="Arial" w:cs="Arial"/>
          <w:sz w:val="22"/>
        </w:rPr>
        <w:t>Free To Feed</w:t>
      </w:r>
      <w:r>
        <w:rPr>
          <w:rFonts w:ascii="Arial" w:hAnsi="Arial" w:cs="Arial"/>
          <w:sz w:val="22"/>
        </w:rPr>
        <w:t>’</w:t>
      </w:r>
      <w:r w:rsidRPr="00A05054">
        <w:rPr>
          <w:rFonts w:ascii="Arial" w:hAnsi="Arial" w:cs="Arial"/>
          <w:sz w:val="22"/>
        </w:rPr>
        <w:t xml:space="preserve"> in public anytime, anywhere</w:t>
      </w:r>
      <w:r w:rsidR="00EC1ADC">
        <w:rPr>
          <w:rFonts w:ascii="Arial" w:hAnsi="Arial" w:cs="Arial"/>
          <w:sz w:val="22"/>
        </w:rPr>
        <w:t>. T</w:t>
      </w:r>
      <w:r w:rsidR="00EC1ADC">
        <w:rPr>
          <w:rFonts w:ascii="Arial" w:hAnsi="Arial" w:cs="Arial"/>
          <w:sz w:val="22"/>
          <w:shd w:val="clear" w:color="auto" w:fill="FFFFFF"/>
        </w:rPr>
        <w:t xml:space="preserve">his exciting initiative </w:t>
      </w:r>
      <w:r w:rsidRPr="00A05054">
        <w:rPr>
          <w:rFonts w:ascii="Arial" w:hAnsi="Arial" w:cs="Arial"/>
          <w:sz w:val="22"/>
          <w:shd w:val="clear" w:color="auto" w:fill="FFFFFF"/>
        </w:rPr>
        <w:t xml:space="preserve">encourages </w:t>
      </w:r>
      <w:r w:rsidR="00EC1ADC" w:rsidRPr="00A05054">
        <w:rPr>
          <w:rFonts w:ascii="Arial" w:hAnsi="Arial" w:cs="Arial"/>
          <w:sz w:val="22"/>
        </w:rPr>
        <w:t xml:space="preserve">businesses and community venues to pledge their support </w:t>
      </w:r>
      <w:r w:rsidR="00C86ED1">
        <w:rPr>
          <w:rFonts w:ascii="Arial" w:hAnsi="Arial" w:cs="Arial"/>
          <w:sz w:val="22"/>
        </w:rPr>
        <w:t>those</w:t>
      </w:r>
      <w:r w:rsidR="00EC1ADC" w:rsidRPr="00A05054">
        <w:rPr>
          <w:rFonts w:ascii="Arial" w:hAnsi="Arial" w:cs="Arial"/>
          <w:sz w:val="22"/>
        </w:rPr>
        <w:t xml:space="preserve"> who are breastfeeding and/or are pumping for their baby by signing up to become a ‘#FreeToFeedCP’ location and displaying the sticker and promotional material in their premises.</w:t>
      </w:r>
    </w:p>
    <w:p w14:paraId="1F47A5F5" w14:textId="6A1003CB" w:rsidR="00EC1ADC" w:rsidRDefault="00680012" w:rsidP="00EC1A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most important part of ‘Free to Feed’ are families and this launch is just a starting point. Local communities and families will help to shape how the campaign grows and develops - to get started, a breastfeeding survey has been created to </w:t>
      </w:r>
      <w:r w:rsidRPr="00A05054">
        <w:rPr>
          <w:rFonts w:ascii="Arial" w:hAnsi="Arial" w:cs="Arial"/>
          <w:sz w:val="22"/>
        </w:rPr>
        <w:t>share thoughts and experiences on breastfeeding and/or pumping</w:t>
      </w:r>
      <w:r>
        <w:rPr>
          <w:rFonts w:ascii="Arial" w:hAnsi="Arial" w:cs="Arial"/>
          <w:sz w:val="22"/>
        </w:rPr>
        <w:t xml:space="preserve"> </w:t>
      </w:r>
      <w:r w:rsidRPr="00A05054">
        <w:rPr>
          <w:rFonts w:ascii="Arial" w:hAnsi="Arial" w:cs="Arial"/>
          <w:sz w:val="22"/>
        </w:rPr>
        <w:t>in public</w:t>
      </w:r>
      <w:r>
        <w:rPr>
          <w:rFonts w:ascii="Arial" w:hAnsi="Arial" w:cs="Arial"/>
          <w:sz w:val="22"/>
        </w:rPr>
        <w:t xml:space="preserve">. </w:t>
      </w:r>
      <w:hyperlink r:id="rId11" w:history="1">
        <w:r w:rsidRPr="00607DD2">
          <w:rPr>
            <w:rStyle w:val="Hyperlink"/>
            <w:rFonts w:ascii="Arial" w:hAnsi="Arial" w:cs="Arial"/>
            <w:sz w:val="22"/>
          </w:rPr>
          <w:t>www.bit.ly/freetofeedcp-survey</w:t>
        </w:r>
      </w:hyperlink>
      <w:r w:rsidR="00EC1ADC">
        <w:rPr>
          <w:rFonts w:ascii="Arial" w:hAnsi="Arial" w:cs="Arial"/>
          <w:sz w:val="22"/>
        </w:rPr>
        <w:t xml:space="preserve"> </w:t>
      </w:r>
    </w:p>
    <w:p w14:paraId="55F3829F" w14:textId="77777777" w:rsidR="00680012" w:rsidRDefault="00680012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6D24101A" w14:textId="77777777" w:rsidR="00680012" w:rsidRDefault="004244F0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>We would like to encourage all of our colleagues to take an active role</w:t>
      </w:r>
      <w:r w:rsidR="00680012">
        <w:rPr>
          <w:rFonts w:ascii="Arial" w:hAnsi="Arial" w:cs="Arial"/>
          <w:sz w:val="22"/>
        </w:rPr>
        <w:t xml:space="preserve"> in this exciting initiative. You can help by:</w:t>
      </w:r>
    </w:p>
    <w:p w14:paraId="3A0CD7B4" w14:textId="20290E71" w:rsidR="00680012" w:rsidRDefault="00680012" w:rsidP="0068001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</w:t>
      </w:r>
      <w:r w:rsidR="000057D6" w:rsidRPr="00680012">
        <w:rPr>
          <w:rFonts w:ascii="Arial" w:hAnsi="Arial" w:cs="Arial"/>
          <w:sz w:val="22"/>
        </w:rPr>
        <w:t xml:space="preserve">haring the messages and promotional materials </w:t>
      </w:r>
      <w:r>
        <w:rPr>
          <w:rFonts w:ascii="Arial" w:hAnsi="Arial" w:cs="Arial"/>
          <w:sz w:val="22"/>
        </w:rPr>
        <w:t>internally and externally.</w:t>
      </w:r>
    </w:p>
    <w:p w14:paraId="02DEB9D8" w14:textId="3C4CA373" w:rsidR="004244F0" w:rsidRDefault="00680012" w:rsidP="0068001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</w:t>
      </w:r>
      <w:r w:rsidR="004244F0" w:rsidRPr="00680012">
        <w:rPr>
          <w:rFonts w:ascii="Arial" w:hAnsi="Arial" w:cs="Arial"/>
          <w:sz w:val="22"/>
        </w:rPr>
        <w:t xml:space="preserve">ncouraging businesses to make a pledge to become a </w:t>
      </w:r>
      <w:r w:rsidR="009C39D0">
        <w:rPr>
          <w:rFonts w:ascii="Arial" w:hAnsi="Arial" w:cs="Arial"/>
          <w:sz w:val="22"/>
        </w:rPr>
        <w:t>‘FreeToFeedCP’ location</w:t>
      </w:r>
      <w:r w:rsidR="004244F0" w:rsidRPr="00680012">
        <w:rPr>
          <w:rFonts w:ascii="Arial" w:hAnsi="Arial" w:cs="Arial"/>
          <w:sz w:val="22"/>
        </w:rPr>
        <w:t xml:space="preserve">. </w:t>
      </w:r>
    </w:p>
    <w:p w14:paraId="6AA5BEED" w14:textId="621BBDEB" w:rsidR="00680012" w:rsidRPr="00680012" w:rsidRDefault="00680012" w:rsidP="0068001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Promoting the survey to families.</w:t>
      </w:r>
    </w:p>
    <w:p w14:paraId="358C4902" w14:textId="77777777" w:rsidR="004244F0" w:rsidRPr="00A05054" w:rsidRDefault="004244F0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61D99008" w14:textId="6327596D" w:rsidR="004244F0" w:rsidRPr="00A05054" w:rsidRDefault="00724AA8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>To help you spread the word</w:t>
      </w:r>
      <w:r w:rsidR="009C39D0">
        <w:rPr>
          <w:rFonts w:ascii="Arial" w:hAnsi="Arial" w:cs="Arial"/>
          <w:sz w:val="22"/>
        </w:rPr>
        <w:t>,</w:t>
      </w:r>
      <w:r w:rsidRPr="00A05054">
        <w:rPr>
          <w:rFonts w:ascii="Arial" w:hAnsi="Arial" w:cs="Arial"/>
          <w:sz w:val="22"/>
        </w:rPr>
        <w:t xml:space="preserve"> we have created some template resources including; </w:t>
      </w:r>
      <w:hyperlink r:id="rId12" w:history="1">
        <w:r w:rsidR="004244F0" w:rsidRPr="00A05054">
          <w:rPr>
            <w:rStyle w:val="Hyperlink"/>
            <w:rFonts w:ascii="Arial" w:hAnsi="Arial" w:cs="Arial"/>
            <w:color w:val="auto"/>
            <w:sz w:val="22"/>
          </w:rPr>
          <w:t>a template newsletter article</w:t>
        </w:r>
      </w:hyperlink>
      <w:r w:rsidR="000C60C0" w:rsidRPr="00A05054">
        <w:rPr>
          <w:rFonts w:ascii="Arial" w:hAnsi="Arial" w:cs="Arial"/>
          <w:sz w:val="22"/>
        </w:rPr>
        <w:t xml:space="preserve"> for families, </w:t>
      </w:r>
      <w:hyperlink r:id="rId13" w:history="1">
        <w:r w:rsidR="000C60C0" w:rsidRPr="00A05054">
          <w:rPr>
            <w:rStyle w:val="Hyperlink"/>
            <w:rFonts w:ascii="Arial" w:hAnsi="Arial" w:cs="Arial"/>
            <w:color w:val="auto"/>
            <w:sz w:val="22"/>
          </w:rPr>
          <w:t>Social Media Guide</w:t>
        </w:r>
      </w:hyperlink>
      <w:r w:rsidR="000C60C0" w:rsidRPr="00A05054">
        <w:rPr>
          <w:rFonts w:ascii="Arial" w:hAnsi="Arial" w:cs="Arial"/>
          <w:sz w:val="22"/>
        </w:rPr>
        <w:t xml:space="preserve"> and </w:t>
      </w:r>
      <w:hyperlink r:id="rId14" w:history="1">
        <w:r w:rsidR="000C60C0" w:rsidRPr="00A05054">
          <w:rPr>
            <w:rStyle w:val="Hyperlink"/>
            <w:rFonts w:ascii="Arial" w:hAnsi="Arial" w:cs="Arial"/>
            <w:color w:val="auto"/>
            <w:sz w:val="22"/>
          </w:rPr>
          <w:t>Asset Pack</w:t>
        </w:r>
      </w:hyperlink>
      <w:r w:rsidR="000C60C0" w:rsidRPr="00A05054">
        <w:rPr>
          <w:rStyle w:val="Hyperlink"/>
          <w:rFonts w:ascii="Arial" w:hAnsi="Arial" w:cs="Arial"/>
          <w:color w:val="auto"/>
          <w:sz w:val="22"/>
          <w:u w:val="none"/>
        </w:rPr>
        <w:t>.</w:t>
      </w:r>
    </w:p>
    <w:p w14:paraId="0168BD93" w14:textId="2A3D6E72" w:rsidR="00C86683" w:rsidRPr="00A05054" w:rsidRDefault="00C86683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1C2B163C" w14:textId="078333F3" w:rsidR="009C39D0" w:rsidRDefault="00C86683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For further information, please visit: </w:t>
      </w:r>
      <w:hyperlink r:id="rId15" w:history="1">
        <w:r w:rsidR="009C39D0" w:rsidRPr="00607DD2">
          <w:rPr>
            <w:rStyle w:val="Hyperlink"/>
            <w:rFonts w:ascii="Arial" w:hAnsi="Arial" w:cs="Arial"/>
            <w:sz w:val="22"/>
          </w:rPr>
          <w:t>www.bit.ly/freetofeedcp</w:t>
        </w:r>
      </w:hyperlink>
    </w:p>
    <w:p w14:paraId="7D62C337" w14:textId="77777777" w:rsidR="009C39D0" w:rsidRDefault="009C39D0" w:rsidP="004244F0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2"/>
        </w:rPr>
      </w:pPr>
    </w:p>
    <w:p w14:paraId="11C2CE2E" w14:textId="779EA4F4" w:rsidR="00C86683" w:rsidRPr="00A05054" w:rsidRDefault="00C86683" w:rsidP="00424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    </w:t>
      </w:r>
    </w:p>
    <w:p w14:paraId="6D03B4F9" w14:textId="0CD7AF7D" w:rsidR="002C6A4E" w:rsidRDefault="002C6A4E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49741717" w14:textId="05A6AE8B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6682AE29" w14:textId="3E60466B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0E7A4373" w14:textId="037A5EAF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088F1321" w14:textId="73DD8B43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153484F9" w14:textId="1ADE1336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5493AE6C" w14:textId="40973ABA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04B4D514" w14:textId="285F1C23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63C72335" w14:textId="699EA6CE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06722506" w14:textId="64031824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65C2096C" w14:textId="5FF06719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24B01562" w14:textId="12310847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7E173DB1" w14:textId="5CA6AE74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017F7B6D" w14:textId="12AEAB90" w:rsidR="007E1E92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51F8782C" w14:textId="77777777" w:rsidR="007E1E92" w:rsidRPr="00A05054" w:rsidRDefault="007E1E92" w:rsidP="00BA6199">
      <w:pPr>
        <w:pStyle w:val="Subheading"/>
        <w:rPr>
          <w:rFonts w:ascii="Arial" w:hAnsi="Arial" w:cs="Arial"/>
          <w:b w:val="0"/>
          <w:bCs/>
          <w:i w:val="0"/>
          <w:iCs/>
          <w:sz w:val="22"/>
        </w:rPr>
      </w:pPr>
    </w:p>
    <w:p w14:paraId="13840FDF" w14:textId="7066DD54" w:rsidR="002C6A4E" w:rsidRPr="00A05054" w:rsidRDefault="002C6A4E" w:rsidP="00BA6199">
      <w:pPr>
        <w:pStyle w:val="Subheading"/>
        <w:rPr>
          <w:rFonts w:ascii="Arial" w:hAnsi="Arial" w:cs="Arial"/>
          <w:b w:val="0"/>
          <w:bCs/>
          <w:i w:val="0"/>
          <w:iCs/>
          <w:sz w:val="32"/>
          <w:szCs w:val="32"/>
        </w:rPr>
      </w:pPr>
    </w:p>
    <w:p w14:paraId="4AA1B3D2" w14:textId="63C55617" w:rsidR="00024BF4" w:rsidRPr="00A05054" w:rsidRDefault="00BA6199" w:rsidP="00AE13A2">
      <w:pPr>
        <w:pStyle w:val="Subheading"/>
        <w:rPr>
          <w:rFonts w:ascii="Arial" w:hAnsi="Arial" w:cs="Arial"/>
          <w:sz w:val="32"/>
          <w:szCs w:val="32"/>
        </w:rPr>
      </w:pPr>
      <w:r w:rsidRPr="00A05054">
        <w:rPr>
          <w:rFonts w:ascii="Arial" w:hAnsi="Arial" w:cs="Arial"/>
          <w:sz w:val="32"/>
          <w:szCs w:val="32"/>
        </w:rPr>
        <w:t xml:space="preserve">Template message </w:t>
      </w:r>
      <w:r w:rsidR="00024BF4" w:rsidRPr="00A05054">
        <w:rPr>
          <w:rFonts w:ascii="Arial" w:hAnsi="Arial" w:cs="Arial"/>
          <w:sz w:val="32"/>
          <w:szCs w:val="32"/>
        </w:rPr>
        <w:t xml:space="preserve">for </w:t>
      </w:r>
      <w:r w:rsidR="006D44D5" w:rsidRPr="00A05054">
        <w:rPr>
          <w:rFonts w:ascii="Arial" w:hAnsi="Arial" w:cs="Arial"/>
          <w:sz w:val="32"/>
          <w:szCs w:val="32"/>
        </w:rPr>
        <w:t>businesses</w:t>
      </w:r>
      <w:r w:rsidR="00024BF4" w:rsidRPr="00A05054">
        <w:rPr>
          <w:rFonts w:ascii="Arial" w:hAnsi="Arial" w:cs="Arial"/>
          <w:sz w:val="32"/>
          <w:szCs w:val="32"/>
        </w:rPr>
        <w:t xml:space="preserve"> </w:t>
      </w:r>
      <w:r w:rsidR="004244F0" w:rsidRPr="00A05054">
        <w:rPr>
          <w:rFonts w:ascii="Arial" w:hAnsi="Arial" w:cs="Arial"/>
          <w:sz w:val="32"/>
          <w:szCs w:val="32"/>
        </w:rPr>
        <w:t>and venues</w:t>
      </w:r>
      <w:r w:rsidR="00FD40FA" w:rsidRPr="00A05054">
        <w:rPr>
          <w:rFonts w:ascii="Arial" w:hAnsi="Arial" w:cs="Arial"/>
          <w:sz w:val="32"/>
          <w:szCs w:val="32"/>
        </w:rPr>
        <w:t xml:space="preserve"> who have signed up to the initiative</w:t>
      </w:r>
    </w:p>
    <w:p w14:paraId="2911C74E" w14:textId="77777777" w:rsidR="007B6907" w:rsidRPr="00A05054" w:rsidRDefault="007B6907" w:rsidP="007B6907">
      <w:pPr>
        <w:pStyle w:val="ListParagraph"/>
        <w:rPr>
          <w:rFonts w:ascii="Arial" w:hAnsi="Arial" w:cs="Arial"/>
          <w:b/>
          <w:bCs/>
          <w:sz w:val="22"/>
        </w:rPr>
      </w:pPr>
    </w:p>
    <w:p w14:paraId="7D749D5D" w14:textId="1B968662" w:rsidR="00A6754A" w:rsidRPr="00A05054" w:rsidRDefault="00C86683" w:rsidP="002C6A4E">
      <w:pPr>
        <w:rPr>
          <w:rFonts w:ascii="Arial" w:hAnsi="Arial" w:cs="Arial"/>
          <w:b/>
          <w:bCs/>
          <w:sz w:val="24"/>
          <w:szCs w:val="24"/>
        </w:rPr>
      </w:pPr>
      <w:r w:rsidRPr="00A05054">
        <w:rPr>
          <w:rFonts w:ascii="Arial" w:hAnsi="Arial" w:cs="Arial"/>
          <w:b/>
          <w:bCs/>
          <w:sz w:val="24"/>
          <w:szCs w:val="24"/>
        </w:rPr>
        <w:t xml:space="preserve">We are proud supporters of </w:t>
      </w:r>
      <w:r w:rsidR="00A01374">
        <w:rPr>
          <w:rFonts w:ascii="Arial" w:hAnsi="Arial" w:cs="Arial"/>
          <w:b/>
          <w:bCs/>
          <w:sz w:val="24"/>
          <w:szCs w:val="24"/>
        </w:rPr>
        <w:t>the</w:t>
      </w:r>
      <w:r w:rsidR="008939D4">
        <w:rPr>
          <w:rFonts w:ascii="Arial" w:hAnsi="Arial" w:cs="Arial"/>
          <w:b/>
          <w:bCs/>
          <w:sz w:val="24"/>
          <w:szCs w:val="24"/>
        </w:rPr>
        <w:t xml:space="preserve"> ‘#</w:t>
      </w:r>
      <w:r w:rsidRPr="00A05054">
        <w:rPr>
          <w:rFonts w:ascii="Arial" w:hAnsi="Arial" w:cs="Arial"/>
          <w:b/>
          <w:bCs/>
          <w:sz w:val="24"/>
          <w:szCs w:val="24"/>
        </w:rPr>
        <w:t>FreeToFeed</w:t>
      </w:r>
      <w:r w:rsidR="008939D4">
        <w:rPr>
          <w:rFonts w:ascii="Arial" w:hAnsi="Arial" w:cs="Arial"/>
          <w:b/>
          <w:bCs/>
          <w:sz w:val="24"/>
          <w:szCs w:val="24"/>
        </w:rPr>
        <w:t>CP’</w:t>
      </w:r>
      <w:r w:rsidRPr="00A05054">
        <w:rPr>
          <w:rFonts w:ascii="Arial" w:hAnsi="Arial" w:cs="Arial"/>
          <w:b/>
          <w:bCs/>
          <w:sz w:val="24"/>
          <w:szCs w:val="24"/>
        </w:rPr>
        <w:t xml:space="preserve"> campaign</w:t>
      </w:r>
    </w:p>
    <w:p w14:paraId="0C968ABD" w14:textId="37C9BA17" w:rsidR="008939D4" w:rsidRPr="00A05054" w:rsidRDefault="00C86683" w:rsidP="002C6A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 xml:space="preserve">We are proud to announce that we have signed up to </w:t>
      </w:r>
      <w:r w:rsidR="008939D4">
        <w:rPr>
          <w:rFonts w:ascii="Arial" w:hAnsi="Arial" w:cs="Arial"/>
          <w:sz w:val="22"/>
        </w:rPr>
        <w:t xml:space="preserve">the </w:t>
      </w:r>
      <w:r w:rsidRPr="00A05054">
        <w:rPr>
          <w:rFonts w:ascii="Arial" w:hAnsi="Arial" w:cs="Arial"/>
          <w:sz w:val="22"/>
        </w:rPr>
        <w:t xml:space="preserve">South Cambridgeshire </w:t>
      </w:r>
      <w:r w:rsidR="008939D4">
        <w:rPr>
          <w:rFonts w:ascii="Arial" w:hAnsi="Arial" w:cs="Arial"/>
          <w:sz w:val="22"/>
        </w:rPr>
        <w:t>‘</w:t>
      </w:r>
      <w:r w:rsidRPr="00A05054">
        <w:rPr>
          <w:rFonts w:ascii="Arial" w:hAnsi="Arial" w:cs="Arial"/>
          <w:sz w:val="22"/>
        </w:rPr>
        <w:t>Free To Feed</w:t>
      </w:r>
      <w:r w:rsidR="008939D4">
        <w:rPr>
          <w:rFonts w:ascii="Arial" w:hAnsi="Arial" w:cs="Arial"/>
          <w:sz w:val="22"/>
        </w:rPr>
        <w:t>’</w:t>
      </w:r>
      <w:r w:rsidRPr="00A05054">
        <w:rPr>
          <w:rFonts w:ascii="Arial" w:hAnsi="Arial" w:cs="Arial"/>
          <w:sz w:val="22"/>
        </w:rPr>
        <w:t xml:space="preserve"> </w:t>
      </w:r>
      <w:r w:rsidR="00802176" w:rsidRPr="00A05054">
        <w:rPr>
          <w:rFonts w:ascii="Arial" w:hAnsi="Arial" w:cs="Arial"/>
          <w:sz w:val="22"/>
        </w:rPr>
        <w:t xml:space="preserve">campaign which </w:t>
      </w:r>
      <w:r w:rsidR="008939D4">
        <w:rPr>
          <w:rFonts w:ascii="Arial" w:hAnsi="Arial" w:cs="Arial"/>
          <w:sz w:val="22"/>
        </w:rPr>
        <w:t>a</w:t>
      </w:r>
      <w:r w:rsidR="008939D4" w:rsidRPr="00A05054">
        <w:rPr>
          <w:rFonts w:ascii="Arial" w:hAnsi="Arial" w:cs="Arial"/>
          <w:sz w:val="22"/>
        </w:rPr>
        <w:t>ims to encourage</w:t>
      </w:r>
      <w:r w:rsidR="008939D4">
        <w:rPr>
          <w:rFonts w:ascii="Arial" w:hAnsi="Arial" w:cs="Arial"/>
          <w:sz w:val="22"/>
        </w:rPr>
        <w:t xml:space="preserve"> and normalise</w:t>
      </w:r>
      <w:r w:rsidR="008939D4" w:rsidRPr="00A05054">
        <w:rPr>
          <w:rFonts w:ascii="Arial" w:hAnsi="Arial" w:cs="Arial"/>
          <w:sz w:val="22"/>
        </w:rPr>
        <w:t xml:space="preserve"> breastfeeding</w:t>
      </w:r>
      <w:r w:rsidR="008939D4">
        <w:rPr>
          <w:rFonts w:ascii="Arial" w:hAnsi="Arial" w:cs="Arial"/>
          <w:sz w:val="22"/>
        </w:rPr>
        <w:t xml:space="preserve"> in public, </w:t>
      </w:r>
      <w:r w:rsidR="008939D4" w:rsidRPr="00A05054">
        <w:rPr>
          <w:rFonts w:ascii="Arial" w:hAnsi="Arial" w:cs="Arial"/>
          <w:sz w:val="22"/>
        </w:rPr>
        <w:t>help</w:t>
      </w:r>
      <w:r w:rsidR="00B2628E">
        <w:rPr>
          <w:rFonts w:ascii="Arial" w:hAnsi="Arial" w:cs="Arial"/>
          <w:sz w:val="22"/>
        </w:rPr>
        <w:t xml:space="preserve"> those</w:t>
      </w:r>
      <w:r w:rsidR="008939D4" w:rsidRPr="00A05054">
        <w:rPr>
          <w:rFonts w:ascii="Arial" w:hAnsi="Arial" w:cs="Arial"/>
          <w:sz w:val="22"/>
        </w:rPr>
        <w:t xml:space="preserve"> who breastfeed and/or pump</w:t>
      </w:r>
      <w:r w:rsidR="008939D4">
        <w:rPr>
          <w:rFonts w:ascii="Arial" w:hAnsi="Arial" w:cs="Arial"/>
          <w:sz w:val="22"/>
        </w:rPr>
        <w:t xml:space="preserve"> to</w:t>
      </w:r>
      <w:r w:rsidR="008939D4" w:rsidRPr="00A05054">
        <w:rPr>
          <w:rFonts w:ascii="Arial" w:hAnsi="Arial" w:cs="Arial"/>
          <w:sz w:val="22"/>
        </w:rPr>
        <w:t xml:space="preserve"> feel </w:t>
      </w:r>
      <w:r w:rsidR="008939D4">
        <w:rPr>
          <w:rFonts w:ascii="Arial" w:hAnsi="Arial" w:cs="Arial"/>
          <w:sz w:val="22"/>
        </w:rPr>
        <w:t>relaxed and increase their confidence.</w:t>
      </w:r>
    </w:p>
    <w:p w14:paraId="20A41D3C" w14:textId="53025BFD" w:rsidR="00802176" w:rsidRPr="00A05054" w:rsidRDefault="00802176" w:rsidP="002C6A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1C8FE6E8" w14:textId="355F0B8C" w:rsidR="00802176" w:rsidRPr="00A05054" w:rsidRDefault="00802176" w:rsidP="002C6A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  <w:r w:rsidRPr="00A05054">
        <w:rPr>
          <w:rFonts w:ascii="Arial" w:hAnsi="Arial" w:cs="Arial"/>
          <w:sz w:val="22"/>
        </w:rPr>
        <w:t>As proud supporters of the campaign</w:t>
      </w:r>
      <w:r w:rsidR="004A585B">
        <w:rPr>
          <w:rFonts w:ascii="Arial" w:hAnsi="Arial" w:cs="Arial"/>
          <w:sz w:val="22"/>
        </w:rPr>
        <w:t>,</w:t>
      </w:r>
      <w:r w:rsidRPr="00A05054">
        <w:rPr>
          <w:rFonts w:ascii="Arial" w:hAnsi="Arial" w:cs="Arial"/>
          <w:sz w:val="22"/>
        </w:rPr>
        <w:t xml:space="preserve"> we will ensure</w:t>
      </w:r>
      <w:r w:rsidR="00B2628E">
        <w:rPr>
          <w:rFonts w:ascii="Arial" w:hAnsi="Arial" w:cs="Arial"/>
          <w:sz w:val="22"/>
        </w:rPr>
        <w:t xml:space="preserve"> families who </w:t>
      </w:r>
      <w:r w:rsidR="007F426B" w:rsidRPr="00A05054">
        <w:rPr>
          <w:rFonts w:ascii="Arial" w:hAnsi="Arial" w:cs="Arial"/>
          <w:sz w:val="22"/>
        </w:rPr>
        <w:t>breastfeed and</w:t>
      </w:r>
      <w:r w:rsidR="00A9177B">
        <w:rPr>
          <w:rFonts w:ascii="Arial" w:hAnsi="Arial" w:cs="Arial"/>
          <w:sz w:val="22"/>
        </w:rPr>
        <w:t>/or</w:t>
      </w:r>
      <w:r w:rsidR="007F426B" w:rsidRPr="00A05054">
        <w:rPr>
          <w:rFonts w:ascii="Arial" w:hAnsi="Arial" w:cs="Arial"/>
          <w:sz w:val="22"/>
        </w:rPr>
        <w:t xml:space="preserve"> pump are able to sit anywhere within our premises and</w:t>
      </w:r>
      <w:r w:rsidR="004A585B">
        <w:rPr>
          <w:rFonts w:ascii="Arial" w:hAnsi="Arial" w:cs="Arial"/>
          <w:sz w:val="22"/>
        </w:rPr>
        <w:t xml:space="preserve"> that they</w:t>
      </w:r>
      <w:r w:rsidR="007F426B" w:rsidRPr="00A05054">
        <w:rPr>
          <w:rFonts w:ascii="Arial" w:hAnsi="Arial" w:cs="Arial"/>
          <w:sz w:val="22"/>
        </w:rPr>
        <w:t xml:space="preserve"> receive a warm welcome from our staff, management and other customers. </w:t>
      </w:r>
    </w:p>
    <w:p w14:paraId="4C6F6F79" w14:textId="04C3F5A5" w:rsidR="00802176" w:rsidRPr="00A05054" w:rsidRDefault="00802176" w:rsidP="002C6A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1C1DBC00" w14:textId="0C43D7A8" w:rsidR="00A53642" w:rsidRPr="00A05054" w:rsidRDefault="00A9177B" w:rsidP="00A5364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We strongly encourage other businesses and local venues</w:t>
      </w:r>
      <w:r w:rsidR="007F426B" w:rsidRPr="00A05054">
        <w:rPr>
          <w:rFonts w:ascii="Arial" w:hAnsi="Arial" w:cs="Arial"/>
          <w:sz w:val="22"/>
        </w:rPr>
        <w:t xml:space="preserve"> to become a </w:t>
      </w:r>
      <w:r w:rsidR="00A05054" w:rsidRPr="00A05054">
        <w:rPr>
          <w:rFonts w:ascii="Arial" w:hAnsi="Arial" w:cs="Arial"/>
          <w:sz w:val="22"/>
        </w:rPr>
        <w:t>‘#</w:t>
      </w:r>
      <w:r w:rsidR="007F426B" w:rsidRPr="00A05054">
        <w:rPr>
          <w:rFonts w:ascii="Arial" w:hAnsi="Arial" w:cs="Arial"/>
          <w:sz w:val="22"/>
        </w:rPr>
        <w:t>FreeToFeed</w:t>
      </w:r>
      <w:r w:rsidR="00A05054" w:rsidRPr="00A05054">
        <w:rPr>
          <w:rFonts w:ascii="Arial" w:hAnsi="Arial" w:cs="Arial"/>
          <w:sz w:val="22"/>
        </w:rPr>
        <w:t>CP’</w:t>
      </w:r>
      <w:r w:rsidR="007F426B" w:rsidRPr="00A05054">
        <w:rPr>
          <w:rFonts w:ascii="Arial" w:hAnsi="Arial" w:cs="Arial"/>
          <w:sz w:val="22"/>
        </w:rPr>
        <w:t xml:space="preserve"> </w:t>
      </w:r>
      <w:r w:rsidR="0096449E" w:rsidRPr="00A05054">
        <w:rPr>
          <w:rFonts w:ascii="Arial" w:hAnsi="Arial" w:cs="Arial"/>
          <w:sz w:val="22"/>
        </w:rPr>
        <w:t>location</w:t>
      </w:r>
      <w:r w:rsidR="004A585B">
        <w:rPr>
          <w:rFonts w:ascii="Arial" w:hAnsi="Arial" w:cs="Arial"/>
          <w:sz w:val="22"/>
        </w:rPr>
        <w:t>. I</w:t>
      </w:r>
      <w:r>
        <w:rPr>
          <w:rFonts w:ascii="Arial" w:hAnsi="Arial" w:cs="Arial"/>
          <w:sz w:val="22"/>
        </w:rPr>
        <w:t>t</w:t>
      </w:r>
      <w:r w:rsidR="0096449E" w:rsidRPr="00A05054">
        <w:rPr>
          <w:rFonts w:ascii="Arial" w:hAnsi="Arial" w:cs="Arial"/>
          <w:sz w:val="22"/>
        </w:rPr>
        <w:t xml:space="preserve"> makes a huge difference to local </w:t>
      </w:r>
      <w:r>
        <w:rPr>
          <w:rFonts w:ascii="Arial" w:hAnsi="Arial" w:cs="Arial"/>
          <w:sz w:val="22"/>
        </w:rPr>
        <w:t>families,</w:t>
      </w:r>
      <w:r w:rsidR="0096449E" w:rsidRPr="00A05054">
        <w:rPr>
          <w:rFonts w:ascii="Arial" w:hAnsi="Arial" w:cs="Arial"/>
          <w:sz w:val="22"/>
        </w:rPr>
        <w:t xml:space="preserve"> whil</w:t>
      </w:r>
      <w:r>
        <w:rPr>
          <w:rFonts w:ascii="Arial" w:hAnsi="Arial" w:cs="Arial"/>
          <w:sz w:val="22"/>
        </w:rPr>
        <w:t>st</w:t>
      </w:r>
      <w:r w:rsidR="0096449E" w:rsidRPr="00A05054">
        <w:rPr>
          <w:rFonts w:ascii="Arial" w:hAnsi="Arial" w:cs="Arial"/>
          <w:sz w:val="22"/>
        </w:rPr>
        <w:t xml:space="preserve"> helping to normalise breastfeeding within the community</w:t>
      </w:r>
      <w:r>
        <w:rPr>
          <w:rFonts w:ascii="Arial" w:hAnsi="Arial" w:cs="Arial"/>
          <w:sz w:val="22"/>
        </w:rPr>
        <w:t>.</w:t>
      </w:r>
      <w:r w:rsidR="0096449E" w:rsidRPr="00A05054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It</w:t>
      </w:r>
      <w:r w:rsidR="00A53642" w:rsidRPr="00A05054">
        <w:rPr>
          <w:rFonts w:ascii="Arial" w:hAnsi="Arial" w:cs="Arial"/>
          <w:sz w:val="22"/>
        </w:rPr>
        <w:t xml:space="preserve"> can also give you a real improvement in customer service and can have the added benefit of attracting a new client base.</w:t>
      </w:r>
    </w:p>
    <w:p w14:paraId="1E3D573B" w14:textId="286CC25B" w:rsidR="00A53642" w:rsidRPr="008939D4" w:rsidRDefault="00A53642" w:rsidP="00A53642">
      <w:pPr>
        <w:rPr>
          <w:rFonts w:ascii="Arial" w:hAnsi="Arial" w:cs="Arial"/>
          <w:sz w:val="22"/>
          <w:u w:val="single"/>
        </w:rPr>
      </w:pPr>
      <w:r w:rsidRPr="00A05054">
        <w:rPr>
          <w:rFonts w:ascii="Arial" w:hAnsi="Arial" w:cs="Arial"/>
          <w:sz w:val="22"/>
        </w:rPr>
        <w:t xml:space="preserve">Find out more on how to become </w:t>
      </w:r>
      <w:r w:rsidR="008939D4">
        <w:rPr>
          <w:rFonts w:ascii="Arial" w:hAnsi="Arial" w:cs="Arial"/>
          <w:sz w:val="22"/>
        </w:rPr>
        <w:t>a ‘FreeToFeedCP’ location</w:t>
      </w:r>
      <w:r w:rsidRPr="00A05054">
        <w:rPr>
          <w:rFonts w:ascii="Arial" w:hAnsi="Arial" w:cs="Arial"/>
          <w:sz w:val="22"/>
        </w:rPr>
        <w:t xml:space="preserve"> here: </w:t>
      </w:r>
      <w:hyperlink r:id="rId16" w:history="1">
        <w:r w:rsidR="004B4402" w:rsidRPr="00A05054">
          <w:rPr>
            <w:rStyle w:val="Hyperlink"/>
            <w:rFonts w:ascii="Arial" w:hAnsi="Arial" w:cs="Arial"/>
            <w:color w:val="auto"/>
            <w:sz w:val="22"/>
          </w:rPr>
          <w:t>www.scambs.gov.uk/freetofeedcp</w:t>
        </w:r>
      </w:hyperlink>
      <w:r w:rsidR="004B4402" w:rsidRPr="00A05054">
        <w:rPr>
          <w:rFonts w:ascii="Arial" w:hAnsi="Arial" w:cs="Arial"/>
          <w:sz w:val="22"/>
        </w:rPr>
        <w:t xml:space="preserve"> </w:t>
      </w:r>
    </w:p>
    <w:p w14:paraId="45D387C1" w14:textId="5F0BCA82" w:rsidR="00DE482E" w:rsidRPr="00A05054" w:rsidRDefault="00DE482E" w:rsidP="00E1439B">
      <w:pPr>
        <w:pStyle w:val="Subheading"/>
        <w:rPr>
          <w:rFonts w:ascii="Arial" w:hAnsi="Arial" w:cs="Arial"/>
          <w:i w:val="0"/>
          <w:iCs/>
          <w:sz w:val="20"/>
          <w:szCs w:val="16"/>
        </w:rPr>
      </w:pPr>
    </w:p>
    <w:p w14:paraId="6264BD6F" w14:textId="4DC42DDB" w:rsidR="00DE482E" w:rsidRPr="00A05054" w:rsidRDefault="00DE482E" w:rsidP="00E1439B">
      <w:pPr>
        <w:pStyle w:val="Subheading"/>
        <w:rPr>
          <w:rFonts w:ascii="Arial" w:hAnsi="Arial" w:cs="Arial"/>
          <w:i w:val="0"/>
          <w:iCs/>
          <w:sz w:val="20"/>
          <w:szCs w:val="16"/>
        </w:rPr>
      </w:pPr>
    </w:p>
    <w:p w14:paraId="228A7815" w14:textId="77777777" w:rsidR="00C661A6" w:rsidRDefault="00C661A6" w:rsidP="00E1439B">
      <w:pPr>
        <w:pStyle w:val="Subheading"/>
        <w:rPr>
          <w:rFonts w:ascii="Arial" w:hAnsi="Arial" w:cs="Arial"/>
          <w:i w:val="0"/>
          <w:iCs/>
          <w:sz w:val="32"/>
          <w:szCs w:val="32"/>
        </w:rPr>
      </w:pPr>
    </w:p>
    <w:p w14:paraId="2D139691" w14:textId="77777777" w:rsidR="00C661A6" w:rsidRDefault="00C661A6" w:rsidP="00E1439B">
      <w:pPr>
        <w:pStyle w:val="Subheading"/>
        <w:rPr>
          <w:rFonts w:ascii="Arial" w:hAnsi="Arial" w:cs="Arial"/>
          <w:i w:val="0"/>
          <w:iCs/>
          <w:sz w:val="32"/>
          <w:szCs w:val="32"/>
        </w:rPr>
      </w:pPr>
    </w:p>
    <w:p w14:paraId="5996C85A" w14:textId="77777777" w:rsidR="00C661A6" w:rsidRDefault="00C661A6" w:rsidP="00E1439B">
      <w:pPr>
        <w:pStyle w:val="Subheading"/>
        <w:rPr>
          <w:rFonts w:ascii="Arial" w:hAnsi="Arial" w:cs="Arial"/>
          <w:i w:val="0"/>
          <w:iCs/>
          <w:sz w:val="32"/>
          <w:szCs w:val="32"/>
        </w:rPr>
      </w:pPr>
    </w:p>
    <w:p w14:paraId="6C61B988" w14:textId="08911192" w:rsidR="00C661A6" w:rsidRDefault="00DE482E" w:rsidP="00E1439B">
      <w:pPr>
        <w:pStyle w:val="Subheading"/>
        <w:rPr>
          <w:rFonts w:ascii="Arial" w:hAnsi="Arial" w:cs="Arial"/>
          <w:i w:val="0"/>
          <w:iCs/>
          <w:sz w:val="32"/>
          <w:szCs w:val="32"/>
        </w:rPr>
      </w:pPr>
      <w:r w:rsidRPr="00A05054">
        <w:rPr>
          <w:rFonts w:ascii="Arial" w:hAnsi="Arial" w:cs="Arial"/>
          <w:i w:val="0"/>
          <w:iCs/>
          <w:sz w:val="32"/>
          <w:szCs w:val="32"/>
        </w:rPr>
        <w:t>Assets</w:t>
      </w:r>
    </w:p>
    <w:p w14:paraId="7AB45CE5" w14:textId="77777777" w:rsidR="00C661A6" w:rsidRDefault="00C661A6" w:rsidP="00E1439B">
      <w:pPr>
        <w:pStyle w:val="Subheading"/>
        <w:rPr>
          <w:rFonts w:ascii="Arial" w:hAnsi="Arial" w:cs="Arial"/>
          <w:i w:val="0"/>
          <w:iCs/>
          <w:sz w:val="32"/>
          <w:szCs w:val="32"/>
        </w:rPr>
      </w:pPr>
    </w:p>
    <w:p w14:paraId="454B2447" w14:textId="61BF15CE" w:rsidR="00DE482E" w:rsidRPr="007E1E92" w:rsidRDefault="00DE482E" w:rsidP="00E1439B">
      <w:pPr>
        <w:pStyle w:val="Subheading"/>
        <w:rPr>
          <w:rFonts w:ascii="Arial" w:hAnsi="Arial" w:cs="Arial"/>
          <w:i w:val="0"/>
          <w:iCs/>
          <w:sz w:val="32"/>
          <w:szCs w:val="32"/>
        </w:rPr>
      </w:pPr>
      <w:r w:rsidRPr="00A05054">
        <w:rPr>
          <w:rFonts w:ascii="Arial" w:hAnsi="Arial" w:cs="Arial"/>
          <w:i w:val="0"/>
          <w:iCs/>
          <w:sz w:val="32"/>
          <w:szCs w:val="32"/>
        </w:rPr>
        <w:t xml:space="preserve"> </w:t>
      </w:r>
    </w:p>
    <w:p w14:paraId="2CAC4714" w14:textId="34279493" w:rsidR="00DE482E" w:rsidRPr="00A05054" w:rsidRDefault="00CD718B" w:rsidP="00E1439B">
      <w:pPr>
        <w:pStyle w:val="Subheading"/>
        <w:rPr>
          <w:rFonts w:ascii="Arial" w:hAnsi="Arial" w:cs="Arial"/>
          <w:i w:val="0"/>
          <w:iCs/>
          <w:sz w:val="20"/>
          <w:szCs w:val="16"/>
        </w:rPr>
      </w:pPr>
      <w:r w:rsidRPr="00A05054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6D7B94AE" wp14:editId="216F8A4C">
            <wp:simplePos x="0" y="0"/>
            <wp:positionH relativeFrom="column">
              <wp:posOffset>4345940</wp:posOffset>
            </wp:positionH>
            <wp:positionV relativeFrom="paragraph">
              <wp:posOffset>159385</wp:posOffset>
            </wp:positionV>
            <wp:extent cx="1981200" cy="1121861"/>
            <wp:effectExtent l="152400" t="152400" r="361950" b="364490"/>
            <wp:wrapTight wrapText="bothSides">
              <wp:wrapPolygon edited="0">
                <wp:start x="831" y="-2935"/>
                <wp:lineTo x="-1662" y="-2202"/>
                <wp:lineTo x="-1662" y="23117"/>
                <wp:lineTo x="831" y="27153"/>
                <wp:lineTo x="2077" y="28254"/>
                <wp:lineTo x="21600" y="28254"/>
                <wp:lineTo x="23054" y="27153"/>
                <wp:lineTo x="25338" y="21649"/>
                <wp:lineTo x="25338" y="3669"/>
                <wp:lineTo x="22846" y="-1835"/>
                <wp:lineTo x="22638" y="-2935"/>
                <wp:lineTo x="831" y="-2935"/>
              </wp:wrapPolygon>
            </wp:wrapTight>
            <wp:docPr id="1" name="Picture 1" descr="Decorative social media til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corative social media tile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21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05054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42F80D1F" wp14:editId="4C94AB68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1279525" cy="1282700"/>
            <wp:effectExtent l="152400" t="152400" r="358775" b="355600"/>
            <wp:wrapTight wrapText="bothSides">
              <wp:wrapPolygon edited="0">
                <wp:start x="1286" y="-2566"/>
                <wp:lineTo x="-2573" y="-1925"/>
                <wp:lineTo x="-2573" y="18606"/>
                <wp:lineTo x="-1930" y="24059"/>
                <wp:lineTo x="2894" y="26626"/>
                <wp:lineTo x="3216" y="27267"/>
                <wp:lineTo x="21546" y="27267"/>
                <wp:lineTo x="21868" y="26626"/>
                <wp:lineTo x="26370" y="24059"/>
                <wp:lineTo x="27335" y="18606"/>
                <wp:lineTo x="27335" y="3208"/>
                <wp:lineTo x="23476" y="-1604"/>
                <wp:lineTo x="23154" y="-2566"/>
                <wp:lineTo x="1286" y="-2566"/>
              </wp:wrapPolygon>
            </wp:wrapTight>
            <wp:docPr id="2" name="Picture 2" descr="Free To Feed Campaig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ree To Feed Campaign logo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054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9F23E5B" wp14:editId="53F4153C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1988820" cy="1114425"/>
            <wp:effectExtent l="152400" t="152400" r="354330" b="371475"/>
            <wp:wrapTight wrapText="bothSides">
              <wp:wrapPolygon edited="0">
                <wp:start x="828" y="-2954"/>
                <wp:lineTo x="-1655" y="-2215"/>
                <wp:lineTo x="-1655" y="23262"/>
                <wp:lineTo x="828" y="27323"/>
                <wp:lineTo x="2069" y="28431"/>
                <wp:lineTo x="21517" y="28431"/>
                <wp:lineTo x="22966" y="27323"/>
                <wp:lineTo x="25241" y="21785"/>
                <wp:lineTo x="25241" y="3692"/>
                <wp:lineTo x="22759" y="-1846"/>
                <wp:lineTo x="22552" y="-2954"/>
                <wp:lineTo x="828" y="-2954"/>
              </wp:wrapPolygon>
            </wp:wrapTight>
            <wp:docPr id="4" name="Picture 4" descr="A sign on a windo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ign on a window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482E" w:rsidRPr="00A05054" w:rsidSect="006C118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269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1D1C0" w14:textId="77777777" w:rsidR="009E6270" w:rsidRDefault="009E6270" w:rsidP="00DD5706">
      <w:pPr>
        <w:spacing w:after="0" w:line="240" w:lineRule="auto"/>
      </w:pPr>
      <w:r>
        <w:separator/>
      </w:r>
    </w:p>
  </w:endnote>
  <w:endnote w:type="continuationSeparator" w:id="0">
    <w:p w14:paraId="17E694FF" w14:textId="77777777" w:rsidR="009E6270" w:rsidRDefault="009E6270" w:rsidP="00DD5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A12D" w14:textId="77777777" w:rsidR="00A06F37" w:rsidRDefault="00A06F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60215" w14:textId="77777777" w:rsidR="00A06F37" w:rsidRDefault="00A06F37" w:rsidP="00A06F37">
    <w:pPr>
      <w:pStyle w:val="Default"/>
    </w:pPr>
  </w:p>
  <w:p w14:paraId="707ACA79" w14:textId="77777777" w:rsidR="00A06F37" w:rsidRPr="00EA2529" w:rsidRDefault="00A06F37" w:rsidP="00A06F37">
    <w:pPr>
      <w:pStyle w:val="Pa0"/>
      <w:jc w:val="center"/>
      <w:rPr>
        <w:sz w:val="20"/>
        <w:szCs w:val="20"/>
      </w:rPr>
    </w:pPr>
    <w:r w:rsidRPr="00EA2529">
      <w:rPr>
        <w:rStyle w:val="A6"/>
        <w:b/>
        <w:bCs/>
      </w:rPr>
      <w:t>Working together to help families and communities have the ‘Best Start in Life.’</w:t>
    </w:r>
  </w:p>
  <w:p w14:paraId="31B684E9" w14:textId="77777777" w:rsidR="00A06F37" w:rsidRPr="00EA2529" w:rsidRDefault="00A06F37" w:rsidP="00A06F37">
    <w:pPr>
      <w:pStyle w:val="Pa0"/>
      <w:jc w:val="center"/>
      <w:rPr>
        <w:sz w:val="20"/>
        <w:szCs w:val="20"/>
      </w:rPr>
    </w:pPr>
    <w:r w:rsidRPr="00EA2529">
      <w:rPr>
        <w:rStyle w:val="A6"/>
      </w:rPr>
      <w:t>A local partnership between the NHS, County, City and District Councils, Local Communities,</w:t>
    </w:r>
  </w:p>
  <w:p w14:paraId="4215A959" w14:textId="77777777" w:rsidR="00A06F37" w:rsidRPr="00EA2529" w:rsidRDefault="00A06F37" w:rsidP="00A06F37">
    <w:pPr>
      <w:pStyle w:val="Footer"/>
      <w:jc w:val="center"/>
      <w:rPr>
        <w:rFonts w:ascii="Arial" w:hAnsi="Arial" w:cs="Arial"/>
      </w:rPr>
    </w:pPr>
    <w:r w:rsidRPr="00EA2529">
      <w:rPr>
        <w:rStyle w:val="A6"/>
        <w:rFonts w:ascii="Arial" w:hAnsi="Arial" w:cs="Arial"/>
      </w:rPr>
      <w:t>Independent, Voluntary and Charity Organisations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B4300" w14:textId="77777777" w:rsidR="00A06F37" w:rsidRDefault="00A06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89265" w14:textId="77777777" w:rsidR="009E6270" w:rsidRDefault="009E6270" w:rsidP="00DD5706">
      <w:pPr>
        <w:spacing w:after="0" w:line="240" w:lineRule="auto"/>
      </w:pPr>
      <w:bookmarkStart w:id="0" w:name="_Hlk108610593"/>
      <w:bookmarkEnd w:id="0"/>
      <w:r>
        <w:separator/>
      </w:r>
    </w:p>
  </w:footnote>
  <w:footnote w:type="continuationSeparator" w:id="0">
    <w:p w14:paraId="2E59135F" w14:textId="77777777" w:rsidR="009E6270" w:rsidRDefault="009E6270" w:rsidP="00DD5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2AD3E" w14:textId="77777777" w:rsidR="00A06F37" w:rsidRDefault="00A06F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0BBD" w14:textId="70C91AE7" w:rsidR="00DD5706" w:rsidRDefault="007E1E92">
    <w:pPr>
      <w:pStyle w:val="Header"/>
    </w:pPr>
    <w:r>
      <w:rPr>
        <w:b/>
        <w:noProof/>
        <w:sz w:val="18"/>
        <w:lang w:eastAsia="en-GB"/>
      </w:rPr>
      <w:drawing>
        <wp:anchor distT="0" distB="0" distL="114300" distR="114300" simplePos="0" relativeHeight="251661312" behindDoc="1" locked="0" layoutInCell="1" allowOverlap="1" wp14:anchorId="549D31A8" wp14:editId="66703909">
          <wp:simplePos x="0" y="0"/>
          <wp:positionH relativeFrom="margin">
            <wp:align>center</wp:align>
          </wp:positionH>
          <wp:positionV relativeFrom="paragraph">
            <wp:posOffset>39751</wp:posOffset>
          </wp:positionV>
          <wp:extent cx="796925" cy="796925"/>
          <wp:effectExtent l="0" t="0" r="3175" b="3175"/>
          <wp:wrapTight wrapText="bothSides">
            <wp:wrapPolygon edited="0">
              <wp:start x="0" y="0"/>
              <wp:lineTo x="0" y="21170"/>
              <wp:lineTo x="21170" y="21170"/>
              <wp:lineTo x="2117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 wp14:anchorId="68E87288" wp14:editId="2E766677">
          <wp:simplePos x="0" y="0"/>
          <wp:positionH relativeFrom="margin">
            <wp:posOffset>-127330</wp:posOffset>
          </wp:positionH>
          <wp:positionV relativeFrom="paragraph">
            <wp:posOffset>171450</wp:posOffset>
          </wp:positionV>
          <wp:extent cx="941705" cy="460375"/>
          <wp:effectExtent l="0" t="0" r="0" b="0"/>
          <wp:wrapTight wrapText="bothSides">
            <wp:wrapPolygon edited="0">
              <wp:start x="0" y="0"/>
              <wp:lineTo x="0" y="20557"/>
              <wp:lineTo x="20974" y="20557"/>
              <wp:lineTo x="20974" y="0"/>
              <wp:lineTo x="0" y="0"/>
            </wp:wrapPolygon>
          </wp:wrapTight>
          <wp:docPr id="7" name="Picture 7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272">
      <w:rPr>
        <w:noProof/>
      </w:rPr>
      <w:drawing>
        <wp:anchor distT="0" distB="0" distL="114300" distR="114300" simplePos="0" relativeHeight="251658240" behindDoc="1" locked="0" layoutInCell="1" allowOverlap="1" wp14:anchorId="597983D5" wp14:editId="0FDAFA3D">
          <wp:simplePos x="0" y="0"/>
          <wp:positionH relativeFrom="column">
            <wp:posOffset>5498796</wp:posOffset>
          </wp:positionH>
          <wp:positionV relativeFrom="paragraph">
            <wp:posOffset>185420</wp:posOffset>
          </wp:positionV>
          <wp:extent cx="1045210" cy="422910"/>
          <wp:effectExtent l="0" t="0" r="2540" b="0"/>
          <wp:wrapTight wrapText="bothSides">
            <wp:wrapPolygon edited="0">
              <wp:start x="0" y="0"/>
              <wp:lineTo x="0" y="20432"/>
              <wp:lineTo x="21259" y="20432"/>
              <wp:lineTo x="21259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BDE0D" w14:textId="77777777" w:rsidR="00A06F37" w:rsidRDefault="00A06F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06C8"/>
    <w:multiLevelType w:val="hybridMultilevel"/>
    <w:tmpl w:val="AC4A0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A5B1F"/>
    <w:multiLevelType w:val="hybridMultilevel"/>
    <w:tmpl w:val="589011DE"/>
    <w:lvl w:ilvl="0" w:tplc="FFFFFFFF">
      <w:start w:val="1"/>
      <w:numFmt w:val="decimal"/>
      <w:lvlText w:val="%1."/>
      <w:lvlJc w:val="left"/>
      <w:pPr>
        <w:ind w:left="2912" w:hanging="360"/>
      </w:pPr>
      <w:rPr>
        <w:color w:val="365862"/>
      </w:rPr>
    </w:lvl>
    <w:lvl w:ilvl="1" w:tplc="FFFFFFFF" w:tentative="1">
      <w:start w:val="1"/>
      <w:numFmt w:val="lowerLetter"/>
      <w:lvlText w:val="%2."/>
      <w:lvlJc w:val="left"/>
      <w:pPr>
        <w:ind w:left="3632" w:hanging="360"/>
      </w:pPr>
    </w:lvl>
    <w:lvl w:ilvl="2" w:tplc="FFFFFFFF" w:tentative="1">
      <w:start w:val="1"/>
      <w:numFmt w:val="lowerRoman"/>
      <w:lvlText w:val="%3."/>
      <w:lvlJc w:val="right"/>
      <w:pPr>
        <w:ind w:left="4352" w:hanging="180"/>
      </w:pPr>
    </w:lvl>
    <w:lvl w:ilvl="3" w:tplc="FFFFFFFF" w:tentative="1">
      <w:start w:val="1"/>
      <w:numFmt w:val="decimal"/>
      <w:lvlText w:val="%4."/>
      <w:lvlJc w:val="left"/>
      <w:pPr>
        <w:ind w:left="5072" w:hanging="360"/>
      </w:pPr>
    </w:lvl>
    <w:lvl w:ilvl="4" w:tplc="FFFFFFFF" w:tentative="1">
      <w:start w:val="1"/>
      <w:numFmt w:val="lowerLetter"/>
      <w:lvlText w:val="%5."/>
      <w:lvlJc w:val="left"/>
      <w:pPr>
        <w:ind w:left="5792" w:hanging="360"/>
      </w:pPr>
    </w:lvl>
    <w:lvl w:ilvl="5" w:tplc="FFFFFFFF" w:tentative="1">
      <w:start w:val="1"/>
      <w:numFmt w:val="lowerRoman"/>
      <w:lvlText w:val="%6."/>
      <w:lvlJc w:val="right"/>
      <w:pPr>
        <w:ind w:left="6512" w:hanging="180"/>
      </w:pPr>
    </w:lvl>
    <w:lvl w:ilvl="6" w:tplc="FFFFFFFF" w:tentative="1">
      <w:start w:val="1"/>
      <w:numFmt w:val="decimal"/>
      <w:lvlText w:val="%7."/>
      <w:lvlJc w:val="left"/>
      <w:pPr>
        <w:ind w:left="7232" w:hanging="360"/>
      </w:pPr>
    </w:lvl>
    <w:lvl w:ilvl="7" w:tplc="FFFFFFFF" w:tentative="1">
      <w:start w:val="1"/>
      <w:numFmt w:val="lowerLetter"/>
      <w:lvlText w:val="%8."/>
      <w:lvlJc w:val="left"/>
      <w:pPr>
        <w:ind w:left="7952" w:hanging="360"/>
      </w:pPr>
    </w:lvl>
    <w:lvl w:ilvl="8" w:tplc="FFFFFFFF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 w15:restartNumberingAfterBreak="0">
    <w:nsid w:val="1B48570F"/>
    <w:multiLevelType w:val="hybridMultilevel"/>
    <w:tmpl w:val="48CE7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3417C"/>
    <w:multiLevelType w:val="hybridMultilevel"/>
    <w:tmpl w:val="23B2A4F4"/>
    <w:lvl w:ilvl="0" w:tplc="69C40F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91935"/>
    <w:multiLevelType w:val="hybridMultilevel"/>
    <w:tmpl w:val="D108CE6C"/>
    <w:lvl w:ilvl="0" w:tplc="85A6C5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64091"/>
    <w:multiLevelType w:val="hybridMultilevel"/>
    <w:tmpl w:val="98AA39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1E46FB"/>
    <w:multiLevelType w:val="hybridMultilevel"/>
    <w:tmpl w:val="AA16AC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CC0613"/>
    <w:multiLevelType w:val="hybridMultilevel"/>
    <w:tmpl w:val="E48EC2D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55048"/>
    <w:multiLevelType w:val="hybridMultilevel"/>
    <w:tmpl w:val="589011DE"/>
    <w:lvl w:ilvl="0" w:tplc="BEAC608C">
      <w:start w:val="1"/>
      <w:numFmt w:val="decimal"/>
      <w:lvlText w:val="%1."/>
      <w:lvlJc w:val="left"/>
      <w:pPr>
        <w:ind w:left="720" w:hanging="360"/>
      </w:pPr>
      <w:rPr>
        <w:color w:val="36586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B6CE6"/>
    <w:multiLevelType w:val="hybridMultilevel"/>
    <w:tmpl w:val="84202688"/>
    <w:lvl w:ilvl="0" w:tplc="0E0EA0C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5EE94A2D"/>
    <w:multiLevelType w:val="hybridMultilevel"/>
    <w:tmpl w:val="E2E62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33D18"/>
    <w:multiLevelType w:val="hybridMultilevel"/>
    <w:tmpl w:val="63C4D6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36586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92673E"/>
    <w:multiLevelType w:val="hybridMultilevel"/>
    <w:tmpl w:val="E48EC2D0"/>
    <w:lvl w:ilvl="0" w:tplc="E7AAEA8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2051685791">
    <w:abstractNumId w:val="10"/>
  </w:num>
  <w:num w:numId="2" w16cid:durableId="1119763810">
    <w:abstractNumId w:val="8"/>
  </w:num>
  <w:num w:numId="3" w16cid:durableId="1611932321">
    <w:abstractNumId w:val="6"/>
  </w:num>
  <w:num w:numId="4" w16cid:durableId="570509540">
    <w:abstractNumId w:val="5"/>
  </w:num>
  <w:num w:numId="5" w16cid:durableId="1072850143">
    <w:abstractNumId w:val="1"/>
  </w:num>
  <w:num w:numId="6" w16cid:durableId="696656678">
    <w:abstractNumId w:val="2"/>
  </w:num>
  <w:num w:numId="7" w16cid:durableId="1691027282">
    <w:abstractNumId w:val="12"/>
  </w:num>
  <w:num w:numId="8" w16cid:durableId="1135413381">
    <w:abstractNumId w:val="7"/>
  </w:num>
  <w:num w:numId="9" w16cid:durableId="680665016">
    <w:abstractNumId w:val="9"/>
  </w:num>
  <w:num w:numId="10" w16cid:durableId="1545142866">
    <w:abstractNumId w:val="3"/>
  </w:num>
  <w:num w:numId="11" w16cid:durableId="1882326039">
    <w:abstractNumId w:val="4"/>
  </w:num>
  <w:num w:numId="12" w16cid:durableId="1902982340">
    <w:abstractNumId w:val="11"/>
  </w:num>
  <w:num w:numId="13" w16cid:durableId="149255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E8B"/>
    <w:rsid w:val="000057D6"/>
    <w:rsid w:val="000149DE"/>
    <w:rsid w:val="00024BF4"/>
    <w:rsid w:val="000314B2"/>
    <w:rsid w:val="0004611E"/>
    <w:rsid w:val="000573CD"/>
    <w:rsid w:val="0007299D"/>
    <w:rsid w:val="00075DF9"/>
    <w:rsid w:val="0008242A"/>
    <w:rsid w:val="0009009D"/>
    <w:rsid w:val="000A4E03"/>
    <w:rsid w:val="000B04C7"/>
    <w:rsid w:val="000B2C7E"/>
    <w:rsid w:val="000B35B2"/>
    <w:rsid w:val="000C34E4"/>
    <w:rsid w:val="000C60C0"/>
    <w:rsid w:val="000D552C"/>
    <w:rsid w:val="000E54CA"/>
    <w:rsid w:val="00125B7E"/>
    <w:rsid w:val="00127991"/>
    <w:rsid w:val="001315EB"/>
    <w:rsid w:val="00142B95"/>
    <w:rsid w:val="00152272"/>
    <w:rsid w:val="00160AF3"/>
    <w:rsid w:val="00173417"/>
    <w:rsid w:val="00177E93"/>
    <w:rsid w:val="00177E94"/>
    <w:rsid w:val="001C0255"/>
    <w:rsid w:val="00242085"/>
    <w:rsid w:val="002426D3"/>
    <w:rsid w:val="00244D96"/>
    <w:rsid w:val="00247226"/>
    <w:rsid w:val="00256CAC"/>
    <w:rsid w:val="00284CAB"/>
    <w:rsid w:val="002A3AD7"/>
    <w:rsid w:val="002C045F"/>
    <w:rsid w:val="002C6A4E"/>
    <w:rsid w:val="002E4E0D"/>
    <w:rsid w:val="00321F1D"/>
    <w:rsid w:val="003250D9"/>
    <w:rsid w:val="00355BAD"/>
    <w:rsid w:val="00360FCF"/>
    <w:rsid w:val="003831A9"/>
    <w:rsid w:val="003D1D19"/>
    <w:rsid w:val="00410FC4"/>
    <w:rsid w:val="004244F0"/>
    <w:rsid w:val="004262FB"/>
    <w:rsid w:val="00460E8B"/>
    <w:rsid w:val="004A4BDD"/>
    <w:rsid w:val="004A585B"/>
    <w:rsid w:val="004B4402"/>
    <w:rsid w:val="004C18A2"/>
    <w:rsid w:val="00505A85"/>
    <w:rsid w:val="00514FFA"/>
    <w:rsid w:val="0056056F"/>
    <w:rsid w:val="00622E38"/>
    <w:rsid w:val="006326B9"/>
    <w:rsid w:val="00633B06"/>
    <w:rsid w:val="00642226"/>
    <w:rsid w:val="00664BF1"/>
    <w:rsid w:val="006656AB"/>
    <w:rsid w:val="0067249B"/>
    <w:rsid w:val="00680012"/>
    <w:rsid w:val="006C118C"/>
    <w:rsid w:val="006C537E"/>
    <w:rsid w:val="006D21DF"/>
    <w:rsid w:val="006D2584"/>
    <w:rsid w:val="006D44D5"/>
    <w:rsid w:val="006F3603"/>
    <w:rsid w:val="00724AA8"/>
    <w:rsid w:val="00750C51"/>
    <w:rsid w:val="00754754"/>
    <w:rsid w:val="007604CF"/>
    <w:rsid w:val="007615B1"/>
    <w:rsid w:val="00776728"/>
    <w:rsid w:val="00776C9C"/>
    <w:rsid w:val="007B5C63"/>
    <w:rsid w:val="007B6907"/>
    <w:rsid w:val="007E1E92"/>
    <w:rsid w:val="007F426B"/>
    <w:rsid w:val="0080174C"/>
    <w:rsid w:val="00801886"/>
    <w:rsid w:val="00802176"/>
    <w:rsid w:val="00836EA0"/>
    <w:rsid w:val="0088214F"/>
    <w:rsid w:val="00882798"/>
    <w:rsid w:val="008939D4"/>
    <w:rsid w:val="008D4219"/>
    <w:rsid w:val="008E5475"/>
    <w:rsid w:val="00901664"/>
    <w:rsid w:val="00917FBE"/>
    <w:rsid w:val="00923D26"/>
    <w:rsid w:val="009615D5"/>
    <w:rsid w:val="0096449E"/>
    <w:rsid w:val="009A6EF8"/>
    <w:rsid w:val="009C39D0"/>
    <w:rsid w:val="009E6270"/>
    <w:rsid w:val="009F3787"/>
    <w:rsid w:val="00A01374"/>
    <w:rsid w:val="00A05054"/>
    <w:rsid w:val="00A06F37"/>
    <w:rsid w:val="00A30C97"/>
    <w:rsid w:val="00A348A6"/>
    <w:rsid w:val="00A53642"/>
    <w:rsid w:val="00A65C26"/>
    <w:rsid w:val="00A6754A"/>
    <w:rsid w:val="00A9177B"/>
    <w:rsid w:val="00A97047"/>
    <w:rsid w:val="00AA1CF5"/>
    <w:rsid w:val="00AC3DE7"/>
    <w:rsid w:val="00AE13A2"/>
    <w:rsid w:val="00AF168F"/>
    <w:rsid w:val="00B013AA"/>
    <w:rsid w:val="00B1208D"/>
    <w:rsid w:val="00B14E73"/>
    <w:rsid w:val="00B23F0D"/>
    <w:rsid w:val="00B2628E"/>
    <w:rsid w:val="00B31B08"/>
    <w:rsid w:val="00B44D6B"/>
    <w:rsid w:val="00B54C52"/>
    <w:rsid w:val="00BA6199"/>
    <w:rsid w:val="00BD6B73"/>
    <w:rsid w:val="00BE0602"/>
    <w:rsid w:val="00BE1AFD"/>
    <w:rsid w:val="00C22AC1"/>
    <w:rsid w:val="00C345C1"/>
    <w:rsid w:val="00C41EA5"/>
    <w:rsid w:val="00C60678"/>
    <w:rsid w:val="00C65994"/>
    <w:rsid w:val="00C661A6"/>
    <w:rsid w:val="00C66CEE"/>
    <w:rsid w:val="00C67E70"/>
    <w:rsid w:val="00C86683"/>
    <w:rsid w:val="00C86ED1"/>
    <w:rsid w:val="00C910C3"/>
    <w:rsid w:val="00C96F36"/>
    <w:rsid w:val="00CA332E"/>
    <w:rsid w:val="00CA6FF8"/>
    <w:rsid w:val="00CD718B"/>
    <w:rsid w:val="00CE2FAD"/>
    <w:rsid w:val="00CF4865"/>
    <w:rsid w:val="00D0097E"/>
    <w:rsid w:val="00D14D76"/>
    <w:rsid w:val="00D16509"/>
    <w:rsid w:val="00D634F6"/>
    <w:rsid w:val="00D6571A"/>
    <w:rsid w:val="00D65A25"/>
    <w:rsid w:val="00D76458"/>
    <w:rsid w:val="00D82671"/>
    <w:rsid w:val="00D954B6"/>
    <w:rsid w:val="00DC7843"/>
    <w:rsid w:val="00DD0130"/>
    <w:rsid w:val="00DD05EF"/>
    <w:rsid w:val="00DD5706"/>
    <w:rsid w:val="00DD6105"/>
    <w:rsid w:val="00DE482E"/>
    <w:rsid w:val="00DE608C"/>
    <w:rsid w:val="00E1439B"/>
    <w:rsid w:val="00E33010"/>
    <w:rsid w:val="00E336B9"/>
    <w:rsid w:val="00E37792"/>
    <w:rsid w:val="00E412E0"/>
    <w:rsid w:val="00E57AFB"/>
    <w:rsid w:val="00E60667"/>
    <w:rsid w:val="00E64937"/>
    <w:rsid w:val="00E76095"/>
    <w:rsid w:val="00E941C5"/>
    <w:rsid w:val="00E95760"/>
    <w:rsid w:val="00EB0D0E"/>
    <w:rsid w:val="00EC1ADC"/>
    <w:rsid w:val="00ED133D"/>
    <w:rsid w:val="00EF3DF7"/>
    <w:rsid w:val="00F23039"/>
    <w:rsid w:val="00F853E9"/>
    <w:rsid w:val="00FA7D8E"/>
    <w:rsid w:val="00FB073D"/>
    <w:rsid w:val="00FD40FA"/>
    <w:rsid w:val="00FE0268"/>
    <w:rsid w:val="00FE07BB"/>
    <w:rsid w:val="00FE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40B49E"/>
  <w15:docId w15:val="{838F83B5-3E48-4249-81B5-D1A60222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14E73"/>
    <w:rPr>
      <w:rFonts w:ascii="Lato" w:hAnsi="Lato"/>
      <w:sz w:val="26"/>
    </w:rPr>
  </w:style>
  <w:style w:type="paragraph" w:styleId="Heading1">
    <w:name w:val="heading 1"/>
    <w:aliases w:val="Heading"/>
    <w:next w:val="NoSpacing"/>
    <w:link w:val="Heading1Char"/>
    <w:uiPriority w:val="9"/>
    <w:qFormat/>
    <w:rsid w:val="00FA7D8E"/>
    <w:pPr>
      <w:spacing w:before="240" w:after="0" w:line="240" w:lineRule="auto"/>
      <w:outlineLvl w:val="0"/>
    </w:pPr>
    <w:rPr>
      <w:rFonts w:ascii="Lato" w:eastAsiaTheme="majorEastAsia" w:hAnsi="Lato" w:cstheme="majorBidi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rmal Text (Body)"/>
    <w:link w:val="NoSpacingChar"/>
    <w:uiPriority w:val="1"/>
    <w:rsid w:val="00B14E73"/>
    <w:pPr>
      <w:spacing w:after="0" w:line="240" w:lineRule="auto"/>
    </w:pPr>
    <w:rPr>
      <w:rFonts w:ascii="Lato" w:hAnsi="Lato"/>
      <w:sz w:val="26"/>
    </w:rPr>
  </w:style>
  <w:style w:type="paragraph" w:styleId="Header">
    <w:name w:val="header"/>
    <w:basedOn w:val="Normal"/>
    <w:link w:val="HeaderChar"/>
    <w:uiPriority w:val="99"/>
    <w:unhideWhenUsed/>
    <w:rsid w:val="00DD5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70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D5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706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0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FA7D8E"/>
    <w:rPr>
      <w:rFonts w:ascii="Lato" w:eastAsiaTheme="majorEastAsia" w:hAnsi="Lato" w:cstheme="majorBidi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uiPriority w:val="10"/>
    <w:rsid w:val="00B14E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A7D8E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A7D8E"/>
    <w:rPr>
      <w:rFonts w:eastAsiaTheme="minorEastAsia"/>
      <w:color w:val="5A5A5A" w:themeColor="text1" w:themeTint="A5"/>
      <w:spacing w:val="15"/>
    </w:rPr>
  </w:style>
  <w:style w:type="paragraph" w:customStyle="1" w:styleId="Subheading">
    <w:name w:val="Subheading"/>
    <w:basedOn w:val="NoSpacing"/>
    <w:link w:val="SubheadingChar"/>
    <w:qFormat/>
    <w:rsid w:val="00E33010"/>
    <w:rPr>
      <w:b/>
      <w:i/>
      <w:sz w:val="28"/>
    </w:rPr>
  </w:style>
  <w:style w:type="paragraph" w:customStyle="1" w:styleId="MainBodyText">
    <w:name w:val="Main Body Text"/>
    <w:basedOn w:val="NoSpacing"/>
    <w:link w:val="MainBodyTextChar"/>
    <w:autoRedefine/>
    <w:qFormat/>
    <w:rsid w:val="00D0097E"/>
    <w:pPr>
      <w:jc w:val="center"/>
    </w:pPr>
    <w:rPr>
      <w:szCs w:val="26"/>
    </w:rPr>
  </w:style>
  <w:style w:type="character" w:customStyle="1" w:styleId="NoSpacingChar">
    <w:name w:val="No Spacing Char"/>
    <w:aliases w:val="Normal Text (Body) Char"/>
    <w:basedOn w:val="DefaultParagraphFont"/>
    <w:link w:val="NoSpacing"/>
    <w:uiPriority w:val="1"/>
    <w:rsid w:val="00E33010"/>
    <w:rPr>
      <w:rFonts w:ascii="Lato" w:hAnsi="Lato"/>
      <w:sz w:val="26"/>
    </w:rPr>
  </w:style>
  <w:style w:type="character" w:customStyle="1" w:styleId="SubheadingChar">
    <w:name w:val="Subheading Char"/>
    <w:basedOn w:val="NoSpacingChar"/>
    <w:link w:val="Subheading"/>
    <w:rsid w:val="00E33010"/>
    <w:rPr>
      <w:rFonts w:ascii="Lato" w:hAnsi="Lato"/>
      <w:b/>
      <w:i/>
      <w:sz w:val="28"/>
    </w:rPr>
  </w:style>
  <w:style w:type="character" w:customStyle="1" w:styleId="MainBodyTextChar">
    <w:name w:val="Main Body Text Char"/>
    <w:basedOn w:val="NoSpacingChar"/>
    <w:link w:val="MainBodyText"/>
    <w:rsid w:val="00D0097E"/>
    <w:rPr>
      <w:rFonts w:ascii="Lato" w:hAnsi="Lato"/>
      <w:sz w:val="26"/>
      <w:szCs w:val="26"/>
    </w:rPr>
  </w:style>
  <w:style w:type="paragraph" w:styleId="ListParagraph">
    <w:name w:val="List Paragraph"/>
    <w:basedOn w:val="Normal"/>
    <w:uiPriority w:val="34"/>
    <w:qFormat/>
    <w:rsid w:val="00C60678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nhideWhenUsed/>
    <w:rsid w:val="002E4E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4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22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22E38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057D6"/>
    <w:rPr>
      <w:b/>
      <w:bCs/>
    </w:rPr>
  </w:style>
  <w:style w:type="paragraph" w:customStyle="1" w:styleId="Default">
    <w:name w:val="Default"/>
    <w:rsid w:val="00A06F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06F37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A06F37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9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doNotRelyOnCSS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t.ly/freetofeedcp-survey" TargetMode="External"/><Relationship Id="rId13" Type="http://schemas.openxmlformats.org/officeDocument/2006/relationships/hyperlink" Target="https://www.cambscommunityservices.nhs.uk/docs/default-source/Free-To-Feed-CP/freetofeedcp-template-social-media-messagesb453f006f4f66239b188ff0000d24525.docx?sfvrsn=2" TargetMode="External"/><Relationship Id="rId18" Type="http://schemas.openxmlformats.org/officeDocument/2006/relationships/image" Target="media/image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cambscommunityservices.nhs.uk/docs/default-source/Free-To-Feed-CP/freetofeedcp_5-1.png?sfvrsn=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ambscommunityservices.nhs.uk/docs/default-source/Free-To-Feed-CP/freetofeedcp-template-article-for-families.docx?sfvrsn=2" TargetMode="External"/><Relationship Id="rId17" Type="http://schemas.openxmlformats.org/officeDocument/2006/relationships/hyperlink" Target="https://www.cambscommunityservices.nhs.uk/docs/default-source/Free-To-Feed-CP/freetofeedcp-3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scambs.gov.uk/freetofeedcp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t.ly/freetofeedcp-survey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bit.ly/freetofeedcp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bit.ly/freetofeedcp" TargetMode="External"/><Relationship Id="rId19" Type="http://schemas.openxmlformats.org/officeDocument/2006/relationships/hyperlink" Target="https://www.cambscommunityservices.nhs.uk/docs/default-source/Free-To-Feed-CP/freetofeedcp_square_image-1.png?sfvrsn=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t.ly/freetofeedcp-survey" TargetMode="External"/><Relationship Id="rId14" Type="http://schemas.openxmlformats.org/officeDocument/2006/relationships/hyperlink" Target="https://www.cambscommunityservices.nhs.uk/docs/default-source/Free-To-Feed-CP/freetofeedcp-assets.zip?sfvrsn=0" TargetMode="External"/><Relationship Id="rId22" Type="http://schemas.openxmlformats.org/officeDocument/2006/relationships/image" Target="media/image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eep\Desktop\Best%20Start%20CP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B229E-FCD9-46AE-814F-100AD24B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Start CP WORD Template</Template>
  <TotalTime>538</TotalTime>
  <Pages>3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 Alex</dc:creator>
  <cp:lastModifiedBy>Alexander Keep</cp:lastModifiedBy>
  <cp:revision>59</cp:revision>
  <dcterms:created xsi:type="dcterms:W3CDTF">2022-07-20T04:48:00Z</dcterms:created>
  <dcterms:modified xsi:type="dcterms:W3CDTF">2022-07-25T09:26:00Z</dcterms:modified>
</cp:coreProperties>
</file>